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7D2" w:rsidRPr="0060086F" w:rsidRDefault="009247D2" w:rsidP="0022445D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Πανελλήνια </w:t>
      </w:r>
      <w:r w:rsidRPr="00D531FD">
        <w:rPr>
          <w:rFonts w:ascii="Arial" w:hAnsi="Arial" w:cs="Arial"/>
          <w:b/>
          <w:color w:val="000000"/>
        </w:rPr>
        <w:t>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    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9247D2" w:rsidRPr="00DE5FF9" w:rsidRDefault="009247D2" w:rsidP="00E91D20">
      <w:pPr>
        <w:framePr w:w="8461" w:h="552" w:hRule="exact" w:wrap="auto" w:vAnchor="page" w:hAnchor="page" w:x="2881" w:y="958"/>
        <w:widowControl w:val="0"/>
        <w:snapToGrid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4" o:spid="_x0000_s1026" type="#_x0000_t75" style="position:absolute;margin-left:301.05pt;margin-top:13.55pt;width:113.25pt;height:113.25pt;z-index:251658752;visibility:visible">
            <v:imagedata r:id="rId7" o:title=""/>
          </v:shape>
        </w:pict>
      </w:r>
      <w:r>
        <w:rPr>
          <w:rFonts w:ascii="Arial" w:hAnsi="Arial" w:cs="Arial"/>
          <w:b/>
          <w:color w:val="000000"/>
        </w:rPr>
        <w:t xml:space="preserve">                                </w:t>
      </w:r>
      <w:r w:rsidRPr="00D531FD">
        <w:rPr>
          <w:rFonts w:ascii="Arial" w:hAnsi="Arial" w:cs="Arial"/>
          <w:b/>
          <w:color w:val="000000"/>
        </w:rPr>
        <w:t>Π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ΟΜ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ΕΝ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Σ</w:t>
      </w:r>
      <w:r w:rsidRPr="00DE5FF9">
        <w:rPr>
          <w:rFonts w:ascii="Arial" w:hAnsi="Arial" w:cs="Arial"/>
          <w:b/>
          <w:color w:val="000000"/>
        </w:rPr>
        <w:t xml:space="preserve">. </w:t>
      </w:r>
    </w:p>
    <w:p w:rsidR="009247D2" w:rsidRPr="00D531FD" w:rsidRDefault="009247D2" w:rsidP="00D91003">
      <w:pPr>
        <w:framePr w:w="5642" w:h="845" w:hRule="exact" w:wrap="auto" w:vAnchor="page" w:hAnchor="page" w:x="2902" w:y="1625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9247D2" w:rsidRPr="00DE5FF9" w:rsidRDefault="009247D2" w:rsidP="00B769DF">
      <w:pPr>
        <w:widowControl w:val="0"/>
        <w:snapToGrid w:val="0"/>
        <w:rPr>
          <w:rFonts w:ascii="Arial" w:hAnsi="Arial" w:cs="Arial"/>
          <w:b/>
          <w:color w:val="000000"/>
          <w:sz w:val="21"/>
          <w:szCs w:val="21"/>
        </w:rPr>
      </w:pPr>
      <w:r>
        <w:rPr>
          <w:noProof/>
        </w:rPr>
        <w:pict>
          <v:shape id="Εικόνα 6" o:spid="_x0000_s1027" type="#_x0000_t75" style="position:absolute;margin-left:-414.1pt;margin-top:-.25pt;width:117pt;height:117pt;z-index:-251658752;visibility:visible">
            <v:imagedata r:id="rId8" o:title=""/>
          </v:shape>
        </w:pict>
      </w:r>
      <w:r>
        <w:rPr>
          <w:noProof/>
        </w:rPr>
        <w:pict>
          <v:shape id="Εικόνα 5" o:spid="_x0000_s1028" type="#_x0000_t75" alt="https://pbs.twimg.com/profile_images/3625926057/9a81ee4e23059141a9192072eab60bd3_400x400.jpeg" style="position:absolute;margin-left:367.05pt;margin-top:31.55pt;width:120pt;height:116.5pt;z-index:-251659776;visibility:visible">
            <v:imagedata r:id="rId9" o:title=""/>
          </v:shape>
        </w:pict>
      </w:r>
    </w:p>
    <w:p w:rsidR="009247D2" w:rsidRPr="00D531FD" w:rsidRDefault="009247D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247D2" w:rsidRPr="00D531FD" w:rsidRDefault="009247D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247D2" w:rsidRPr="00D531FD" w:rsidRDefault="009247D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247D2" w:rsidRPr="00D531FD" w:rsidRDefault="009247D2" w:rsidP="00D91003">
      <w:pPr>
        <w:framePr w:w="5762" w:h="414" w:hRule="exact" w:wrap="auto" w:vAnchor="page" w:hAnchor="page" w:x="2902" w:y="258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10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9247D2" w:rsidRPr="00D531FD" w:rsidRDefault="009247D2" w:rsidP="00E91D20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247D2" w:rsidRPr="00DE5FF9" w:rsidRDefault="009247D2" w:rsidP="00D91003">
      <w:pPr>
        <w:framePr w:w="2762" w:h="365" w:hRule="exact" w:wrap="auto" w:vAnchor="page" w:hAnchor="page" w:x="2902" w:y="294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DE5FF9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DE5FF9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DE5FF9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9247D2" w:rsidRPr="00D531FD" w:rsidRDefault="009247D2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9247D2" w:rsidRPr="00DE5FF9" w:rsidRDefault="009247D2" w:rsidP="00E91D2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9247D2" w:rsidRPr="00DE5FF9" w:rsidRDefault="009247D2" w:rsidP="00E91D2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9247D2" w:rsidRPr="00DE5FF9" w:rsidRDefault="009247D2" w:rsidP="00E91D20">
      <w:pPr>
        <w:widowControl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                  </w:t>
      </w:r>
      <w:r w:rsidRPr="007023E6">
        <w:rPr>
          <w:rFonts w:ascii="Arial" w:hAnsi="Arial" w:cs="Arial"/>
          <w:color w:val="000000"/>
        </w:rPr>
        <w:t xml:space="preserve"> </w:t>
      </w:r>
      <w:r w:rsidRPr="00E8377A">
        <w:rPr>
          <w:rFonts w:ascii="Arial" w:hAnsi="Arial" w:cs="Arial"/>
          <w:color w:val="000000"/>
        </w:rPr>
        <w:t>Αρ. Πρωτοκόλλου:</w:t>
      </w:r>
      <w:r>
        <w:rPr>
          <w:rFonts w:ascii="Arial" w:hAnsi="Arial" w:cs="Arial"/>
          <w:color w:val="000000"/>
        </w:rPr>
        <w:t xml:space="preserve"> 174</w:t>
      </w:r>
      <w:r w:rsidRPr="00E8377A">
        <w:rPr>
          <w:rFonts w:ascii="Arial" w:hAnsi="Arial" w:cs="Arial"/>
          <w:color w:val="000000"/>
        </w:rPr>
        <w:t>/20</w:t>
      </w:r>
      <w:r>
        <w:rPr>
          <w:rFonts w:ascii="Arial" w:hAnsi="Arial" w:cs="Arial"/>
          <w:color w:val="000000"/>
        </w:rPr>
        <w:t>20</w:t>
      </w:r>
    </w:p>
    <w:p w:rsidR="009247D2" w:rsidRDefault="009247D2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color w:val="000000"/>
        </w:rPr>
      </w:pPr>
    </w:p>
    <w:p w:rsidR="009247D2" w:rsidRDefault="009247D2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color w:val="000000"/>
        </w:rPr>
      </w:pPr>
    </w:p>
    <w:p w:rsidR="009247D2" w:rsidRPr="001C382F" w:rsidRDefault="009247D2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Pr="00DE5FF9">
        <w:rPr>
          <w:rFonts w:ascii="Arial" w:hAnsi="Arial" w:cs="Arial"/>
          <w:color w:val="000000"/>
        </w:rPr>
        <w:t>Αθήνα,</w:t>
      </w:r>
      <w:r>
        <w:rPr>
          <w:rFonts w:ascii="Arial" w:hAnsi="Arial" w:cs="Arial"/>
          <w:color w:val="000000"/>
        </w:rPr>
        <w:t xml:space="preserve"> </w:t>
      </w:r>
      <w:r w:rsidRPr="001C382F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Σεπ </w:t>
      </w:r>
      <w:r w:rsidRPr="00DE5FF9">
        <w:rPr>
          <w:rFonts w:ascii="Arial" w:hAnsi="Arial" w:cs="Arial"/>
          <w:color w:val="000000"/>
        </w:rPr>
        <w:t>20</w:t>
      </w:r>
      <w:r w:rsidRPr="001C382F">
        <w:rPr>
          <w:rFonts w:ascii="Arial" w:hAnsi="Arial" w:cs="Arial"/>
          <w:color w:val="000000"/>
        </w:rPr>
        <w:t>20</w:t>
      </w:r>
    </w:p>
    <w:p w:rsidR="009247D2" w:rsidRPr="007B07AA" w:rsidRDefault="009247D2" w:rsidP="007023E6">
      <w:pPr>
        <w:widowControl w:val="0"/>
        <w:snapToGrid w:val="0"/>
        <w:rPr>
          <w:rFonts w:ascii="Arial" w:hAnsi="Arial" w:cs="Arial"/>
          <w:color w:val="000000"/>
        </w:rPr>
      </w:pPr>
      <w:r w:rsidRPr="00060A14">
        <w:rPr>
          <w:rFonts w:ascii="Arial" w:hAnsi="Arial" w:cs="Arial"/>
          <w:b/>
          <w:color w:val="000000"/>
        </w:rPr>
        <w:t xml:space="preserve">ΠΡΟΣ:  </w:t>
      </w:r>
      <w:r w:rsidRPr="007B07AA">
        <w:rPr>
          <w:rFonts w:ascii="Arial" w:hAnsi="Arial" w:cs="Arial"/>
          <w:color w:val="000000"/>
        </w:rPr>
        <w:t>ΣΓ ΥΕΘΑ</w:t>
      </w:r>
      <w:r>
        <w:rPr>
          <w:rFonts w:ascii="Arial" w:hAnsi="Arial" w:cs="Arial"/>
          <w:color w:val="000000"/>
        </w:rPr>
        <w:t xml:space="preserve"> –</w:t>
      </w:r>
      <w:r w:rsidRPr="007B07A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ΣΓ ΥΦΕΘΑ</w:t>
      </w:r>
    </w:p>
    <w:p w:rsidR="009247D2" w:rsidRPr="007B07AA" w:rsidRDefault="009247D2" w:rsidP="007023E6">
      <w:pPr>
        <w:widowControl w:val="0"/>
        <w:snapToGrid w:val="0"/>
        <w:rPr>
          <w:rFonts w:ascii="Arial" w:hAnsi="Arial" w:cs="Arial"/>
          <w:color w:val="000000"/>
        </w:rPr>
      </w:pPr>
      <w:r w:rsidRPr="007B07AA">
        <w:rPr>
          <w:rFonts w:ascii="Arial" w:hAnsi="Arial" w:cs="Arial"/>
          <w:color w:val="000000"/>
        </w:rPr>
        <w:t xml:space="preserve">             ΕΓΑ ΓΕΕΘΑ- ΕΓΑ/ΓΕΣ-ΕΓΑ/ΓΕΝ-ΕΓΑ/ΓΕΑ</w:t>
      </w:r>
    </w:p>
    <w:p w:rsidR="009247D2" w:rsidRDefault="009247D2" w:rsidP="007023E6">
      <w:pPr>
        <w:widowControl w:val="0"/>
        <w:snapToGrid w:val="0"/>
        <w:rPr>
          <w:rFonts w:ascii="Arial" w:hAnsi="Arial" w:cs="Arial"/>
          <w:color w:val="000000"/>
        </w:rPr>
      </w:pPr>
      <w:r w:rsidRPr="00060A14">
        <w:rPr>
          <w:rFonts w:ascii="Arial" w:hAnsi="Arial" w:cs="Arial"/>
        </w:rPr>
        <w:t xml:space="preserve">   </w:t>
      </w:r>
      <w:r w:rsidRPr="00060A14">
        <w:rPr>
          <w:rFonts w:ascii="Arial" w:hAnsi="Arial" w:cs="Arial"/>
        </w:rPr>
        <w:tab/>
        <w:t xml:space="preserve">  </w:t>
      </w:r>
      <w:r w:rsidRPr="00060A14">
        <w:rPr>
          <w:rFonts w:ascii="Arial" w:hAnsi="Arial" w:cs="Arial"/>
          <w:color w:val="000000"/>
        </w:rPr>
        <w:t xml:space="preserve">  </w:t>
      </w:r>
      <w:r w:rsidRPr="00060A14">
        <w:rPr>
          <w:rFonts w:ascii="Arial" w:hAnsi="Arial" w:cs="Arial"/>
          <w:color w:val="000000"/>
        </w:rPr>
        <w:tab/>
        <w:t xml:space="preserve">  </w:t>
      </w:r>
    </w:p>
    <w:p w:rsidR="009247D2" w:rsidRPr="00060A14" w:rsidRDefault="009247D2" w:rsidP="007023E6">
      <w:pPr>
        <w:widowControl w:val="0"/>
        <w:snapToGrid w:val="0"/>
        <w:rPr>
          <w:rFonts w:ascii="Arial" w:hAnsi="Arial" w:cs="Arial"/>
          <w:color w:val="000000"/>
        </w:rPr>
      </w:pPr>
    </w:p>
    <w:p w:rsidR="009247D2" w:rsidRPr="00060A14" w:rsidRDefault="009247D2" w:rsidP="007023E6">
      <w:pPr>
        <w:jc w:val="both"/>
        <w:rPr>
          <w:rFonts w:ascii="Arial" w:hAnsi="Arial" w:cs="Arial"/>
          <w:u w:val="single"/>
        </w:rPr>
      </w:pPr>
      <w:r w:rsidRPr="00060A14">
        <w:rPr>
          <w:rFonts w:ascii="Arial" w:hAnsi="Arial" w:cs="Arial"/>
          <w:b/>
          <w:color w:val="000000"/>
        </w:rPr>
        <w:t>ΘΕΜΑ:</w:t>
      </w:r>
      <w:r w:rsidRPr="00060A1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u w:val="single"/>
        </w:rPr>
        <w:t>Γραμματεία Ισότητας Φύλων  ΠΟΜΕΝΣ</w:t>
      </w:r>
    </w:p>
    <w:p w:rsidR="009247D2" w:rsidRPr="00060A14" w:rsidRDefault="009247D2" w:rsidP="007023E6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u w:val="single"/>
        </w:rPr>
      </w:pPr>
    </w:p>
    <w:p w:rsidR="009247D2" w:rsidRPr="00376A02" w:rsidRDefault="009247D2" w:rsidP="00AC25F7">
      <w:pPr>
        <w:widowControl w:val="0"/>
        <w:tabs>
          <w:tab w:val="left" w:pos="993"/>
        </w:tabs>
        <w:snapToGrid w:val="0"/>
        <w:rPr>
          <w:rFonts w:ascii="Arial" w:hAnsi="Arial" w:cs="Arial"/>
          <w:color w:val="000000"/>
          <w:u w:val="single"/>
        </w:rPr>
      </w:pPr>
      <w:r w:rsidRPr="00060A14">
        <w:rPr>
          <w:rFonts w:ascii="Arial" w:hAnsi="Arial" w:cs="Arial"/>
          <w:b/>
          <w:color w:val="000000"/>
        </w:rPr>
        <w:t>ΣΧΕΤ</w:t>
      </w:r>
      <w:r>
        <w:rPr>
          <w:rFonts w:ascii="Arial" w:hAnsi="Arial" w:cs="Arial"/>
          <w:b/>
          <w:color w:val="000000"/>
        </w:rPr>
        <w:t>.</w:t>
      </w:r>
      <w:r w:rsidRPr="00060A14">
        <w:rPr>
          <w:rFonts w:ascii="Arial" w:hAnsi="Arial" w:cs="Arial"/>
          <w:b/>
          <w:color w:val="000000"/>
        </w:rPr>
        <w:t>:</w:t>
      </w:r>
      <w:r w:rsidRPr="00060A1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 w:rsidRPr="00376A02">
        <w:rPr>
          <w:rFonts w:ascii="Arial" w:hAnsi="Arial" w:cs="Arial"/>
          <w:color w:val="000000"/>
          <w:u w:val="single"/>
        </w:rPr>
        <w:t xml:space="preserve">Πρόσκληση </w:t>
      </w:r>
      <w:r w:rsidRPr="00376A02">
        <w:rPr>
          <w:rFonts w:ascii="Arial" w:hAnsi="Arial" w:cs="Arial"/>
          <w:color w:val="000000"/>
          <w:u w:val="single"/>
          <w:lang w:val="en-US"/>
        </w:rPr>
        <w:t>OSCE</w:t>
      </w:r>
    </w:p>
    <w:p w:rsidR="009247D2" w:rsidRPr="00060A14" w:rsidRDefault="009247D2" w:rsidP="007023E6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</w:p>
    <w:p w:rsidR="009247D2" w:rsidRDefault="009247D2" w:rsidP="00AC25F7">
      <w:pPr>
        <w:pStyle w:val="ListParagraph"/>
        <w:tabs>
          <w:tab w:val="left" w:pos="1134"/>
          <w:tab w:val="left" w:pos="1276"/>
        </w:tabs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  1.  </w:t>
      </w:r>
      <w:r>
        <w:rPr>
          <w:rFonts w:ascii="Arial" w:hAnsi="Arial" w:cs="Arial"/>
        </w:rPr>
        <w:t>Σας γνωρίζουμε ότι η ΠΟΜΕΝΣ έχει δημιουργήσει Γραμματεία Ισότητας Φύλων</w:t>
      </w:r>
      <w:r w:rsidRPr="00866F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(κανονισμός της οποίας είναι αναρτημένος στο </w:t>
      </w:r>
      <w:r>
        <w:rPr>
          <w:rFonts w:ascii="Arial" w:hAnsi="Arial" w:cs="Arial"/>
          <w:lang w:val="en-US"/>
        </w:rPr>
        <w:t>sites</w:t>
      </w:r>
      <w:r w:rsidRPr="002615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της Ομοσπονδίας) από τον Μάρτιο του 2020.</w:t>
      </w:r>
    </w:p>
    <w:p w:rsidR="009247D2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</w:p>
    <w:p w:rsidR="009247D2" w:rsidRPr="00866F91" w:rsidRDefault="009247D2" w:rsidP="0026151C">
      <w:pPr>
        <w:pStyle w:val="ListParagraph"/>
        <w:tabs>
          <w:tab w:val="left" w:pos="1134"/>
          <w:tab w:val="left" w:pos="1276"/>
        </w:tabs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2. </w:t>
      </w:r>
      <w:r w:rsidRPr="00D573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Παράλληλα σας γνωρίζουμε ότι η </w:t>
      </w:r>
      <w:r>
        <w:rPr>
          <w:rFonts w:ascii="Arial" w:hAnsi="Arial" w:cs="Arial"/>
          <w:lang w:val="en-US"/>
        </w:rPr>
        <w:t>Euromil</w:t>
      </w:r>
      <w:r>
        <w:rPr>
          <w:rFonts w:ascii="Arial" w:hAnsi="Arial" w:cs="Arial"/>
        </w:rPr>
        <w:t xml:space="preserve"> έχει προσκαλέσει τη Γραμματεία  να συμμετέχει στο </w:t>
      </w:r>
      <w:r>
        <w:rPr>
          <w:rFonts w:ascii="Arial" w:hAnsi="Arial" w:cs="Arial"/>
          <w:lang w:val="en-US"/>
        </w:rPr>
        <w:t>forum</w:t>
      </w:r>
      <w:r w:rsidRPr="00B82312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odihr</w:t>
      </w:r>
      <w:r w:rsidRPr="00B82312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org</w:t>
      </w:r>
      <w:r>
        <w:rPr>
          <w:rFonts w:ascii="Arial" w:hAnsi="Arial" w:cs="Arial"/>
        </w:rPr>
        <w:t xml:space="preserve"> της </w:t>
      </w:r>
      <w:r>
        <w:rPr>
          <w:rFonts w:ascii="Arial" w:hAnsi="Arial" w:cs="Arial"/>
          <w:lang w:val="en-US"/>
        </w:rPr>
        <w:t>OSCE</w:t>
      </w:r>
      <w:r w:rsidRPr="00866F91">
        <w:rPr>
          <w:rFonts w:ascii="Arial" w:hAnsi="Arial" w:cs="Arial"/>
        </w:rPr>
        <w:t xml:space="preserve"> /</w:t>
      </w:r>
      <w:r>
        <w:rPr>
          <w:rFonts w:ascii="Arial" w:hAnsi="Arial" w:cs="Arial"/>
          <w:lang w:val="en-US"/>
        </w:rPr>
        <w:t>Office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for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Democratic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Institutions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and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Human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Rights</w:t>
      </w:r>
      <w:r w:rsidRPr="00B82312"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ODIHR</w:t>
      </w:r>
      <w:r w:rsidRPr="00866F91">
        <w:rPr>
          <w:rFonts w:ascii="Arial" w:hAnsi="Arial" w:cs="Arial"/>
        </w:rPr>
        <w:t>) ,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>
        <w:rPr>
          <w:rFonts w:ascii="Arial" w:hAnsi="Arial" w:cs="Arial"/>
          <w:color w:val="26282A"/>
          <w:shd w:val="clear" w:color="auto" w:fill="FFFFFF"/>
        </w:rPr>
        <w:t>που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>
        <w:rPr>
          <w:rFonts w:ascii="Arial" w:hAnsi="Arial" w:cs="Arial"/>
          <w:color w:val="26282A"/>
          <w:shd w:val="clear" w:color="auto" w:fill="FFFFFF"/>
        </w:rPr>
        <w:t>θα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>
        <w:rPr>
          <w:rFonts w:ascii="Arial" w:hAnsi="Arial" w:cs="Arial"/>
          <w:color w:val="26282A"/>
          <w:shd w:val="clear" w:color="auto" w:fill="FFFFFF"/>
        </w:rPr>
        <w:t>διενεργηθεί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Online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Dialogue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on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Preventing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and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Addressing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Harassment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,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Violence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and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Abuse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within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Armed</w:t>
      </w:r>
      <w:r w:rsidRPr="00866F91">
        <w:rPr>
          <w:rFonts w:ascii="Arial" w:hAnsi="Arial" w:cs="Arial"/>
          <w:color w:val="26282A"/>
          <w:shd w:val="clear" w:color="auto" w:fill="FFFFFF"/>
        </w:rPr>
        <w:t xml:space="preserve"> </w:t>
      </w:r>
      <w:r w:rsidRPr="00866F91">
        <w:rPr>
          <w:rFonts w:ascii="Arial" w:hAnsi="Arial" w:cs="Arial"/>
          <w:color w:val="26282A"/>
          <w:shd w:val="clear" w:color="auto" w:fill="FFFFFF"/>
          <w:lang w:val="en-US"/>
        </w:rPr>
        <w:t>Forces</w:t>
      </w:r>
      <w:r>
        <w:rPr>
          <w:rFonts w:ascii="Arial" w:hAnsi="Arial" w:cs="Arial"/>
          <w:color w:val="26282A"/>
          <w:shd w:val="clear" w:color="auto" w:fill="FFFFFF"/>
        </w:rPr>
        <w:t xml:space="preserve"> </w:t>
      </w:r>
      <w:r>
        <w:rPr>
          <w:rFonts w:ascii="Arial" w:hAnsi="Arial" w:cs="Arial"/>
        </w:rPr>
        <w:t>στις</w:t>
      </w:r>
      <w:r w:rsidRPr="00866F91">
        <w:rPr>
          <w:rFonts w:ascii="Arial" w:hAnsi="Arial" w:cs="Arial"/>
        </w:rPr>
        <w:t xml:space="preserve"> 7-18 </w:t>
      </w:r>
      <w:r>
        <w:rPr>
          <w:rFonts w:ascii="Arial" w:hAnsi="Arial" w:cs="Arial"/>
        </w:rPr>
        <w:t>Σεπτεμβρίου</w:t>
      </w:r>
      <w:r w:rsidRPr="00866F91">
        <w:rPr>
          <w:rFonts w:ascii="Arial" w:hAnsi="Arial" w:cs="Arial"/>
        </w:rPr>
        <w:t xml:space="preserve"> 2020.</w:t>
      </w:r>
    </w:p>
    <w:p w:rsidR="009247D2" w:rsidRPr="00866F91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</w:p>
    <w:p w:rsidR="009247D2" w:rsidRPr="00866F91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1C382F">
      <w:pPr>
        <w:pStyle w:val="ListParagraph"/>
        <w:tabs>
          <w:tab w:val="left" w:pos="1276"/>
        </w:tabs>
        <w:ind w:left="0"/>
        <w:jc w:val="both"/>
        <w:rPr>
          <w:rFonts w:ascii="Arial" w:hAnsi="Arial" w:cs="Arial"/>
        </w:rPr>
      </w:pPr>
      <w:r w:rsidRPr="00866F91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3.   Για την επιτυχή συμμέτοχη μας στο ανώτερο </w:t>
      </w:r>
      <w:r>
        <w:rPr>
          <w:rFonts w:ascii="Arial" w:hAnsi="Arial" w:cs="Arial"/>
          <w:lang w:val="en-US"/>
        </w:rPr>
        <w:t>forum</w:t>
      </w:r>
      <w:r w:rsidRPr="00B823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απαιτείται η χρήση των κατωθι πληροφοριών αρμοδιότητας σας :</w:t>
      </w:r>
    </w:p>
    <w:p w:rsidR="009247D2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α). Ποσοστά Σεξουαλικής παρενόχλησης και Έμφυλης Βίας στο χώρο των Ενόπλων Δυνάμεων .</w:t>
      </w:r>
    </w:p>
    <w:p w:rsidR="009247D2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β). Πρόληψη, τρόπους και αντιμετώπιση που εφαρμόζει το Υπουργείο Εθνικής Άμυνας για τα ανωτέρω περιστατικά. </w:t>
      </w:r>
    </w:p>
    <w:p w:rsidR="009247D2" w:rsidRDefault="009247D2" w:rsidP="0056580C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B6067A">
      <w:pPr>
        <w:pStyle w:val="ListParagraph"/>
        <w:tabs>
          <w:tab w:val="left" w:pos="851"/>
        </w:tabs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4.  Παρακαλούμε για την αποστολή των ανωτέρω στοιχείων στο </w:t>
      </w:r>
      <w:hyperlink r:id="rId11" w:history="1">
        <w:r w:rsidRPr="00EC22A3">
          <w:rPr>
            <w:rStyle w:val="Hyperlink"/>
            <w:rFonts w:ascii="Arial" w:hAnsi="Arial" w:cs="Arial"/>
            <w:lang w:val="en-US"/>
          </w:rPr>
          <w:t>info</w:t>
        </w:r>
        <w:r w:rsidRPr="00EC22A3">
          <w:rPr>
            <w:rStyle w:val="Hyperlink"/>
            <w:rFonts w:ascii="Arial" w:hAnsi="Arial" w:cs="Arial"/>
          </w:rPr>
          <w:t>@</w:t>
        </w:r>
        <w:r w:rsidRPr="00EC22A3">
          <w:rPr>
            <w:rStyle w:val="Hyperlink"/>
            <w:rFonts w:ascii="Arial" w:hAnsi="Arial" w:cs="Arial"/>
            <w:lang w:val="en-US"/>
          </w:rPr>
          <w:t>pomens</w:t>
        </w:r>
        <w:r w:rsidRPr="00EC22A3">
          <w:rPr>
            <w:rStyle w:val="Hyperlink"/>
            <w:rFonts w:ascii="Arial" w:hAnsi="Arial" w:cs="Arial"/>
          </w:rPr>
          <w:t>.</w:t>
        </w:r>
        <w:r w:rsidRPr="00EC22A3">
          <w:rPr>
            <w:rStyle w:val="Hyperlink"/>
            <w:rFonts w:ascii="Arial" w:hAnsi="Arial" w:cs="Arial"/>
            <w:lang w:val="en-US"/>
          </w:rPr>
          <w:t>gr</w:t>
        </w:r>
      </w:hyperlink>
      <w:r w:rsidRPr="00B6067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Για οποιαδήποτε διευκρίνιση επικοινωνήστε με τον Πρόεδρο Δημήτριο Ρώτα τηλ.6983508423 ,τη Γραμματέα Ισότητας Φύλων Κατερίνα Κιουρτσίδου τηλ.6983513068.</w:t>
      </w:r>
    </w:p>
    <w:p w:rsidR="009247D2" w:rsidRDefault="009247D2" w:rsidP="007B07AA">
      <w:pPr>
        <w:pStyle w:val="ListParagraph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9247D2" w:rsidRDefault="009247D2" w:rsidP="007B07AA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7B07AA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7B07AA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7B07AA">
      <w:pPr>
        <w:pStyle w:val="ListParagraph"/>
        <w:ind w:left="0"/>
        <w:jc w:val="both"/>
        <w:rPr>
          <w:rFonts w:ascii="Arial" w:hAnsi="Arial" w:cs="Arial"/>
        </w:rPr>
      </w:pPr>
    </w:p>
    <w:p w:rsidR="009247D2" w:rsidRDefault="009247D2" w:rsidP="007B07AA">
      <w:pPr>
        <w:pStyle w:val="ListParagraph"/>
        <w:ind w:left="0"/>
        <w:jc w:val="both"/>
        <w:rPr>
          <w:rFonts w:ascii="Arial" w:hAnsi="Arial" w:cs="Arial"/>
        </w:rPr>
      </w:pPr>
    </w:p>
    <w:p w:rsidR="009247D2" w:rsidRPr="007B07AA" w:rsidRDefault="009247D2" w:rsidP="007B07AA">
      <w:pPr>
        <w:pStyle w:val="ListParagraph"/>
        <w:ind w:left="0"/>
        <w:jc w:val="both"/>
        <w:rPr>
          <w:rFonts w:ascii="Arial" w:hAnsi="Arial" w:cs="Arial"/>
          <w:color w:val="000000"/>
        </w:rPr>
      </w:pPr>
    </w:p>
    <w:p w:rsidR="009247D2" w:rsidRDefault="009247D2" w:rsidP="00E558A9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  <w:r w:rsidRPr="00E558A9">
        <w:rPr>
          <w:rFonts w:ascii="Arial" w:hAnsi="Arial" w:cs="Arial"/>
          <w:color w:val="000000"/>
          <w:szCs w:val="20"/>
        </w:rPr>
        <w:t>Για το Διοικητικό Συμβούλιο</w:t>
      </w:r>
    </w:p>
    <w:p w:rsidR="009247D2" w:rsidRPr="00E558A9" w:rsidRDefault="009247D2" w:rsidP="00E558A9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tbl>
      <w:tblPr>
        <w:tblW w:w="934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672"/>
        <w:gridCol w:w="4673"/>
      </w:tblGrid>
      <w:tr w:rsidR="009247D2" w:rsidRPr="00E558A9" w:rsidTr="000B2F72">
        <w:tc>
          <w:tcPr>
            <w:tcW w:w="4575" w:type="dxa"/>
            <w:vAlign w:val="center"/>
          </w:tcPr>
          <w:p w:rsidR="009247D2" w:rsidRPr="00D573C2" w:rsidRDefault="009247D2" w:rsidP="000B2F72">
            <w:pPr>
              <w:pStyle w:val="NormalWeb"/>
              <w:spacing w:before="0" w:beforeAutospacing="0" w:after="135" w:afterAutospacing="0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Ο Πρόεδρος</w:t>
            </w:r>
          </w:p>
        </w:tc>
        <w:tc>
          <w:tcPr>
            <w:tcW w:w="4575" w:type="dxa"/>
            <w:vAlign w:val="center"/>
          </w:tcPr>
          <w:p w:rsidR="009247D2" w:rsidRPr="00E558A9" w:rsidRDefault="009247D2" w:rsidP="000B2F72">
            <w:pPr>
              <w:pStyle w:val="NormalWeb"/>
              <w:spacing w:before="0" w:beforeAutospacing="0" w:after="135" w:afterAutospacing="0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Ο Γενικός Γραμματέας</w:t>
            </w:r>
          </w:p>
        </w:tc>
      </w:tr>
      <w:tr w:rsidR="009247D2" w:rsidRPr="00E558A9" w:rsidTr="000B2F72">
        <w:tc>
          <w:tcPr>
            <w:tcW w:w="4575" w:type="dxa"/>
            <w:vAlign w:val="center"/>
          </w:tcPr>
          <w:p w:rsidR="009247D2" w:rsidRPr="00E558A9" w:rsidRDefault="009247D2" w:rsidP="000B2F72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4575" w:type="dxa"/>
            <w:vAlign w:val="center"/>
          </w:tcPr>
          <w:p w:rsidR="009247D2" w:rsidRPr="00E558A9" w:rsidRDefault="009247D2" w:rsidP="000B2F72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</w:tr>
      <w:tr w:rsidR="009247D2" w:rsidRPr="00E558A9" w:rsidTr="000B2F72">
        <w:tc>
          <w:tcPr>
            <w:tcW w:w="4575" w:type="dxa"/>
            <w:vAlign w:val="center"/>
          </w:tcPr>
          <w:p w:rsidR="009247D2" w:rsidRPr="00E558A9" w:rsidRDefault="009247D2" w:rsidP="000B2F72">
            <w:pPr>
              <w:pStyle w:val="NormalWeb"/>
              <w:spacing w:before="0" w:beforeAutospacing="0" w:after="135" w:afterAutospacing="0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Δημήτριος Ρώτας</w:t>
            </w:r>
          </w:p>
        </w:tc>
        <w:tc>
          <w:tcPr>
            <w:tcW w:w="4575" w:type="dxa"/>
            <w:vAlign w:val="center"/>
          </w:tcPr>
          <w:p w:rsidR="009247D2" w:rsidRPr="00E558A9" w:rsidRDefault="009247D2" w:rsidP="000B2F72">
            <w:pPr>
              <w:pStyle w:val="NormalWeb"/>
              <w:spacing w:before="0" w:beforeAutospacing="0" w:after="135" w:afterAutospacing="0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Γεώργιος Θεοδώρου</w:t>
            </w:r>
          </w:p>
        </w:tc>
      </w:tr>
    </w:tbl>
    <w:p w:rsidR="009247D2" w:rsidRPr="00D573C2" w:rsidRDefault="009247D2" w:rsidP="00D573C2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             Επγός (ΥΔΚ)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Τχης (ΠΖ) </w:t>
      </w:r>
    </w:p>
    <w:p w:rsidR="009247D2" w:rsidRPr="00785368" w:rsidRDefault="009247D2" w:rsidP="001C382F">
      <w:pPr>
        <w:widowControl w:val="0"/>
        <w:snapToGrid w:val="0"/>
        <w:jc w:val="both"/>
        <w:rPr>
          <w:rFonts w:ascii="Arial" w:hAnsi="Arial" w:cs="Arial"/>
          <w:lang w:val="en-US"/>
        </w:rPr>
      </w:pPr>
      <w:r w:rsidRPr="00785368">
        <w:rPr>
          <w:rFonts w:ascii="Arial" w:hAnsi="Arial" w:cs="Arial"/>
          <w:color w:val="000000"/>
          <w:lang w:val="en-US"/>
        </w:rPr>
        <w:tab/>
      </w:r>
    </w:p>
    <w:sectPr w:rsidR="009247D2" w:rsidRPr="00785368" w:rsidSect="00CF0E7B">
      <w:pgSz w:w="11905" w:h="16827"/>
      <w:pgMar w:top="993" w:right="1132" w:bottom="1418" w:left="1560" w:header="720" w:footer="385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7D2" w:rsidRDefault="009247D2">
      <w:r>
        <w:separator/>
      </w:r>
    </w:p>
  </w:endnote>
  <w:endnote w:type="continuationSeparator" w:id="0">
    <w:p w:rsidR="009247D2" w:rsidRDefault="00924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7D2" w:rsidRDefault="009247D2">
      <w:r>
        <w:separator/>
      </w:r>
    </w:p>
  </w:footnote>
  <w:footnote w:type="continuationSeparator" w:id="0">
    <w:p w:rsidR="009247D2" w:rsidRDefault="009247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C0DA0"/>
    <w:multiLevelType w:val="multilevel"/>
    <w:tmpl w:val="CE229150"/>
    <w:lvl w:ilvl="0">
      <w:start w:val="1"/>
      <w:numFmt w:val="decimal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428B0E80"/>
    <w:multiLevelType w:val="hybridMultilevel"/>
    <w:tmpl w:val="634E169A"/>
    <w:lvl w:ilvl="0" w:tplc="C3DECE86">
      <w:start w:val="5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>
    <w:nsid w:val="4B610605"/>
    <w:multiLevelType w:val="hybridMultilevel"/>
    <w:tmpl w:val="64C0B79C"/>
    <w:lvl w:ilvl="0" w:tplc="E366783E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">
    <w:nsid w:val="6E7F4D06"/>
    <w:multiLevelType w:val="hybridMultilevel"/>
    <w:tmpl w:val="B66CEA6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9336868"/>
    <w:multiLevelType w:val="multilevel"/>
    <w:tmpl w:val="CE229150"/>
    <w:lvl w:ilvl="0">
      <w:start w:val="1"/>
      <w:numFmt w:val="decimal"/>
      <w:lvlText w:val="%1."/>
      <w:lvlJc w:val="left"/>
      <w:pPr>
        <w:ind w:left="3196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11B0"/>
    <w:rsid w:val="00002EF6"/>
    <w:rsid w:val="00007364"/>
    <w:rsid w:val="0001167A"/>
    <w:rsid w:val="00011BDC"/>
    <w:rsid w:val="00013363"/>
    <w:rsid w:val="000134B7"/>
    <w:rsid w:val="000345A9"/>
    <w:rsid w:val="00035041"/>
    <w:rsid w:val="000471C5"/>
    <w:rsid w:val="0005071B"/>
    <w:rsid w:val="00060A14"/>
    <w:rsid w:val="000617E8"/>
    <w:rsid w:val="00080FDE"/>
    <w:rsid w:val="000879FA"/>
    <w:rsid w:val="0009436E"/>
    <w:rsid w:val="000952FD"/>
    <w:rsid w:val="00096350"/>
    <w:rsid w:val="000B22C1"/>
    <w:rsid w:val="000B2F72"/>
    <w:rsid w:val="000B4F1F"/>
    <w:rsid w:val="000E1BD9"/>
    <w:rsid w:val="000E5DDF"/>
    <w:rsid w:val="000F0CCF"/>
    <w:rsid w:val="000F5A93"/>
    <w:rsid w:val="000F676B"/>
    <w:rsid w:val="000F75A9"/>
    <w:rsid w:val="00103533"/>
    <w:rsid w:val="00104851"/>
    <w:rsid w:val="001051F7"/>
    <w:rsid w:val="00113C2F"/>
    <w:rsid w:val="00115BF3"/>
    <w:rsid w:val="00115F0B"/>
    <w:rsid w:val="001215A7"/>
    <w:rsid w:val="001223B1"/>
    <w:rsid w:val="0012329B"/>
    <w:rsid w:val="00126C59"/>
    <w:rsid w:val="00131C7A"/>
    <w:rsid w:val="00132603"/>
    <w:rsid w:val="00141C99"/>
    <w:rsid w:val="001431B8"/>
    <w:rsid w:val="0015498C"/>
    <w:rsid w:val="00160350"/>
    <w:rsid w:val="00176D38"/>
    <w:rsid w:val="00182F5D"/>
    <w:rsid w:val="00183E2D"/>
    <w:rsid w:val="00185580"/>
    <w:rsid w:val="00186A3F"/>
    <w:rsid w:val="001905D7"/>
    <w:rsid w:val="00192B68"/>
    <w:rsid w:val="00195666"/>
    <w:rsid w:val="001A211E"/>
    <w:rsid w:val="001A5973"/>
    <w:rsid w:val="001C382F"/>
    <w:rsid w:val="001D3A0E"/>
    <w:rsid w:val="001E41C0"/>
    <w:rsid w:val="001F6F8C"/>
    <w:rsid w:val="00201A0E"/>
    <w:rsid w:val="00217003"/>
    <w:rsid w:val="0022445D"/>
    <w:rsid w:val="00225F4E"/>
    <w:rsid w:val="00233AEC"/>
    <w:rsid w:val="002360D2"/>
    <w:rsid w:val="002541F4"/>
    <w:rsid w:val="00254530"/>
    <w:rsid w:val="0025549D"/>
    <w:rsid w:val="00255F2D"/>
    <w:rsid w:val="0026151C"/>
    <w:rsid w:val="00261555"/>
    <w:rsid w:val="00273E6C"/>
    <w:rsid w:val="002759A3"/>
    <w:rsid w:val="00285D92"/>
    <w:rsid w:val="00286A3C"/>
    <w:rsid w:val="00294122"/>
    <w:rsid w:val="002A2044"/>
    <w:rsid w:val="002B1E67"/>
    <w:rsid w:val="002B3E8C"/>
    <w:rsid w:val="002D14AF"/>
    <w:rsid w:val="002D1D17"/>
    <w:rsid w:val="002D2277"/>
    <w:rsid w:val="002D3902"/>
    <w:rsid w:val="002F4806"/>
    <w:rsid w:val="002F49A6"/>
    <w:rsid w:val="002F5E63"/>
    <w:rsid w:val="002F6FFF"/>
    <w:rsid w:val="0030019B"/>
    <w:rsid w:val="00300213"/>
    <w:rsid w:val="00302680"/>
    <w:rsid w:val="00306A2C"/>
    <w:rsid w:val="003121E4"/>
    <w:rsid w:val="0031526B"/>
    <w:rsid w:val="003169E8"/>
    <w:rsid w:val="0032109D"/>
    <w:rsid w:val="003258A3"/>
    <w:rsid w:val="00334EC5"/>
    <w:rsid w:val="003416F4"/>
    <w:rsid w:val="003446F1"/>
    <w:rsid w:val="00345A91"/>
    <w:rsid w:val="00351DB8"/>
    <w:rsid w:val="00354C56"/>
    <w:rsid w:val="00371C6A"/>
    <w:rsid w:val="00372566"/>
    <w:rsid w:val="00373202"/>
    <w:rsid w:val="003741EE"/>
    <w:rsid w:val="0037442D"/>
    <w:rsid w:val="00376A02"/>
    <w:rsid w:val="00376C54"/>
    <w:rsid w:val="00381177"/>
    <w:rsid w:val="00382053"/>
    <w:rsid w:val="0038764B"/>
    <w:rsid w:val="00387C61"/>
    <w:rsid w:val="00391452"/>
    <w:rsid w:val="003959D1"/>
    <w:rsid w:val="00396263"/>
    <w:rsid w:val="00397B16"/>
    <w:rsid w:val="003A2845"/>
    <w:rsid w:val="003A75E2"/>
    <w:rsid w:val="003B38BC"/>
    <w:rsid w:val="003B75A1"/>
    <w:rsid w:val="003C1F13"/>
    <w:rsid w:val="003D5BF7"/>
    <w:rsid w:val="003E6CBE"/>
    <w:rsid w:val="003E77FD"/>
    <w:rsid w:val="003F4855"/>
    <w:rsid w:val="003F4E54"/>
    <w:rsid w:val="004019A1"/>
    <w:rsid w:val="00412209"/>
    <w:rsid w:val="00430E8B"/>
    <w:rsid w:val="00433F9B"/>
    <w:rsid w:val="00447C36"/>
    <w:rsid w:val="004579F5"/>
    <w:rsid w:val="00463A3E"/>
    <w:rsid w:val="00463C46"/>
    <w:rsid w:val="004671EA"/>
    <w:rsid w:val="0047009C"/>
    <w:rsid w:val="004739D9"/>
    <w:rsid w:val="004818C2"/>
    <w:rsid w:val="00497D8E"/>
    <w:rsid w:val="004A3618"/>
    <w:rsid w:val="004B009F"/>
    <w:rsid w:val="004B64D8"/>
    <w:rsid w:val="004C2BEE"/>
    <w:rsid w:val="004C3A7C"/>
    <w:rsid w:val="004D52E3"/>
    <w:rsid w:val="004D6F2D"/>
    <w:rsid w:val="004E3D01"/>
    <w:rsid w:val="004E4579"/>
    <w:rsid w:val="004E5928"/>
    <w:rsid w:val="004F3DBD"/>
    <w:rsid w:val="005075D4"/>
    <w:rsid w:val="005078F4"/>
    <w:rsid w:val="00511B9C"/>
    <w:rsid w:val="00513E13"/>
    <w:rsid w:val="00533F99"/>
    <w:rsid w:val="00536327"/>
    <w:rsid w:val="00541246"/>
    <w:rsid w:val="00546AB0"/>
    <w:rsid w:val="00563882"/>
    <w:rsid w:val="0056580C"/>
    <w:rsid w:val="0056675E"/>
    <w:rsid w:val="00567380"/>
    <w:rsid w:val="00567A0E"/>
    <w:rsid w:val="005836D7"/>
    <w:rsid w:val="00592DE7"/>
    <w:rsid w:val="00594871"/>
    <w:rsid w:val="00595045"/>
    <w:rsid w:val="00595526"/>
    <w:rsid w:val="00597623"/>
    <w:rsid w:val="005A1911"/>
    <w:rsid w:val="005A3236"/>
    <w:rsid w:val="005B3242"/>
    <w:rsid w:val="005B6A24"/>
    <w:rsid w:val="005B6CC3"/>
    <w:rsid w:val="005C1860"/>
    <w:rsid w:val="005C46E9"/>
    <w:rsid w:val="005D3245"/>
    <w:rsid w:val="005D495B"/>
    <w:rsid w:val="005D5E67"/>
    <w:rsid w:val="005D6A58"/>
    <w:rsid w:val="005E35D0"/>
    <w:rsid w:val="005E6EDA"/>
    <w:rsid w:val="005F0338"/>
    <w:rsid w:val="005F20C1"/>
    <w:rsid w:val="005F6918"/>
    <w:rsid w:val="0060086F"/>
    <w:rsid w:val="006015A8"/>
    <w:rsid w:val="006040DF"/>
    <w:rsid w:val="006054E5"/>
    <w:rsid w:val="00611AC3"/>
    <w:rsid w:val="006154A3"/>
    <w:rsid w:val="00617889"/>
    <w:rsid w:val="00620463"/>
    <w:rsid w:val="00622217"/>
    <w:rsid w:val="00636763"/>
    <w:rsid w:val="00640C87"/>
    <w:rsid w:val="00650949"/>
    <w:rsid w:val="0065171C"/>
    <w:rsid w:val="006524DB"/>
    <w:rsid w:val="00654054"/>
    <w:rsid w:val="00656912"/>
    <w:rsid w:val="00667A29"/>
    <w:rsid w:val="0067222D"/>
    <w:rsid w:val="00680E52"/>
    <w:rsid w:val="00684C51"/>
    <w:rsid w:val="00692B54"/>
    <w:rsid w:val="006B4B3C"/>
    <w:rsid w:val="006B4E03"/>
    <w:rsid w:val="006B6710"/>
    <w:rsid w:val="006C40A1"/>
    <w:rsid w:val="006D729B"/>
    <w:rsid w:val="006E4A88"/>
    <w:rsid w:val="006E5F3C"/>
    <w:rsid w:val="006E7A58"/>
    <w:rsid w:val="007023E6"/>
    <w:rsid w:val="00705D7D"/>
    <w:rsid w:val="00711D39"/>
    <w:rsid w:val="007131D9"/>
    <w:rsid w:val="00713720"/>
    <w:rsid w:val="00714686"/>
    <w:rsid w:val="00714C00"/>
    <w:rsid w:val="007150BD"/>
    <w:rsid w:val="007161EA"/>
    <w:rsid w:val="00716213"/>
    <w:rsid w:val="007163CD"/>
    <w:rsid w:val="00724308"/>
    <w:rsid w:val="0073058E"/>
    <w:rsid w:val="00733EE3"/>
    <w:rsid w:val="007400F5"/>
    <w:rsid w:val="00745032"/>
    <w:rsid w:val="00751C47"/>
    <w:rsid w:val="00753FB3"/>
    <w:rsid w:val="00755220"/>
    <w:rsid w:val="00760839"/>
    <w:rsid w:val="00766E3B"/>
    <w:rsid w:val="00780AD5"/>
    <w:rsid w:val="00785368"/>
    <w:rsid w:val="00797E89"/>
    <w:rsid w:val="007A6036"/>
    <w:rsid w:val="007B07AA"/>
    <w:rsid w:val="007C0DEA"/>
    <w:rsid w:val="007C5128"/>
    <w:rsid w:val="007D6156"/>
    <w:rsid w:val="007E7011"/>
    <w:rsid w:val="007E77C0"/>
    <w:rsid w:val="007E798A"/>
    <w:rsid w:val="007F1A8E"/>
    <w:rsid w:val="00803293"/>
    <w:rsid w:val="0081484E"/>
    <w:rsid w:val="008156A0"/>
    <w:rsid w:val="0082570C"/>
    <w:rsid w:val="008325BA"/>
    <w:rsid w:val="00835582"/>
    <w:rsid w:val="00842094"/>
    <w:rsid w:val="008455AE"/>
    <w:rsid w:val="00845CC3"/>
    <w:rsid w:val="00851F5F"/>
    <w:rsid w:val="0085467D"/>
    <w:rsid w:val="008552BA"/>
    <w:rsid w:val="0086181B"/>
    <w:rsid w:val="00861DB5"/>
    <w:rsid w:val="00866F91"/>
    <w:rsid w:val="008678BB"/>
    <w:rsid w:val="0087384D"/>
    <w:rsid w:val="00880C3B"/>
    <w:rsid w:val="00882D95"/>
    <w:rsid w:val="0089204D"/>
    <w:rsid w:val="00892E1E"/>
    <w:rsid w:val="00893B60"/>
    <w:rsid w:val="00896C39"/>
    <w:rsid w:val="008A04CD"/>
    <w:rsid w:val="008A2610"/>
    <w:rsid w:val="008A6592"/>
    <w:rsid w:val="008B0C95"/>
    <w:rsid w:val="008C0294"/>
    <w:rsid w:val="008C1C3E"/>
    <w:rsid w:val="008C53D7"/>
    <w:rsid w:val="008D1111"/>
    <w:rsid w:val="008D5727"/>
    <w:rsid w:val="008D7F72"/>
    <w:rsid w:val="008E5544"/>
    <w:rsid w:val="008E78D9"/>
    <w:rsid w:val="008F2FCC"/>
    <w:rsid w:val="008F5749"/>
    <w:rsid w:val="00911948"/>
    <w:rsid w:val="009157E9"/>
    <w:rsid w:val="009168C7"/>
    <w:rsid w:val="009247D2"/>
    <w:rsid w:val="00926FAA"/>
    <w:rsid w:val="00927BD6"/>
    <w:rsid w:val="00930A3D"/>
    <w:rsid w:val="00937B87"/>
    <w:rsid w:val="009574A7"/>
    <w:rsid w:val="0096545E"/>
    <w:rsid w:val="00971632"/>
    <w:rsid w:val="009719CC"/>
    <w:rsid w:val="0098220F"/>
    <w:rsid w:val="00983389"/>
    <w:rsid w:val="00991710"/>
    <w:rsid w:val="009918F1"/>
    <w:rsid w:val="00993D35"/>
    <w:rsid w:val="00997351"/>
    <w:rsid w:val="009A045F"/>
    <w:rsid w:val="009A191C"/>
    <w:rsid w:val="009B1090"/>
    <w:rsid w:val="009B5E15"/>
    <w:rsid w:val="009C4CEC"/>
    <w:rsid w:val="009C627B"/>
    <w:rsid w:val="009D1296"/>
    <w:rsid w:val="009D1C3A"/>
    <w:rsid w:val="009D3EB2"/>
    <w:rsid w:val="009E0660"/>
    <w:rsid w:val="009E31EF"/>
    <w:rsid w:val="009E645F"/>
    <w:rsid w:val="009E6C09"/>
    <w:rsid w:val="009F2425"/>
    <w:rsid w:val="009F5E30"/>
    <w:rsid w:val="00A0271B"/>
    <w:rsid w:val="00A0627C"/>
    <w:rsid w:val="00A10A06"/>
    <w:rsid w:val="00A21B6C"/>
    <w:rsid w:val="00A22939"/>
    <w:rsid w:val="00A55154"/>
    <w:rsid w:val="00A557AF"/>
    <w:rsid w:val="00A563B3"/>
    <w:rsid w:val="00A63900"/>
    <w:rsid w:val="00A6778B"/>
    <w:rsid w:val="00A705ED"/>
    <w:rsid w:val="00A71160"/>
    <w:rsid w:val="00A762E6"/>
    <w:rsid w:val="00A80356"/>
    <w:rsid w:val="00A961FC"/>
    <w:rsid w:val="00AA07DF"/>
    <w:rsid w:val="00AA2997"/>
    <w:rsid w:val="00AB1765"/>
    <w:rsid w:val="00AB4AF3"/>
    <w:rsid w:val="00AC25B4"/>
    <w:rsid w:val="00AC25F7"/>
    <w:rsid w:val="00AC2E67"/>
    <w:rsid w:val="00AD1503"/>
    <w:rsid w:val="00AD2F33"/>
    <w:rsid w:val="00AD4E7C"/>
    <w:rsid w:val="00AE0B4D"/>
    <w:rsid w:val="00AE1C15"/>
    <w:rsid w:val="00AE5391"/>
    <w:rsid w:val="00AF2298"/>
    <w:rsid w:val="00B00C4B"/>
    <w:rsid w:val="00B0325F"/>
    <w:rsid w:val="00B13199"/>
    <w:rsid w:val="00B14086"/>
    <w:rsid w:val="00B169CB"/>
    <w:rsid w:val="00B17125"/>
    <w:rsid w:val="00B312C8"/>
    <w:rsid w:val="00B3450A"/>
    <w:rsid w:val="00B34BD3"/>
    <w:rsid w:val="00B403C7"/>
    <w:rsid w:val="00B404EB"/>
    <w:rsid w:val="00B4439A"/>
    <w:rsid w:val="00B476BB"/>
    <w:rsid w:val="00B47952"/>
    <w:rsid w:val="00B553FB"/>
    <w:rsid w:val="00B5574E"/>
    <w:rsid w:val="00B57177"/>
    <w:rsid w:val="00B6067A"/>
    <w:rsid w:val="00B60F1B"/>
    <w:rsid w:val="00B7003C"/>
    <w:rsid w:val="00B769DF"/>
    <w:rsid w:val="00B77836"/>
    <w:rsid w:val="00B82312"/>
    <w:rsid w:val="00B94E26"/>
    <w:rsid w:val="00BA083B"/>
    <w:rsid w:val="00BA51E7"/>
    <w:rsid w:val="00BB4B3F"/>
    <w:rsid w:val="00BB6482"/>
    <w:rsid w:val="00BC7F43"/>
    <w:rsid w:val="00BD24CD"/>
    <w:rsid w:val="00BE40A7"/>
    <w:rsid w:val="00BE52CE"/>
    <w:rsid w:val="00BF09B0"/>
    <w:rsid w:val="00BF612E"/>
    <w:rsid w:val="00C24ECD"/>
    <w:rsid w:val="00C337AC"/>
    <w:rsid w:val="00C370FE"/>
    <w:rsid w:val="00C45608"/>
    <w:rsid w:val="00C500F0"/>
    <w:rsid w:val="00C562ED"/>
    <w:rsid w:val="00C60962"/>
    <w:rsid w:val="00C67596"/>
    <w:rsid w:val="00C71250"/>
    <w:rsid w:val="00C76AE8"/>
    <w:rsid w:val="00C82BB3"/>
    <w:rsid w:val="00C83BD4"/>
    <w:rsid w:val="00CB557D"/>
    <w:rsid w:val="00CC2017"/>
    <w:rsid w:val="00CC3C7A"/>
    <w:rsid w:val="00CC6630"/>
    <w:rsid w:val="00CD5130"/>
    <w:rsid w:val="00CE2C78"/>
    <w:rsid w:val="00CE4591"/>
    <w:rsid w:val="00CE7C64"/>
    <w:rsid w:val="00CF0E7B"/>
    <w:rsid w:val="00CF7AFA"/>
    <w:rsid w:val="00D0080D"/>
    <w:rsid w:val="00D00E9D"/>
    <w:rsid w:val="00D10647"/>
    <w:rsid w:val="00D106DF"/>
    <w:rsid w:val="00D10B33"/>
    <w:rsid w:val="00D13F33"/>
    <w:rsid w:val="00D24BA6"/>
    <w:rsid w:val="00D27718"/>
    <w:rsid w:val="00D31A00"/>
    <w:rsid w:val="00D50B08"/>
    <w:rsid w:val="00D531FD"/>
    <w:rsid w:val="00D56297"/>
    <w:rsid w:val="00D56544"/>
    <w:rsid w:val="00D56706"/>
    <w:rsid w:val="00D573C2"/>
    <w:rsid w:val="00D63FD3"/>
    <w:rsid w:val="00D65448"/>
    <w:rsid w:val="00D81907"/>
    <w:rsid w:val="00D87C77"/>
    <w:rsid w:val="00D91003"/>
    <w:rsid w:val="00D931C7"/>
    <w:rsid w:val="00DA0A8A"/>
    <w:rsid w:val="00DB0119"/>
    <w:rsid w:val="00DB01E2"/>
    <w:rsid w:val="00DB079F"/>
    <w:rsid w:val="00DD572D"/>
    <w:rsid w:val="00DE1DA5"/>
    <w:rsid w:val="00DE27DC"/>
    <w:rsid w:val="00DE2A2E"/>
    <w:rsid w:val="00DE5FF9"/>
    <w:rsid w:val="00DE72B4"/>
    <w:rsid w:val="00DF0210"/>
    <w:rsid w:val="00DF3826"/>
    <w:rsid w:val="00DF38DC"/>
    <w:rsid w:val="00E05639"/>
    <w:rsid w:val="00E07D65"/>
    <w:rsid w:val="00E1091E"/>
    <w:rsid w:val="00E12044"/>
    <w:rsid w:val="00E26387"/>
    <w:rsid w:val="00E27959"/>
    <w:rsid w:val="00E31DE1"/>
    <w:rsid w:val="00E558A9"/>
    <w:rsid w:val="00E57E23"/>
    <w:rsid w:val="00E7137C"/>
    <w:rsid w:val="00E71ABA"/>
    <w:rsid w:val="00E741D8"/>
    <w:rsid w:val="00E80340"/>
    <w:rsid w:val="00E8377A"/>
    <w:rsid w:val="00E85EA0"/>
    <w:rsid w:val="00E91D20"/>
    <w:rsid w:val="00E95E41"/>
    <w:rsid w:val="00EB1F44"/>
    <w:rsid w:val="00EB79A5"/>
    <w:rsid w:val="00EC22A3"/>
    <w:rsid w:val="00EC701B"/>
    <w:rsid w:val="00ED15E7"/>
    <w:rsid w:val="00ED5443"/>
    <w:rsid w:val="00EE1821"/>
    <w:rsid w:val="00EE210F"/>
    <w:rsid w:val="00EE35E9"/>
    <w:rsid w:val="00EF038E"/>
    <w:rsid w:val="00EF1B09"/>
    <w:rsid w:val="00EF3E3E"/>
    <w:rsid w:val="00F00533"/>
    <w:rsid w:val="00F130D8"/>
    <w:rsid w:val="00F14224"/>
    <w:rsid w:val="00F14251"/>
    <w:rsid w:val="00F14C25"/>
    <w:rsid w:val="00F17F7F"/>
    <w:rsid w:val="00F207B8"/>
    <w:rsid w:val="00F26549"/>
    <w:rsid w:val="00F365CB"/>
    <w:rsid w:val="00F40B33"/>
    <w:rsid w:val="00F42681"/>
    <w:rsid w:val="00F47B55"/>
    <w:rsid w:val="00F56F1B"/>
    <w:rsid w:val="00F66990"/>
    <w:rsid w:val="00F7477A"/>
    <w:rsid w:val="00F801D8"/>
    <w:rsid w:val="00F81E18"/>
    <w:rsid w:val="00F85636"/>
    <w:rsid w:val="00F871ED"/>
    <w:rsid w:val="00F90D15"/>
    <w:rsid w:val="00F96D2B"/>
    <w:rsid w:val="00FA42D1"/>
    <w:rsid w:val="00FA6072"/>
    <w:rsid w:val="00FA77CE"/>
    <w:rsid w:val="00FA7A62"/>
    <w:rsid w:val="00FB102C"/>
    <w:rsid w:val="00FB41BE"/>
    <w:rsid w:val="00FC095C"/>
    <w:rsid w:val="00FC4C28"/>
    <w:rsid w:val="00FC66FB"/>
    <w:rsid w:val="00FC6DE7"/>
    <w:rsid w:val="00FD36EC"/>
    <w:rsid w:val="00FD5E0C"/>
    <w:rsid w:val="00FD7984"/>
    <w:rsid w:val="00FE02F0"/>
    <w:rsid w:val="00FE316C"/>
    <w:rsid w:val="00FE4ABF"/>
    <w:rsid w:val="00FE5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26151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26151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6151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6151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6151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6151C"/>
    <w:rPr>
      <w:rFonts w:ascii="Cambria" w:hAnsi="Cambria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netLink">
    <w:name w:val="Internet Link"/>
    <w:uiPriority w:val="99"/>
    <w:rsid w:val="00E91D20"/>
    <w:rPr>
      <w:color w:val="0000FF"/>
      <w:u w:val="single"/>
    </w:rPr>
  </w:style>
  <w:style w:type="character" w:customStyle="1" w:styleId="yiv1389365749gmail-5yl5">
    <w:name w:val="yiv1389365749gmail-_5yl5"/>
    <w:basedOn w:val="DefaultParagraphFont"/>
    <w:uiPriority w:val="99"/>
    <w:rsid w:val="00E71ABA"/>
    <w:rPr>
      <w:rFonts w:cs="Times New Roman"/>
    </w:rPr>
  </w:style>
  <w:style w:type="paragraph" w:styleId="NormalWeb">
    <w:name w:val="Normal (Web)"/>
    <w:basedOn w:val="Normal"/>
    <w:uiPriority w:val="99"/>
    <w:semiHidden/>
    <w:rsid w:val="009D1C3A"/>
    <w:pPr>
      <w:spacing w:before="100" w:beforeAutospacing="1" w:after="100" w:afterAutospacing="1"/>
    </w:pPr>
  </w:style>
  <w:style w:type="paragraph" w:customStyle="1" w:styleId="yiv9971053340msonormal">
    <w:name w:val="yiv9971053340msonormal"/>
    <w:basedOn w:val="Normal"/>
    <w:uiPriority w:val="99"/>
    <w:rsid w:val="00D50B08"/>
    <w:pPr>
      <w:spacing w:before="100" w:beforeAutospacing="1" w:after="100" w:afterAutospacing="1"/>
    </w:pPr>
  </w:style>
  <w:style w:type="character" w:customStyle="1" w:styleId="yiv9971053340">
    <w:name w:val="yiv9971053340"/>
    <w:basedOn w:val="DefaultParagraphFont"/>
    <w:uiPriority w:val="99"/>
    <w:rsid w:val="00D50B08"/>
    <w:rPr>
      <w:rFonts w:cs="Times New Roman"/>
    </w:rPr>
  </w:style>
  <w:style w:type="paragraph" w:customStyle="1" w:styleId="yiv3434355415msonormal">
    <w:name w:val="yiv3434355415msonormal"/>
    <w:basedOn w:val="Normal"/>
    <w:uiPriority w:val="99"/>
    <w:rsid w:val="00785368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uiPriority w:val="99"/>
    <w:qFormat/>
    <w:locked/>
    <w:rsid w:val="0026151C"/>
    <w:pPr>
      <w:spacing w:after="200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26151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26151C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EndnoteText">
    <w:name w:val="endnote text"/>
    <w:basedOn w:val="Normal"/>
    <w:link w:val="EndnoteTextChar"/>
    <w:uiPriority w:val="99"/>
    <w:semiHidden/>
    <w:rsid w:val="007B07A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B07AA"/>
    <w:rPr>
      <w:rFonts w:cs="Times New Roman"/>
    </w:rPr>
  </w:style>
  <w:style w:type="character" w:styleId="EndnoteReference">
    <w:name w:val="endnote reference"/>
    <w:basedOn w:val="DefaultParagraphFont"/>
    <w:uiPriority w:val="99"/>
    <w:semiHidden/>
    <w:rsid w:val="007B07AA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89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9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9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89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90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890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9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90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90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890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90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890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7890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89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9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9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9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89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9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89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90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90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90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890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90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890347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7890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7890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7890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7890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7890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89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9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9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9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89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90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89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90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9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90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890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90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89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7890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7890261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4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7890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890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8903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890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7890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78903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78903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78903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7890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78903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89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9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9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890363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9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78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9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89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9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9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9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9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89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89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9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90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90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890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90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89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7890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89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9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89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9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89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9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890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9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90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90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890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90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890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890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89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890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890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890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890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omens.g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omens.g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127</TotalTime>
  <Pages>2</Pages>
  <Words>313</Words>
  <Characters>1692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ΓΕΩΡΓΙΟΣ ΖΓΑΡΔΑΝΑΣ;ΚΚΑΤΕΡΙΝΑ ΚΙΟΥΡΤΣΙΔΟΥ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8</cp:revision>
  <cp:lastPrinted>2020-09-01T09:46:00Z</cp:lastPrinted>
  <dcterms:created xsi:type="dcterms:W3CDTF">2019-11-20T10:57:00Z</dcterms:created>
  <dcterms:modified xsi:type="dcterms:W3CDTF">2020-09-01T21:14:00Z</dcterms:modified>
</cp:coreProperties>
</file>