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AF3" w:rsidRDefault="009C3AF3" w:rsidP="003741EE">
      <w:pPr>
        <w:widowControl w:val="0"/>
        <w:autoSpaceDE w:val="0"/>
        <w:autoSpaceDN w:val="0"/>
        <w:adjustRightInd w:val="0"/>
        <w:snapToGrid w:val="0"/>
        <w:rPr>
          <w:rFonts w:ascii="Arial" w:hAnsi="Arial" w:cs="Arial"/>
          <w:color w:val="000000"/>
          <w:sz w:val="21"/>
          <w:szCs w:val="21"/>
        </w:rPr>
      </w:pPr>
    </w:p>
    <w:p w:rsidR="009C3AF3" w:rsidRPr="0060086F" w:rsidRDefault="009C3AF3" w:rsidP="00C170E5">
      <w:pPr>
        <w:framePr w:w="8461" w:h="552" w:hRule="exact" w:wrap="auto" w:vAnchor="page" w:hAnchor="page" w:x="2881" w:y="958"/>
        <w:widowControl w:val="0"/>
        <w:snapToGrid w:val="0"/>
      </w:pPr>
      <w:r w:rsidRPr="00D531FD">
        <w:rPr>
          <w:rFonts w:ascii="Arial" w:hAnsi="Arial" w:cs="Arial"/>
          <w:b/>
          <w:color w:val="000000"/>
        </w:rPr>
        <w:t>Πανελλήνια 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9C3AF3" w:rsidRPr="00D531FD" w:rsidRDefault="009C3AF3" w:rsidP="00C170E5">
      <w:pPr>
        <w:framePr w:w="8461" w:h="552" w:hRule="exact" w:wrap="auto" w:vAnchor="page" w:hAnchor="page" w:x="2881" w:y="958"/>
        <w:widowControl w:val="0"/>
        <w:snapToGrid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2" o:spid="_x0000_s1026" type="#_x0000_t75" alt="https://pbs.twimg.com/profile_images/3625926057/9a81ee4e23059141a9192072eab60bd3_400x400.jpeg" style="position:absolute;margin-left:313.05pt;margin-top:7.55pt;width:102pt;height:99pt;z-index:-251658240;visibility:visible">
            <v:imagedata r:id="rId7" o:title=""/>
          </v:shape>
        </w:pict>
      </w:r>
      <w:r w:rsidRPr="00D531FD">
        <w:rPr>
          <w:rFonts w:ascii="Arial" w:hAnsi="Arial" w:cs="Arial"/>
          <w:b/>
          <w:color w:val="000000"/>
        </w:rPr>
        <w:t xml:space="preserve">                               Π.ΟΜ.ΕΝ.Σ. </w:t>
      </w:r>
    </w:p>
    <w:p w:rsidR="009C3AF3" w:rsidRPr="00D531FD" w:rsidRDefault="009C3AF3" w:rsidP="00C170E5">
      <w:pPr>
        <w:widowControl w:val="0"/>
        <w:snapToGrid w:val="0"/>
        <w:rPr>
          <w:rFonts w:ascii="Arial" w:hAnsi="Arial" w:cs="Arial"/>
          <w:color w:val="000000"/>
          <w:sz w:val="21"/>
          <w:szCs w:val="21"/>
        </w:rPr>
      </w:pPr>
      <w:bookmarkStart w:id="0" w:name="_GoBack"/>
      <w:bookmarkEnd w:id="0"/>
      <w:r>
        <w:rPr>
          <w:noProof/>
        </w:rPr>
        <w:pict>
          <v:shape id="Εικόνα 3" o:spid="_x0000_s1027" type="#_x0000_t75" style="position:absolute;margin-left:-37.65pt;margin-top:1.35pt;width:114pt;height:107.65pt;z-index:-251657216;visibility:visible">
            <v:imagedata r:id="rId8" o:title=""/>
          </v:shape>
        </w:pict>
      </w:r>
      <w:r>
        <w:rPr>
          <w:rFonts w:ascii="Arial" w:hAnsi="Arial" w:cs="Arial"/>
          <w:color w:val="000000"/>
          <w:sz w:val="21"/>
          <w:szCs w:val="21"/>
        </w:rPr>
        <w:t xml:space="preserve">                                                                                                                                                              </w:t>
      </w:r>
    </w:p>
    <w:p w:rsidR="009C3AF3" w:rsidRPr="00D531FD" w:rsidRDefault="009C3AF3" w:rsidP="00C170E5">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9C3AF3" w:rsidRPr="00D531FD" w:rsidRDefault="009C3AF3" w:rsidP="00C170E5">
      <w:pPr>
        <w:widowControl w:val="0"/>
        <w:snapToGrid w:val="0"/>
        <w:rPr>
          <w:rFonts w:ascii="Arial" w:hAnsi="Arial" w:cs="Arial"/>
          <w:color w:val="000000"/>
          <w:sz w:val="21"/>
          <w:szCs w:val="21"/>
        </w:rPr>
      </w:pPr>
    </w:p>
    <w:p w:rsidR="009C3AF3" w:rsidRPr="00D531FD" w:rsidRDefault="009C3AF3" w:rsidP="00C170E5">
      <w:pPr>
        <w:widowControl w:val="0"/>
        <w:snapToGrid w:val="0"/>
        <w:rPr>
          <w:rFonts w:ascii="Arial" w:hAnsi="Arial" w:cs="Arial"/>
          <w:color w:val="000000"/>
          <w:sz w:val="21"/>
          <w:szCs w:val="21"/>
        </w:rPr>
      </w:pPr>
    </w:p>
    <w:p w:rsidR="009C3AF3" w:rsidRPr="00D531FD" w:rsidRDefault="009C3AF3" w:rsidP="00C170E5">
      <w:pPr>
        <w:widowControl w:val="0"/>
        <w:snapToGrid w:val="0"/>
        <w:rPr>
          <w:rFonts w:ascii="Arial" w:hAnsi="Arial" w:cs="Arial"/>
          <w:color w:val="000000"/>
          <w:sz w:val="21"/>
          <w:szCs w:val="21"/>
        </w:rPr>
      </w:pPr>
    </w:p>
    <w:p w:rsidR="009C3AF3" w:rsidRPr="00D531FD" w:rsidRDefault="009C3AF3" w:rsidP="00C170E5">
      <w:pPr>
        <w:widowControl w:val="0"/>
        <w:snapToGrid w:val="0"/>
        <w:jc w:val="center"/>
        <w:rPr>
          <w:rFonts w:ascii="Arial" w:hAnsi="Arial" w:cs="Arial"/>
          <w:color w:val="000000"/>
          <w:sz w:val="21"/>
          <w:szCs w:val="21"/>
        </w:rPr>
      </w:pPr>
    </w:p>
    <w:p w:rsidR="009C3AF3" w:rsidRPr="00D531FD" w:rsidRDefault="009C3AF3" w:rsidP="007433C4">
      <w:pPr>
        <w:framePr w:w="5762" w:h="365" w:hRule="exact" w:wrap="auto" w:vAnchor="page" w:hAnchor="page" w:x="3022" w:y="2825"/>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9C3AF3" w:rsidRPr="00D531FD" w:rsidRDefault="009C3AF3" w:rsidP="00C170E5">
      <w:pPr>
        <w:widowControl w:val="0"/>
        <w:snapToGrid w:val="0"/>
        <w:rPr>
          <w:rFonts w:ascii="Arial" w:hAnsi="Arial" w:cs="Arial"/>
          <w:color w:val="000000"/>
          <w:sz w:val="21"/>
          <w:szCs w:val="21"/>
        </w:rPr>
      </w:pPr>
    </w:p>
    <w:p w:rsidR="009C3AF3" w:rsidRPr="00D531FD" w:rsidRDefault="009C3AF3" w:rsidP="00C170E5">
      <w:pPr>
        <w:widowControl w:val="0"/>
        <w:snapToGrid w:val="0"/>
        <w:rPr>
          <w:rFonts w:ascii="Arial" w:hAnsi="Arial" w:cs="Arial"/>
          <w:b/>
          <w:color w:val="000000"/>
        </w:rPr>
      </w:pPr>
    </w:p>
    <w:p w:rsidR="009C3AF3" w:rsidRPr="00C455E1" w:rsidRDefault="009C3AF3" w:rsidP="007433C4">
      <w:pPr>
        <w:framePr w:w="2762" w:h="365" w:hRule="exact" w:wrap="auto" w:vAnchor="page" w:hAnchor="page" w:x="3022" w:y="3185"/>
        <w:widowControl w:val="0"/>
        <w:autoSpaceDE w:val="0"/>
        <w:autoSpaceDN w:val="0"/>
        <w:adjustRightInd w:val="0"/>
        <w:snapToGrid w:val="0"/>
      </w:pPr>
      <w:r w:rsidRPr="00DF0210">
        <w:rPr>
          <w:rFonts w:ascii="Arial" w:hAnsi="Arial" w:cs="Arial"/>
          <w:color w:val="000000"/>
          <w:sz w:val="18"/>
          <w:szCs w:val="18"/>
          <w:lang w:val="en-GB"/>
        </w:rPr>
        <w:t>Email</w:t>
      </w:r>
      <w:r w:rsidRPr="00C455E1">
        <w:rPr>
          <w:rFonts w:ascii="Arial" w:hAnsi="Arial" w:cs="Arial"/>
          <w:color w:val="000000"/>
          <w:sz w:val="18"/>
          <w:szCs w:val="18"/>
        </w:rPr>
        <w:t xml:space="preserve">: </w:t>
      </w:r>
      <w:r w:rsidRPr="00DF0210">
        <w:rPr>
          <w:rFonts w:ascii="Arial" w:hAnsi="Arial" w:cs="Arial"/>
          <w:color w:val="000000"/>
          <w:sz w:val="18"/>
          <w:szCs w:val="18"/>
          <w:lang w:val="en-GB"/>
        </w:rPr>
        <w:t>info</w:t>
      </w:r>
      <w:r w:rsidRPr="00C455E1">
        <w:rPr>
          <w:rFonts w:ascii="Arial" w:hAnsi="Arial" w:cs="Arial"/>
          <w:color w:val="000000"/>
          <w:sz w:val="18"/>
          <w:szCs w:val="18"/>
        </w:rPr>
        <w:t>@</w:t>
      </w:r>
      <w:r>
        <w:rPr>
          <w:rFonts w:ascii="Arial" w:hAnsi="Arial" w:cs="Arial"/>
          <w:color w:val="000000"/>
          <w:sz w:val="18"/>
          <w:szCs w:val="18"/>
          <w:lang w:val="en-GB"/>
        </w:rPr>
        <w:t>pomens</w:t>
      </w:r>
      <w:r w:rsidRPr="00C455E1">
        <w:rPr>
          <w:rFonts w:ascii="Arial" w:hAnsi="Arial" w:cs="Arial"/>
          <w:color w:val="000000"/>
          <w:sz w:val="18"/>
          <w:szCs w:val="18"/>
        </w:rPr>
        <w:t>.</w:t>
      </w:r>
      <w:r w:rsidRPr="00DF0210">
        <w:rPr>
          <w:rFonts w:ascii="Arial" w:hAnsi="Arial" w:cs="Arial"/>
          <w:color w:val="000000"/>
          <w:sz w:val="18"/>
          <w:szCs w:val="18"/>
          <w:lang w:val="en-GB"/>
        </w:rPr>
        <w:t>gr</w:t>
      </w:r>
    </w:p>
    <w:p w:rsidR="009C3AF3" w:rsidRDefault="009C3AF3" w:rsidP="00C170E5">
      <w:pPr>
        <w:widowControl w:val="0"/>
        <w:autoSpaceDE w:val="0"/>
        <w:autoSpaceDN w:val="0"/>
        <w:adjustRightInd w:val="0"/>
        <w:snapToGrid w:val="0"/>
        <w:rPr>
          <w:rFonts w:ascii="Arial" w:hAnsi="Arial" w:cs="Arial"/>
          <w:color w:val="000000"/>
          <w:sz w:val="21"/>
          <w:szCs w:val="21"/>
        </w:rPr>
      </w:pPr>
    </w:p>
    <w:p w:rsidR="009C3AF3" w:rsidRPr="008A2610" w:rsidRDefault="009C3AF3" w:rsidP="00C170E5">
      <w:pPr>
        <w:widowControl w:val="0"/>
        <w:autoSpaceDE w:val="0"/>
        <w:autoSpaceDN w:val="0"/>
        <w:adjustRightInd w:val="0"/>
        <w:snapToGrid w:val="0"/>
        <w:rPr>
          <w:rFonts w:ascii="Arial" w:hAnsi="Arial" w:cs="Arial"/>
          <w:b/>
          <w:color w:val="000000"/>
        </w:rPr>
      </w:pPr>
    </w:p>
    <w:p w:rsidR="009C3AF3" w:rsidRPr="002A09A9" w:rsidRDefault="009C3AF3" w:rsidP="002A09A9">
      <w:pPr>
        <w:framePr w:w="3115" w:wrap="auto" w:vAnchor="page" w:hAnchor="page" w:x="8182" w:y="3665"/>
        <w:widowControl w:val="0"/>
        <w:autoSpaceDE w:val="0"/>
        <w:autoSpaceDN w:val="0"/>
        <w:adjustRightInd w:val="0"/>
        <w:snapToGrid w:val="0"/>
        <w:divId w:val="874125282"/>
        <w:rPr>
          <w:rFonts w:ascii="Arial" w:hAnsi="Arial" w:cs="Arial"/>
          <w:color w:val="000000"/>
        </w:rPr>
      </w:pPr>
      <w:r w:rsidRPr="00CB3EA0">
        <w:rPr>
          <w:rFonts w:ascii="Arial" w:hAnsi="Arial" w:cs="Arial"/>
        </w:rPr>
        <w:t xml:space="preserve"> </w:t>
      </w:r>
      <w:r>
        <w:rPr>
          <w:rFonts w:ascii="Arial" w:hAnsi="Arial" w:cs="Arial"/>
        </w:rPr>
        <w:t xml:space="preserve"> </w:t>
      </w:r>
      <w:r w:rsidRPr="00301704">
        <w:rPr>
          <w:rFonts w:ascii="Arial" w:hAnsi="Arial" w:cs="Arial"/>
          <w:color w:val="000000"/>
        </w:rPr>
        <w:t xml:space="preserve">Αθήνα, </w:t>
      </w:r>
      <w:r>
        <w:rPr>
          <w:rFonts w:ascii="Arial" w:hAnsi="Arial" w:cs="Arial"/>
          <w:color w:val="000000"/>
        </w:rPr>
        <w:t>8</w:t>
      </w:r>
      <w:r w:rsidRPr="00301704">
        <w:rPr>
          <w:rFonts w:ascii="Arial" w:hAnsi="Arial" w:cs="Arial"/>
          <w:color w:val="000000"/>
        </w:rPr>
        <w:t xml:space="preserve"> </w:t>
      </w:r>
      <w:r>
        <w:rPr>
          <w:rFonts w:ascii="Arial" w:hAnsi="Arial" w:cs="Arial"/>
          <w:color w:val="000000"/>
        </w:rPr>
        <w:t>Σεπτεμβρίου 2020</w:t>
      </w:r>
    </w:p>
    <w:p w:rsidR="009C3AF3" w:rsidRPr="008A2610" w:rsidRDefault="009C3AF3" w:rsidP="00C170E5">
      <w:pPr>
        <w:widowControl w:val="0"/>
        <w:autoSpaceDE w:val="0"/>
        <w:autoSpaceDN w:val="0"/>
        <w:adjustRightInd w:val="0"/>
        <w:snapToGrid w:val="0"/>
        <w:rPr>
          <w:rFonts w:ascii="Arial" w:hAnsi="Arial" w:cs="Arial"/>
          <w:b/>
          <w:color w:val="000000"/>
        </w:rPr>
      </w:pPr>
    </w:p>
    <w:p w:rsidR="009C3AF3" w:rsidRDefault="009C3AF3" w:rsidP="005F4835">
      <w:pPr>
        <w:widowControl w:val="0"/>
        <w:snapToGrid w:val="0"/>
        <w:rPr>
          <w:rFonts w:ascii="Arial" w:hAnsi="Arial" w:cs="Arial"/>
          <w:b/>
          <w:color w:val="000000"/>
        </w:rPr>
      </w:pPr>
    </w:p>
    <w:p w:rsidR="009C3AF3" w:rsidRDefault="009C3AF3" w:rsidP="005F4835">
      <w:pPr>
        <w:widowControl w:val="0"/>
        <w:snapToGrid w:val="0"/>
        <w:rPr>
          <w:rFonts w:ascii="Arial" w:hAnsi="Arial" w:cs="Arial"/>
          <w:b/>
          <w:color w:val="000000"/>
        </w:rPr>
      </w:pPr>
    </w:p>
    <w:p w:rsidR="009C3AF3" w:rsidRPr="00A829DD" w:rsidRDefault="009C3AF3" w:rsidP="00A829DD">
      <w:pPr>
        <w:jc w:val="both"/>
        <w:rPr>
          <w:rFonts w:ascii="Arial" w:hAnsi="Arial" w:cs="Arial"/>
        </w:rPr>
      </w:pPr>
      <w:r w:rsidRPr="00A829DD">
        <w:rPr>
          <w:rFonts w:ascii="Arial" w:hAnsi="Arial" w:cs="Arial"/>
        </w:rPr>
        <w:t>Προς,</w:t>
      </w:r>
    </w:p>
    <w:p w:rsidR="009C3AF3" w:rsidRPr="00A829DD" w:rsidRDefault="009C3AF3" w:rsidP="00A829DD">
      <w:pPr>
        <w:pStyle w:val="Heading5"/>
        <w:spacing w:before="0" w:beforeAutospacing="0" w:after="0" w:afterAutospacing="0"/>
        <w:jc w:val="both"/>
        <w:rPr>
          <w:rStyle w:val="Strong"/>
          <w:rFonts w:ascii="Arial" w:hAnsi="Arial" w:cs="Arial"/>
          <w:bCs/>
          <w:color w:val="000000"/>
          <w:sz w:val="24"/>
          <w:szCs w:val="24"/>
        </w:rPr>
      </w:pPr>
      <w:r w:rsidRPr="00A829DD">
        <w:rPr>
          <w:rFonts w:ascii="Arial" w:hAnsi="Arial" w:cs="Arial"/>
          <w:b w:val="0"/>
          <w:sz w:val="24"/>
          <w:szCs w:val="24"/>
        </w:rPr>
        <w:t xml:space="preserve">κύριο </w:t>
      </w:r>
      <w:r w:rsidRPr="00A829DD">
        <w:rPr>
          <w:rStyle w:val="Strong"/>
          <w:rFonts w:ascii="Arial" w:hAnsi="Arial" w:cs="Arial"/>
          <w:bCs/>
          <w:color w:val="000000"/>
          <w:sz w:val="24"/>
          <w:szCs w:val="24"/>
        </w:rPr>
        <w:t>Κ</w:t>
      </w:r>
      <w:r>
        <w:rPr>
          <w:rStyle w:val="Strong"/>
          <w:rFonts w:ascii="Arial" w:hAnsi="Arial" w:cs="Arial"/>
          <w:bCs/>
          <w:color w:val="000000"/>
          <w:sz w:val="24"/>
          <w:szCs w:val="24"/>
        </w:rPr>
        <w:t>υριάκο</w:t>
      </w:r>
      <w:r w:rsidRPr="00A829DD">
        <w:rPr>
          <w:rStyle w:val="Strong"/>
          <w:rFonts w:ascii="Arial" w:hAnsi="Arial" w:cs="Arial"/>
          <w:bCs/>
          <w:color w:val="000000"/>
          <w:sz w:val="24"/>
          <w:szCs w:val="24"/>
        </w:rPr>
        <w:t xml:space="preserve"> Π</w:t>
      </w:r>
      <w:r>
        <w:rPr>
          <w:rStyle w:val="Strong"/>
          <w:rFonts w:ascii="Arial" w:hAnsi="Arial" w:cs="Arial"/>
          <w:bCs/>
          <w:color w:val="000000"/>
          <w:sz w:val="24"/>
          <w:szCs w:val="24"/>
        </w:rPr>
        <w:t>ιερρακάκη</w:t>
      </w:r>
      <w:r w:rsidRPr="00A829DD">
        <w:rPr>
          <w:rStyle w:val="Strong"/>
          <w:rFonts w:ascii="Arial" w:hAnsi="Arial" w:cs="Arial"/>
          <w:bCs/>
          <w:color w:val="000000"/>
          <w:sz w:val="24"/>
          <w:szCs w:val="24"/>
        </w:rPr>
        <w:t>,</w:t>
      </w:r>
    </w:p>
    <w:p w:rsidR="009C3AF3" w:rsidRPr="00A829DD" w:rsidRDefault="009C3AF3" w:rsidP="00A829DD">
      <w:pPr>
        <w:pStyle w:val="Heading5"/>
        <w:spacing w:before="0" w:beforeAutospacing="0" w:after="0" w:afterAutospacing="0"/>
        <w:jc w:val="both"/>
        <w:rPr>
          <w:rFonts w:ascii="Arial" w:hAnsi="Arial" w:cs="Arial"/>
          <w:b w:val="0"/>
          <w:sz w:val="24"/>
          <w:szCs w:val="24"/>
        </w:rPr>
      </w:pPr>
      <w:r w:rsidRPr="00A829DD">
        <w:rPr>
          <w:rFonts w:ascii="Arial" w:hAnsi="Arial" w:cs="Arial"/>
          <w:b w:val="0"/>
          <w:sz w:val="24"/>
          <w:szCs w:val="24"/>
        </w:rPr>
        <w:t>Yπουργό Επικρατείας και Ψηφιακής Διακυβέρνησης</w:t>
      </w:r>
      <w:r>
        <w:rPr>
          <w:rFonts w:ascii="Arial" w:hAnsi="Arial" w:cs="Arial"/>
          <w:b w:val="0"/>
          <w:sz w:val="24"/>
          <w:szCs w:val="24"/>
        </w:rPr>
        <w:t>.</w:t>
      </w:r>
    </w:p>
    <w:p w:rsidR="009C3AF3" w:rsidRPr="00607587" w:rsidRDefault="009C3AF3" w:rsidP="009A21FE">
      <w:pPr>
        <w:jc w:val="both"/>
        <w:rPr>
          <w:rFonts w:ascii="Arial" w:hAnsi="Arial" w:cs="Arial"/>
        </w:rPr>
      </w:pPr>
    </w:p>
    <w:p w:rsidR="009C3AF3" w:rsidRDefault="009C3AF3" w:rsidP="009A21FE">
      <w:pPr>
        <w:jc w:val="both"/>
        <w:rPr>
          <w:rFonts w:ascii="Arial" w:hAnsi="Arial" w:cs="Arial"/>
        </w:rPr>
      </w:pPr>
      <w:r>
        <w:rPr>
          <w:rFonts w:ascii="Arial" w:hAnsi="Arial" w:cs="Arial"/>
        </w:rPr>
        <w:t xml:space="preserve">Αξιότιμε κ. Υπουργέ, </w:t>
      </w:r>
    </w:p>
    <w:p w:rsidR="009C3AF3" w:rsidRPr="00607587" w:rsidRDefault="009C3AF3" w:rsidP="009A21FE">
      <w:pPr>
        <w:jc w:val="both"/>
        <w:rPr>
          <w:rFonts w:ascii="Arial" w:hAnsi="Arial" w:cs="Arial"/>
        </w:rPr>
      </w:pPr>
    </w:p>
    <w:p w:rsidR="009C3AF3" w:rsidRPr="002A09A9" w:rsidRDefault="009C3AF3" w:rsidP="002A09A9">
      <w:pPr>
        <w:pStyle w:val="NormalWeb"/>
        <w:spacing w:before="0" w:beforeAutospacing="0" w:after="135" w:afterAutospacing="0"/>
        <w:jc w:val="both"/>
        <w:rPr>
          <w:rFonts w:ascii="Arial" w:hAnsi="Arial" w:cs="Arial"/>
        </w:rPr>
      </w:pPr>
      <w:r w:rsidRPr="002A09A9">
        <w:rPr>
          <w:rFonts w:ascii="Arial" w:hAnsi="Arial" w:cs="Arial"/>
        </w:rPr>
        <w:t xml:space="preserve">Η </w:t>
      </w:r>
      <w:r w:rsidRPr="007B75C8">
        <w:rPr>
          <w:rFonts w:ascii="Arial" w:hAnsi="Arial" w:cs="Arial"/>
          <w:color w:val="000000"/>
        </w:rPr>
        <w:t>Πανελλήνια Ομοσπονδία Ενώσεων Στ</w:t>
      </w:r>
      <w:r>
        <w:rPr>
          <w:rFonts w:ascii="Arial" w:hAnsi="Arial" w:cs="Arial"/>
          <w:color w:val="000000"/>
        </w:rPr>
        <w:t>ρατιωτικών</w:t>
      </w:r>
      <w:r>
        <w:rPr>
          <w:rFonts w:ascii="Arial" w:hAnsi="Arial" w:cs="Arial"/>
        </w:rPr>
        <w:t xml:space="preserve"> - </w:t>
      </w:r>
      <w:r w:rsidRPr="002A09A9">
        <w:rPr>
          <w:rFonts w:ascii="Arial" w:hAnsi="Arial" w:cs="Arial"/>
        </w:rPr>
        <w:t>ΠΟΜΕΝΣ  μέσω της επιστολής αυτής, σας εκφράζει την ικανοποίηση της για τις ενέργειες σας ώστε να γίνει πράξη η πλήρης ένταξη όλων των ασφαλισμένων στο σύστημα ηλεκτρονικής συνταγογράφησης, όπως είχατε δεσμευτεί σε αντιπροσωπεία του ΔΣ της Ομοσπονδίας μας.</w:t>
      </w:r>
    </w:p>
    <w:p w:rsidR="009C3AF3" w:rsidRPr="002A09A9" w:rsidRDefault="009C3AF3" w:rsidP="002A09A9">
      <w:pPr>
        <w:pStyle w:val="NormalWeb"/>
        <w:spacing w:before="0" w:beforeAutospacing="0" w:after="135" w:afterAutospacing="0"/>
        <w:jc w:val="both"/>
        <w:rPr>
          <w:rFonts w:ascii="Arial" w:hAnsi="Arial" w:cs="Arial"/>
        </w:rPr>
      </w:pPr>
      <w:r w:rsidRPr="002A09A9">
        <w:rPr>
          <w:rFonts w:ascii="Arial" w:hAnsi="Arial" w:cs="Arial"/>
        </w:rPr>
        <w:t>Με αυτήν την πολιτική σας πρωτοβουλία λύσατε ένα χρόνιο πρόβλημα παρέχοντας πλέον ποιοτικές υπηρεσίες υγείας προς όλους τους στρατιωτικούς. </w:t>
      </w:r>
    </w:p>
    <w:p w:rsidR="009C3AF3" w:rsidRPr="002A09A9" w:rsidRDefault="009C3AF3" w:rsidP="002A09A9">
      <w:pPr>
        <w:spacing w:before="100" w:beforeAutospacing="1" w:after="100" w:afterAutospacing="1"/>
        <w:jc w:val="both"/>
        <w:rPr>
          <w:rFonts w:ascii="Arial" w:hAnsi="Arial" w:cs="Arial"/>
        </w:rPr>
      </w:pPr>
      <w:r w:rsidRPr="002A09A9">
        <w:rPr>
          <w:rFonts w:ascii="Arial" w:hAnsi="Arial" w:cs="Arial"/>
        </w:rPr>
        <w:t>Με αφορμή την ως άνω συλλογική επιτυχία και τη διαρκή εξαιρετική συνεργασία της ΠΟΜΕΝΣ μαζί σας, θα θέλαμε να επαναφέρουμε το ιδιαίτερα σημαντικό θέμα των στρατιωτικών ταυτοτήτων, με την έκδοση πολιτικών ταυτοτήτων νέου τύπου για όλο το προσωπικό των Ε</w:t>
      </w:r>
      <w:r>
        <w:rPr>
          <w:rFonts w:ascii="Arial" w:hAnsi="Arial" w:cs="Arial"/>
        </w:rPr>
        <w:t>.</w:t>
      </w:r>
      <w:r w:rsidRPr="002A09A9">
        <w:rPr>
          <w:rFonts w:ascii="Arial" w:hAnsi="Arial" w:cs="Arial"/>
        </w:rPr>
        <w:t>Δ, παράλληλα με την στρατιωτική ταυτότητα που θα χρησιμοποιείται μόνο για υπηρεσιακούς λόγους.</w:t>
      </w:r>
    </w:p>
    <w:p w:rsidR="009C3AF3" w:rsidRPr="002A09A9" w:rsidRDefault="009C3AF3" w:rsidP="002A09A9">
      <w:pPr>
        <w:jc w:val="both"/>
        <w:rPr>
          <w:rFonts w:ascii="Arial" w:hAnsi="Arial" w:cs="Arial"/>
        </w:rPr>
      </w:pPr>
      <w:r w:rsidRPr="002A09A9">
        <w:rPr>
          <w:rFonts w:ascii="Arial" w:hAnsi="Arial" w:cs="Arial"/>
        </w:rPr>
        <w:pict>
          <v:shape id="_x0000_i1025" type="#_x0000_t75" alt="" style="width:.75pt;height:.75pt">
            <v:imagedata r:id="rId10" r:href="rId11"/>
          </v:shape>
        </w:pict>
      </w:r>
    </w:p>
    <w:p w:rsidR="009C3AF3" w:rsidRPr="002A09A9" w:rsidRDefault="009C3AF3" w:rsidP="002A09A9">
      <w:pPr>
        <w:pStyle w:val="NormalWeb"/>
        <w:spacing w:before="0" w:beforeAutospacing="0" w:after="135" w:afterAutospacing="0"/>
        <w:jc w:val="both"/>
        <w:rPr>
          <w:rFonts w:ascii="Arial" w:hAnsi="Arial" w:cs="Arial"/>
        </w:rPr>
      </w:pPr>
      <w:r w:rsidRPr="002A09A9">
        <w:rPr>
          <w:rFonts w:ascii="Arial" w:hAnsi="Arial" w:cs="Arial"/>
        </w:rPr>
        <w:t>Συγκεκριμένα, η στρατιωτική ταυτότητα δεν αποτελεί ταξιδιωτικό έγγραφο όπως η πολιτική ταυτότητα και δεν πληροί τα στοιχειώδη κριτήρια ασφαλείας με ότι συνεπάγεται αυτό, τόσο για την προστασία προσωπικών δεδομένων, όσο και για το κόστος έκδοσης διαβατηρίων που επιβαρύνονται οι στρατιωτικοί.</w:t>
      </w:r>
    </w:p>
    <w:p w:rsidR="009C3AF3" w:rsidRPr="002A09A9" w:rsidRDefault="009C3AF3" w:rsidP="002A09A9">
      <w:pPr>
        <w:jc w:val="both"/>
        <w:rPr>
          <w:rFonts w:ascii="Arial" w:hAnsi="Arial" w:cs="Arial"/>
        </w:rPr>
      </w:pPr>
      <w:r w:rsidRPr="002A09A9">
        <w:rPr>
          <w:rFonts w:ascii="Arial" w:hAnsi="Arial" w:cs="Arial"/>
        </w:rPr>
        <w:t>Σας ευχαριστούμε και πάλι για την κατανόηση και την ανταπόκριση σας στα δίκαια αιτήματα της Ομοσπονδίας.    </w:t>
      </w:r>
    </w:p>
    <w:p w:rsidR="009C3AF3" w:rsidRPr="007E5858" w:rsidRDefault="009C3AF3" w:rsidP="00D92712">
      <w:pPr>
        <w:jc w:val="both"/>
        <w:rPr>
          <w:rFonts w:ascii="Arial" w:hAnsi="Arial" w:cs="Arial"/>
          <w:color w:val="000000"/>
        </w:rPr>
      </w:pPr>
    </w:p>
    <w:p w:rsidR="009C3AF3" w:rsidRPr="007E5858" w:rsidRDefault="009C3AF3" w:rsidP="00301704">
      <w:pPr>
        <w:pStyle w:val="ListParagraph"/>
        <w:ind w:left="0" w:firstLine="720"/>
        <w:jc w:val="both"/>
        <w:rPr>
          <w:rFonts w:ascii="Arial" w:hAnsi="Arial" w:cs="Arial"/>
        </w:rPr>
      </w:pPr>
      <w:r w:rsidRPr="007E5858">
        <w:t xml:space="preserve">                                                </w:t>
      </w:r>
      <w:r>
        <w:rPr>
          <w:rFonts w:ascii="Arial" w:hAnsi="Arial" w:cs="Arial"/>
          <w:color w:val="000000"/>
        </w:rPr>
        <w:t xml:space="preserve"> </w:t>
      </w:r>
      <w:r w:rsidRPr="007E5858">
        <w:rPr>
          <w:rFonts w:ascii="Arial" w:hAnsi="Arial" w:cs="Arial"/>
          <w:color w:val="000000"/>
        </w:rPr>
        <w:t xml:space="preserve">       Μετά τιμής</w:t>
      </w:r>
    </w:p>
    <w:p w:rsidR="009C3AF3" w:rsidRPr="007E5858" w:rsidRDefault="009C3AF3" w:rsidP="005D72C3">
      <w:pPr>
        <w:widowControl w:val="0"/>
        <w:snapToGrid w:val="0"/>
        <w:jc w:val="center"/>
        <w:rPr>
          <w:rFonts w:ascii="Arial" w:hAnsi="Arial" w:cs="Arial"/>
          <w:color w:val="000000"/>
        </w:rPr>
      </w:pPr>
      <w:r w:rsidRPr="007E5858">
        <w:rPr>
          <w:rFonts w:ascii="Arial" w:hAnsi="Arial" w:cs="Arial"/>
          <w:color w:val="000000"/>
        </w:rPr>
        <w:t>Για το Διοικητικό Συμβούλιο</w:t>
      </w:r>
    </w:p>
    <w:p w:rsidR="009C3AF3" w:rsidRPr="007E5858" w:rsidRDefault="009C3AF3" w:rsidP="005D72C3">
      <w:pPr>
        <w:widowControl w:val="0"/>
        <w:snapToGrid w:val="0"/>
        <w:jc w:val="both"/>
        <w:rPr>
          <w:rFonts w:ascii="Arial" w:hAnsi="Arial" w:cs="Arial"/>
          <w:color w:val="000000"/>
        </w:rPr>
      </w:pPr>
    </w:p>
    <w:p w:rsidR="009C3AF3" w:rsidRPr="007E5858" w:rsidRDefault="009C3AF3" w:rsidP="005D72C3">
      <w:pPr>
        <w:widowControl w:val="0"/>
        <w:snapToGrid w:val="0"/>
        <w:jc w:val="both"/>
        <w:rPr>
          <w:rFonts w:ascii="Arial" w:hAnsi="Arial" w:cs="Arial"/>
          <w:color w:val="000000"/>
        </w:rPr>
      </w:pPr>
      <w:r w:rsidRPr="007E5858">
        <w:rPr>
          <w:rFonts w:ascii="Arial" w:hAnsi="Arial" w:cs="Arial"/>
          <w:color w:val="000000"/>
        </w:rPr>
        <w:t xml:space="preserve">              Ο                                                                                                </w:t>
      </w:r>
      <w:r>
        <w:rPr>
          <w:rFonts w:ascii="Arial" w:hAnsi="Arial" w:cs="Arial"/>
          <w:color w:val="000000"/>
        </w:rPr>
        <w:t xml:space="preserve">    </w:t>
      </w:r>
      <w:r w:rsidRPr="007E5858">
        <w:rPr>
          <w:rFonts w:ascii="Arial" w:hAnsi="Arial" w:cs="Arial"/>
          <w:color w:val="000000"/>
        </w:rPr>
        <w:t xml:space="preserve"> Ο</w:t>
      </w:r>
    </w:p>
    <w:p w:rsidR="009C3AF3" w:rsidRPr="007E5858" w:rsidRDefault="009C3AF3" w:rsidP="005D72C3">
      <w:pPr>
        <w:widowControl w:val="0"/>
        <w:snapToGrid w:val="0"/>
        <w:jc w:val="both"/>
        <w:rPr>
          <w:rFonts w:ascii="Arial" w:hAnsi="Arial" w:cs="Arial"/>
          <w:color w:val="000000"/>
        </w:rPr>
      </w:pPr>
      <w:r w:rsidRPr="007E5858">
        <w:rPr>
          <w:rFonts w:ascii="Arial" w:hAnsi="Arial" w:cs="Arial"/>
          <w:color w:val="000000"/>
        </w:rPr>
        <w:t xml:space="preserve">      ΠΡΟΕΔΡΟΣ                                                                       ΓΕΝΙΚΟΣ ΓΡΑΜΜΑΤΕΑΣ</w:t>
      </w:r>
    </w:p>
    <w:p w:rsidR="009C3AF3" w:rsidRPr="007E5858" w:rsidRDefault="009C3AF3" w:rsidP="005D72C3">
      <w:pPr>
        <w:widowControl w:val="0"/>
        <w:snapToGrid w:val="0"/>
        <w:jc w:val="both"/>
        <w:rPr>
          <w:rFonts w:ascii="Arial" w:hAnsi="Arial" w:cs="Arial"/>
          <w:color w:val="000000"/>
        </w:rPr>
      </w:pPr>
    </w:p>
    <w:p w:rsidR="009C3AF3" w:rsidRPr="007E5858" w:rsidRDefault="009C3AF3" w:rsidP="005D72C3">
      <w:pPr>
        <w:widowControl w:val="0"/>
        <w:snapToGrid w:val="0"/>
        <w:jc w:val="both"/>
        <w:rPr>
          <w:rFonts w:ascii="Arial" w:hAnsi="Arial" w:cs="Arial"/>
          <w:color w:val="000000"/>
        </w:rPr>
      </w:pPr>
    </w:p>
    <w:p w:rsidR="009C3AF3" w:rsidRPr="007E5858" w:rsidRDefault="009C3AF3" w:rsidP="005D72C3">
      <w:pPr>
        <w:widowControl w:val="0"/>
        <w:snapToGrid w:val="0"/>
        <w:rPr>
          <w:rFonts w:ascii="Arial" w:hAnsi="Arial" w:cs="Arial"/>
          <w:color w:val="000000"/>
        </w:rPr>
      </w:pPr>
      <w:r w:rsidRPr="007E5858">
        <w:rPr>
          <w:rFonts w:ascii="Arial" w:hAnsi="Arial" w:cs="Arial"/>
          <w:color w:val="000000"/>
        </w:rPr>
        <w:t>ΔΗΜΗΤΡΙΟΣ ΡΩΤΑΣ                                                                    ΓΕΩΡΓΙΟΣ ΘΕΟΔΩΡΟΥ</w:t>
      </w:r>
    </w:p>
    <w:p w:rsidR="009C3AF3" w:rsidRPr="007E5858" w:rsidRDefault="009C3AF3" w:rsidP="008C013C">
      <w:pPr>
        <w:rPr>
          <w:rFonts w:ascii="Arial" w:hAnsi="Arial" w:cs="Arial"/>
          <w:color w:val="000000"/>
        </w:rPr>
      </w:pPr>
      <w:r w:rsidRPr="007E5858">
        <w:rPr>
          <w:rFonts w:ascii="Arial" w:hAnsi="Arial" w:cs="Arial"/>
          <w:color w:val="000000"/>
        </w:rPr>
        <w:t xml:space="preserve">      Επγός (ΥΔΚ)                                                                                     </w:t>
      </w:r>
      <w:r>
        <w:rPr>
          <w:rFonts w:ascii="Arial" w:hAnsi="Arial" w:cs="Arial"/>
          <w:color w:val="000000"/>
        </w:rPr>
        <w:t>Τχης</w:t>
      </w:r>
      <w:r w:rsidRPr="007E5858">
        <w:rPr>
          <w:rFonts w:ascii="Arial" w:hAnsi="Arial" w:cs="Arial"/>
          <w:color w:val="000000"/>
        </w:rPr>
        <w:t xml:space="preserve"> (ΠΖ)</w:t>
      </w:r>
    </w:p>
    <w:p w:rsidR="009C3AF3" w:rsidRDefault="009C3AF3" w:rsidP="008C013C">
      <w:pPr>
        <w:rPr>
          <w:rFonts w:ascii="Arial" w:hAnsi="Arial" w:cs="Arial"/>
        </w:rPr>
      </w:pPr>
      <w:r w:rsidRPr="007E5858">
        <w:rPr>
          <w:rFonts w:ascii="Arial" w:hAnsi="Arial" w:cs="Arial"/>
          <w:color w:val="000000"/>
        </w:rPr>
        <w:t xml:space="preserve">       6983508423                                                                             </w:t>
      </w:r>
      <w:r w:rsidRPr="007E5858">
        <w:rPr>
          <w:rFonts w:ascii="Arial" w:hAnsi="Arial" w:cs="Arial"/>
          <w:color w:val="000000"/>
          <w:lang w:val="en-US"/>
        </w:rPr>
        <w:t xml:space="preserve">   </w:t>
      </w:r>
      <w:r w:rsidRPr="007E5858">
        <w:rPr>
          <w:rFonts w:ascii="Arial" w:hAnsi="Arial" w:cs="Arial"/>
          <w:color w:val="000000"/>
        </w:rPr>
        <w:t xml:space="preserve">   </w:t>
      </w:r>
      <w:r w:rsidRPr="007E5858">
        <w:rPr>
          <w:rFonts w:ascii="Arial" w:hAnsi="Arial" w:cs="Arial"/>
        </w:rPr>
        <w:t>6937453787</w:t>
      </w:r>
    </w:p>
    <w:p w:rsidR="009C3AF3" w:rsidRDefault="009C3AF3" w:rsidP="008C013C">
      <w:pPr>
        <w:rPr>
          <w:rFonts w:ascii="Arial" w:hAnsi="Arial" w:cs="Arial"/>
        </w:rPr>
      </w:pPr>
    </w:p>
    <w:p w:rsidR="009C3AF3" w:rsidRDefault="009C3AF3" w:rsidP="008C013C">
      <w:pPr>
        <w:rPr>
          <w:rFonts w:ascii="Arial" w:hAnsi="Arial" w:cs="Arial"/>
        </w:rPr>
      </w:pPr>
    </w:p>
    <w:sectPr w:rsidR="009C3AF3" w:rsidSect="0082391B">
      <w:headerReference w:type="even" r:id="rId12"/>
      <w:headerReference w:type="default" r:id="rId13"/>
      <w:footerReference w:type="even" r:id="rId14"/>
      <w:footerReference w:type="default" r:id="rId15"/>
      <w:headerReference w:type="first" r:id="rId16"/>
      <w:footerReference w:type="first" r:id="rId17"/>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AF3" w:rsidRDefault="009C3AF3">
      <w:r>
        <w:separator/>
      </w:r>
    </w:p>
  </w:endnote>
  <w:endnote w:type="continuationSeparator" w:id="0">
    <w:p w:rsidR="009C3AF3" w:rsidRDefault="009C3A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F3" w:rsidRDefault="009C3A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F3" w:rsidRDefault="009C3AF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F3" w:rsidRDefault="009C3A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AF3" w:rsidRDefault="009C3AF3">
      <w:r>
        <w:separator/>
      </w:r>
    </w:p>
  </w:footnote>
  <w:footnote w:type="continuationSeparator" w:id="0">
    <w:p w:rsidR="009C3AF3" w:rsidRDefault="009C3A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F3" w:rsidRDefault="009C3A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F3" w:rsidRDefault="009C3AF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F3" w:rsidRDefault="009C3A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5346B4"/>
    <w:multiLevelType w:val="hybridMultilevel"/>
    <w:tmpl w:val="1CF64BD0"/>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A97"/>
    <w:rsid w:val="00010AC3"/>
    <w:rsid w:val="00013363"/>
    <w:rsid w:val="000135DB"/>
    <w:rsid w:val="00020CB3"/>
    <w:rsid w:val="00024B2C"/>
    <w:rsid w:val="00031BA5"/>
    <w:rsid w:val="0003215A"/>
    <w:rsid w:val="00042121"/>
    <w:rsid w:val="000471C5"/>
    <w:rsid w:val="00050741"/>
    <w:rsid w:val="00062F38"/>
    <w:rsid w:val="0007197F"/>
    <w:rsid w:val="00072185"/>
    <w:rsid w:val="00072913"/>
    <w:rsid w:val="00096350"/>
    <w:rsid w:val="000B610B"/>
    <w:rsid w:val="000D6892"/>
    <w:rsid w:val="000E136E"/>
    <w:rsid w:val="000E1BD9"/>
    <w:rsid w:val="000E51CA"/>
    <w:rsid w:val="000E6B7C"/>
    <w:rsid w:val="000F2665"/>
    <w:rsid w:val="000F676B"/>
    <w:rsid w:val="00104851"/>
    <w:rsid w:val="001051F7"/>
    <w:rsid w:val="00106A62"/>
    <w:rsid w:val="001104DA"/>
    <w:rsid w:val="001104FF"/>
    <w:rsid w:val="001215A7"/>
    <w:rsid w:val="0012329B"/>
    <w:rsid w:val="00132603"/>
    <w:rsid w:val="00135171"/>
    <w:rsid w:val="001421C1"/>
    <w:rsid w:val="00143660"/>
    <w:rsid w:val="001476F1"/>
    <w:rsid w:val="0015010E"/>
    <w:rsid w:val="00153DB8"/>
    <w:rsid w:val="00160350"/>
    <w:rsid w:val="001621C0"/>
    <w:rsid w:val="00164831"/>
    <w:rsid w:val="00164981"/>
    <w:rsid w:val="0016730D"/>
    <w:rsid w:val="00182738"/>
    <w:rsid w:val="00185BC9"/>
    <w:rsid w:val="00195666"/>
    <w:rsid w:val="001A0AFD"/>
    <w:rsid w:val="001A36EE"/>
    <w:rsid w:val="001C50C9"/>
    <w:rsid w:val="00201974"/>
    <w:rsid w:val="00206ED7"/>
    <w:rsid w:val="00216816"/>
    <w:rsid w:val="00220331"/>
    <w:rsid w:val="00222541"/>
    <w:rsid w:val="00224B06"/>
    <w:rsid w:val="002328E2"/>
    <w:rsid w:val="0023521E"/>
    <w:rsid w:val="00250792"/>
    <w:rsid w:val="00254530"/>
    <w:rsid w:val="00261555"/>
    <w:rsid w:val="00261EFC"/>
    <w:rsid w:val="002744D1"/>
    <w:rsid w:val="002759A3"/>
    <w:rsid w:val="00277229"/>
    <w:rsid w:val="00285D92"/>
    <w:rsid w:val="002A09A9"/>
    <w:rsid w:val="002A503B"/>
    <w:rsid w:val="002B3E8C"/>
    <w:rsid w:val="002B3ED6"/>
    <w:rsid w:val="002C0EFB"/>
    <w:rsid w:val="002C20C3"/>
    <w:rsid w:val="002D1D17"/>
    <w:rsid w:val="002D50EC"/>
    <w:rsid w:val="002E20A6"/>
    <w:rsid w:val="002E273D"/>
    <w:rsid w:val="002E34E3"/>
    <w:rsid w:val="002E4526"/>
    <w:rsid w:val="002F6FFF"/>
    <w:rsid w:val="00300213"/>
    <w:rsid w:val="00301704"/>
    <w:rsid w:val="00306A2C"/>
    <w:rsid w:val="0033301C"/>
    <w:rsid w:val="003400EA"/>
    <w:rsid w:val="00354EB5"/>
    <w:rsid w:val="00361411"/>
    <w:rsid w:val="00370029"/>
    <w:rsid w:val="00370C53"/>
    <w:rsid w:val="003741EE"/>
    <w:rsid w:val="00377443"/>
    <w:rsid w:val="00387C61"/>
    <w:rsid w:val="003971CE"/>
    <w:rsid w:val="003A1BD6"/>
    <w:rsid w:val="003A306B"/>
    <w:rsid w:val="003B0F51"/>
    <w:rsid w:val="003B38BC"/>
    <w:rsid w:val="003B494E"/>
    <w:rsid w:val="003B5D8D"/>
    <w:rsid w:val="003C0629"/>
    <w:rsid w:val="003C3A3F"/>
    <w:rsid w:val="003C3F10"/>
    <w:rsid w:val="003D6B91"/>
    <w:rsid w:val="003D736E"/>
    <w:rsid w:val="003E4EB8"/>
    <w:rsid w:val="003F0F65"/>
    <w:rsid w:val="003F1EA5"/>
    <w:rsid w:val="003F4E54"/>
    <w:rsid w:val="003F6EAC"/>
    <w:rsid w:val="004019A1"/>
    <w:rsid w:val="00403734"/>
    <w:rsid w:val="00404F5D"/>
    <w:rsid w:val="0040620C"/>
    <w:rsid w:val="00415AF1"/>
    <w:rsid w:val="0042094F"/>
    <w:rsid w:val="0042470F"/>
    <w:rsid w:val="00430969"/>
    <w:rsid w:val="0043698F"/>
    <w:rsid w:val="00437776"/>
    <w:rsid w:val="004410B8"/>
    <w:rsid w:val="004420CF"/>
    <w:rsid w:val="00444F6E"/>
    <w:rsid w:val="00447C36"/>
    <w:rsid w:val="00455FD8"/>
    <w:rsid w:val="0045614A"/>
    <w:rsid w:val="004818C2"/>
    <w:rsid w:val="0048393C"/>
    <w:rsid w:val="00497A9A"/>
    <w:rsid w:val="004A3618"/>
    <w:rsid w:val="004A4153"/>
    <w:rsid w:val="004C2BEE"/>
    <w:rsid w:val="004E366E"/>
    <w:rsid w:val="004E3D01"/>
    <w:rsid w:val="005034BA"/>
    <w:rsid w:val="00504A96"/>
    <w:rsid w:val="00512892"/>
    <w:rsid w:val="00515F3E"/>
    <w:rsid w:val="0052072A"/>
    <w:rsid w:val="0052468B"/>
    <w:rsid w:val="00536327"/>
    <w:rsid w:val="005451B9"/>
    <w:rsid w:val="00545F09"/>
    <w:rsid w:val="00550B0B"/>
    <w:rsid w:val="00567A0E"/>
    <w:rsid w:val="0058508D"/>
    <w:rsid w:val="005A543D"/>
    <w:rsid w:val="005B34F2"/>
    <w:rsid w:val="005B6CC3"/>
    <w:rsid w:val="005C4AD4"/>
    <w:rsid w:val="005C70D2"/>
    <w:rsid w:val="005C7D11"/>
    <w:rsid w:val="005D3C39"/>
    <w:rsid w:val="005D6A58"/>
    <w:rsid w:val="005D72C3"/>
    <w:rsid w:val="005E7B24"/>
    <w:rsid w:val="005F0338"/>
    <w:rsid w:val="005F20C1"/>
    <w:rsid w:val="005F2F5B"/>
    <w:rsid w:val="005F4835"/>
    <w:rsid w:val="0060086F"/>
    <w:rsid w:val="006054E5"/>
    <w:rsid w:val="00607587"/>
    <w:rsid w:val="00612DFA"/>
    <w:rsid w:val="00626291"/>
    <w:rsid w:val="00632EE3"/>
    <w:rsid w:val="00635939"/>
    <w:rsid w:val="00636763"/>
    <w:rsid w:val="00640C87"/>
    <w:rsid w:val="00642433"/>
    <w:rsid w:val="00650949"/>
    <w:rsid w:val="0065298B"/>
    <w:rsid w:val="00680481"/>
    <w:rsid w:val="00680EC4"/>
    <w:rsid w:val="00692B54"/>
    <w:rsid w:val="00692ED6"/>
    <w:rsid w:val="006A1634"/>
    <w:rsid w:val="006A491B"/>
    <w:rsid w:val="006C4F23"/>
    <w:rsid w:val="006D3EFB"/>
    <w:rsid w:val="006E67D5"/>
    <w:rsid w:val="0070501E"/>
    <w:rsid w:val="00706D27"/>
    <w:rsid w:val="00711D39"/>
    <w:rsid w:val="00712737"/>
    <w:rsid w:val="007131D9"/>
    <w:rsid w:val="00713720"/>
    <w:rsid w:val="007161EA"/>
    <w:rsid w:val="00732CD5"/>
    <w:rsid w:val="007333B7"/>
    <w:rsid w:val="00733EE3"/>
    <w:rsid w:val="00737A09"/>
    <w:rsid w:val="007411A9"/>
    <w:rsid w:val="007433C4"/>
    <w:rsid w:val="007437F4"/>
    <w:rsid w:val="00760726"/>
    <w:rsid w:val="00767713"/>
    <w:rsid w:val="00784929"/>
    <w:rsid w:val="00797E89"/>
    <w:rsid w:val="007A7F03"/>
    <w:rsid w:val="007B049E"/>
    <w:rsid w:val="007B75C8"/>
    <w:rsid w:val="007C0DEA"/>
    <w:rsid w:val="007C0DEF"/>
    <w:rsid w:val="007D570C"/>
    <w:rsid w:val="007E5858"/>
    <w:rsid w:val="007E798A"/>
    <w:rsid w:val="007F1A8E"/>
    <w:rsid w:val="00803293"/>
    <w:rsid w:val="008057FB"/>
    <w:rsid w:val="0081484E"/>
    <w:rsid w:val="0082391B"/>
    <w:rsid w:val="0083430B"/>
    <w:rsid w:val="00835582"/>
    <w:rsid w:val="00835FD3"/>
    <w:rsid w:val="00841EC3"/>
    <w:rsid w:val="008451CA"/>
    <w:rsid w:val="00856166"/>
    <w:rsid w:val="00865797"/>
    <w:rsid w:val="008665A2"/>
    <w:rsid w:val="00872C13"/>
    <w:rsid w:val="00882D95"/>
    <w:rsid w:val="00884E39"/>
    <w:rsid w:val="008853ED"/>
    <w:rsid w:val="0089024E"/>
    <w:rsid w:val="008A2610"/>
    <w:rsid w:val="008A4065"/>
    <w:rsid w:val="008A6592"/>
    <w:rsid w:val="008C013C"/>
    <w:rsid w:val="008E5544"/>
    <w:rsid w:val="008E78D9"/>
    <w:rsid w:val="008F2FCC"/>
    <w:rsid w:val="008F483C"/>
    <w:rsid w:val="00911948"/>
    <w:rsid w:val="0092514A"/>
    <w:rsid w:val="009574A7"/>
    <w:rsid w:val="00962B4D"/>
    <w:rsid w:val="0096545E"/>
    <w:rsid w:val="00966898"/>
    <w:rsid w:val="00974AC4"/>
    <w:rsid w:val="009875A1"/>
    <w:rsid w:val="00993275"/>
    <w:rsid w:val="00997351"/>
    <w:rsid w:val="009A0093"/>
    <w:rsid w:val="009A045F"/>
    <w:rsid w:val="009A0856"/>
    <w:rsid w:val="009A21FE"/>
    <w:rsid w:val="009A6E7A"/>
    <w:rsid w:val="009B0576"/>
    <w:rsid w:val="009B5ACB"/>
    <w:rsid w:val="009C3AF3"/>
    <w:rsid w:val="009C5E9D"/>
    <w:rsid w:val="009C627B"/>
    <w:rsid w:val="009C739C"/>
    <w:rsid w:val="009D1296"/>
    <w:rsid w:val="009D245D"/>
    <w:rsid w:val="009D77C3"/>
    <w:rsid w:val="009E645F"/>
    <w:rsid w:val="009F2425"/>
    <w:rsid w:val="00A01474"/>
    <w:rsid w:val="00A025CF"/>
    <w:rsid w:val="00A0271B"/>
    <w:rsid w:val="00A14533"/>
    <w:rsid w:val="00A3636D"/>
    <w:rsid w:val="00A421BC"/>
    <w:rsid w:val="00A55154"/>
    <w:rsid w:val="00A557AF"/>
    <w:rsid w:val="00A55841"/>
    <w:rsid w:val="00A56F51"/>
    <w:rsid w:val="00A63900"/>
    <w:rsid w:val="00A805E1"/>
    <w:rsid w:val="00A829DD"/>
    <w:rsid w:val="00A954FB"/>
    <w:rsid w:val="00AA07DF"/>
    <w:rsid w:val="00AA156A"/>
    <w:rsid w:val="00AA310D"/>
    <w:rsid w:val="00AA4024"/>
    <w:rsid w:val="00AA7DCB"/>
    <w:rsid w:val="00AB2636"/>
    <w:rsid w:val="00AC4492"/>
    <w:rsid w:val="00AC706F"/>
    <w:rsid w:val="00AD1503"/>
    <w:rsid w:val="00AD2FCF"/>
    <w:rsid w:val="00AD393D"/>
    <w:rsid w:val="00AD4E7C"/>
    <w:rsid w:val="00AD7525"/>
    <w:rsid w:val="00AE0B4D"/>
    <w:rsid w:val="00AE5571"/>
    <w:rsid w:val="00AE7846"/>
    <w:rsid w:val="00AF450F"/>
    <w:rsid w:val="00B00A64"/>
    <w:rsid w:val="00B03E56"/>
    <w:rsid w:val="00B13199"/>
    <w:rsid w:val="00B23DDA"/>
    <w:rsid w:val="00B3250F"/>
    <w:rsid w:val="00B404EB"/>
    <w:rsid w:val="00B4439A"/>
    <w:rsid w:val="00B54EB2"/>
    <w:rsid w:val="00B635CE"/>
    <w:rsid w:val="00B71393"/>
    <w:rsid w:val="00B73072"/>
    <w:rsid w:val="00B75844"/>
    <w:rsid w:val="00B81AEE"/>
    <w:rsid w:val="00B82384"/>
    <w:rsid w:val="00B82641"/>
    <w:rsid w:val="00B86EF0"/>
    <w:rsid w:val="00B94E26"/>
    <w:rsid w:val="00BA083B"/>
    <w:rsid w:val="00BA0BBA"/>
    <w:rsid w:val="00BA18A1"/>
    <w:rsid w:val="00BB0005"/>
    <w:rsid w:val="00BB6482"/>
    <w:rsid w:val="00BB6713"/>
    <w:rsid w:val="00BB7D12"/>
    <w:rsid w:val="00BF09B0"/>
    <w:rsid w:val="00BF180B"/>
    <w:rsid w:val="00BF54E3"/>
    <w:rsid w:val="00C117FA"/>
    <w:rsid w:val="00C12350"/>
    <w:rsid w:val="00C170E5"/>
    <w:rsid w:val="00C31DD7"/>
    <w:rsid w:val="00C455E1"/>
    <w:rsid w:val="00C45E09"/>
    <w:rsid w:val="00C562ED"/>
    <w:rsid w:val="00C6030B"/>
    <w:rsid w:val="00C617F7"/>
    <w:rsid w:val="00C67321"/>
    <w:rsid w:val="00C67596"/>
    <w:rsid w:val="00C76AE8"/>
    <w:rsid w:val="00C776DA"/>
    <w:rsid w:val="00C93C48"/>
    <w:rsid w:val="00C94060"/>
    <w:rsid w:val="00CA2430"/>
    <w:rsid w:val="00CB00C3"/>
    <w:rsid w:val="00CB3EA0"/>
    <w:rsid w:val="00CB5CAA"/>
    <w:rsid w:val="00CB6320"/>
    <w:rsid w:val="00CC4597"/>
    <w:rsid w:val="00CC4F14"/>
    <w:rsid w:val="00CC4F50"/>
    <w:rsid w:val="00CE3D55"/>
    <w:rsid w:val="00CE4BED"/>
    <w:rsid w:val="00CE54F8"/>
    <w:rsid w:val="00CE7C64"/>
    <w:rsid w:val="00D02BED"/>
    <w:rsid w:val="00D068B0"/>
    <w:rsid w:val="00D07D09"/>
    <w:rsid w:val="00D10437"/>
    <w:rsid w:val="00D10647"/>
    <w:rsid w:val="00D106DF"/>
    <w:rsid w:val="00D13F33"/>
    <w:rsid w:val="00D17C36"/>
    <w:rsid w:val="00D247B9"/>
    <w:rsid w:val="00D361AD"/>
    <w:rsid w:val="00D41F5B"/>
    <w:rsid w:val="00D446FD"/>
    <w:rsid w:val="00D453EB"/>
    <w:rsid w:val="00D45DEB"/>
    <w:rsid w:val="00D531FD"/>
    <w:rsid w:val="00D56297"/>
    <w:rsid w:val="00D56544"/>
    <w:rsid w:val="00D65448"/>
    <w:rsid w:val="00D66EFD"/>
    <w:rsid w:val="00D92712"/>
    <w:rsid w:val="00DA1814"/>
    <w:rsid w:val="00DA5AA7"/>
    <w:rsid w:val="00DB1DFB"/>
    <w:rsid w:val="00DB5E3B"/>
    <w:rsid w:val="00DD5AD8"/>
    <w:rsid w:val="00DD7527"/>
    <w:rsid w:val="00DE0F9E"/>
    <w:rsid w:val="00DE1DA5"/>
    <w:rsid w:val="00DE6452"/>
    <w:rsid w:val="00DE72B4"/>
    <w:rsid w:val="00DF0210"/>
    <w:rsid w:val="00DF2D54"/>
    <w:rsid w:val="00DF3121"/>
    <w:rsid w:val="00DF3826"/>
    <w:rsid w:val="00E1091E"/>
    <w:rsid w:val="00E11C50"/>
    <w:rsid w:val="00E152B6"/>
    <w:rsid w:val="00E262DA"/>
    <w:rsid w:val="00E27959"/>
    <w:rsid w:val="00E30BA1"/>
    <w:rsid w:val="00E31DE1"/>
    <w:rsid w:val="00E3510A"/>
    <w:rsid w:val="00E35B2B"/>
    <w:rsid w:val="00E363BE"/>
    <w:rsid w:val="00E54149"/>
    <w:rsid w:val="00E70A7E"/>
    <w:rsid w:val="00E741D8"/>
    <w:rsid w:val="00E853F3"/>
    <w:rsid w:val="00E90BA1"/>
    <w:rsid w:val="00E958A3"/>
    <w:rsid w:val="00EB79A5"/>
    <w:rsid w:val="00EC4284"/>
    <w:rsid w:val="00ED15E7"/>
    <w:rsid w:val="00EE35E9"/>
    <w:rsid w:val="00EE42BD"/>
    <w:rsid w:val="00EE7094"/>
    <w:rsid w:val="00EF038E"/>
    <w:rsid w:val="00F130D8"/>
    <w:rsid w:val="00F14224"/>
    <w:rsid w:val="00F17CEE"/>
    <w:rsid w:val="00F3194C"/>
    <w:rsid w:val="00F40FD1"/>
    <w:rsid w:val="00F511C2"/>
    <w:rsid w:val="00F71F9A"/>
    <w:rsid w:val="00F737B9"/>
    <w:rsid w:val="00F759DB"/>
    <w:rsid w:val="00F97261"/>
    <w:rsid w:val="00FA1F59"/>
    <w:rsid w:val="00FA3A15"/>
    <w:rsid w:val="00FA42D1"/>
    <w:rsid w:val="00FC095C"/>
    <w:rsid w:val="00FC1922"/>
    <w:rsid w:val="00FC5A6B"/>
    <w:rsid w:val="00FC66FB"/>
    <w:rsid w:val="00FC7FF1"/>
    <w:rsid w:val="00FD15C1"/>
    <w:rsid w:val="00FD36EC"/>
    <w:rsid w:val="00FD4FF9"/>
    <w:rsid w:val="00FD5C58"/>
    <w:rsid w:val="00FE02F0"/>
    <w:rsid w:val="00FE316C"/>
    <w:rsid w:val="00FE317A"/>
    <w:rsid w:val="00FF0652"/>
    <w:rsid w:val="00FF0C1C"/>
    <w:rsid w:val="00FF4C1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0D2"/>
    <w:rPr>
      <w:sz w:val="24"/>
      <w:szCs w:val="24"/>
    </w:rPr>
  </w:style>
  <w:style w:type="paragraph" w:styleId="Heading5">
    <w:name w:val="heading 5"/>
    <w:basedOn w:val="Normal"/>
    <w:link w:val="Heading5Char"/>
    <w:uiPriority w:val="99"/>
    <w:qFormat/>
    <w:locked/>
    <w:rsid w:val="00A829DD"/>
    <w:pPr>
      <w:spacing w:before="100" w:beforeAutospacing="1" w:after="100" w:afterAutospacing="1"/>
      <w:outlineLvl w:val="4"/>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A55841"/>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A55841"/>
    <w:rPr>
      <w:rFonts w:cs="Times New Roman"/>
      <w:sz w:val="24"/>
      <w:szCs w:val="24"/>
    </w:rPr>
  </w:style>
  <w:style w:type="character" w:styleId="Hyperlink">
    <w:name w:val="Hyperlink"/>
    <w:basedOn w:val="DefaultParagraphFont"/>
    <w:uiPriority w:val="99"/>
    <w:rsid w:val="000B610B"/>
    <w:rPr>
      <w:rFonts w:cs="Times New Roman"/>
      <w:color w:val="0000FF"/>
      <w:u w:val="single"/>
    </w:rPr>
  </w:style>
  <w:style w:type="paragraph" w:customStyle="1" w:styleId="1">
    <w:name w:val="Βασικό1"/>
    <w:uiPriority w:val="99"/>
    <w:rsid w:val="005F4835"/>
    <w:rPr>
      <w:color w:val="000000"/>
      <w:sz w:val="24"/>
      <w:szCs w:val="24"/>
    </w:rPr>
  </w:style>
  <w:style w:type="paragraph" w:styleId="ListParagraph">
    <w:name w:val="List Paragraph"/>
    <w:basedOn w:val="Normal"/>
    <w:uiPriority w:val="99"/>
    <w:qFormat/>
    <w:rsid w:val="00760726"/>
    <w:pPr>
      <w:ind w:left="720"/>
      <w:contextualSpacing/>
    </w:pPr>
  </w:style>
  <w:style w:type="character" w:customStyle="1" w:styleId="InternetLink">
    <w:name w:val="Internet Link"/>
    <w:uiPriority w:val="99"/>
    <w:rsid w:val="00C170E5"/>
    <w:rPr>
      <w:color w:val="0000FF"/>
      <w:u w:val="single"/>
    </w:rPr>
  </w:style>
  <w:style w:type="character" w:styleId="Emphasis">
    <w:name w:val="Emphasis"/>
    <w:basedOn w:val="DefaultParagraphFont"/>
    <w:uiPriority w:val="99"/>
    <w:qFormat/>
    <w:locked/>
    <w:rsid w:val="009A21FE"/>
    <w:rPr>
      <w:rFonts w:cs="Times New Roman"/>
      <w:i/>
      <w:iCs/>
    </w:rPr>
  </w:style>
  <w:style w:type="character" w:styleId="Strong">
    <w:name w:val="Strong"/>
    <w:basedOn w:val="DefaultParagraphFont"/>
    <w:uiPriority w:val="99"/>
    <w:qFormat/>
    <w:locked/>
    <w:rsid w:val="00A829DD"/>
    <w:rPr>
      <w:rFonts w:cs="Times New Roman"/>
      <w:b/>
      <w:bCs/>
    </w:rPr>
  </w:style>
  <w:style w:type="paragraph" w:styleId="NormalWeb">
    <w:name w:val="Normal (Web)"/>
    <w:basedOn w:val="Normal"/>
    <w:uiPriority w:val="99"/>
    <w:rsid w:val="002A09A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74125277">
      <w:marLeft w:val="0"/>
      <w:marRight w:val="0"/>
      <w:marTop w:val="0"/>
      <w:marBottom w:val="0"/>
      <w:divBdr>
        <w:top w:val="none" w:sz="0" w:space="0" w:color="auto"/>
        <w:left w:val="none" w:sz="0" w:space="0" w:color="auto"/>
        <w:bottom w:val="none" w:sz="0" w:space="0" w:color="auto"/>
        <w:right w:val="none" w:sz="0" w:space="0" w:color="auto"/>
      </w:divBdr>
      <w:divsChild>
        <w:div w:id="874125276">
          <w:marLeft w:val="0"/>
          <w:marRight w:val="0"/>
          <w:marTop w:val="0"/>
          <w:marBottom w:val="0"/>
          <w:divBdr>
            <w:top w:val="none" w:sz="0" w:space="0" w:color="auto"/>
            <w:left w:val="none" w:sz="0" w:space="0" w:color="auto"/>
            <w:bottom w:val="none" w:sz="0" w:space="0" w:color="auto"/>
            <w:right w:val="none" w:sz="0" w:space="0" w:color="auto"/>
          </w:divBdr>
        </w:div>
        <w:div w:id="874125278">
          <w:marLeft w:val="0"/>
          <w:marRight w:val="0"/>
          <w:marTop w:val="0"/>
          <w:marBottom w:val="0"/>
          <w:divBdr>
            <w:top w:val="none" w:sz="0" w:space="0" w:color="auto"/>
            <w:left w:val="none" w:sz="0" w:space="0" w:color="auto"/>
            <w:bottom w:val="none" w:sz="0" w:space="0" w:color="auto"/>
            <w:right w:val="none" w:sz="0" w:space="0" w:color="auto"/>
          </w:divBdr>
        </w:div>
        <w:div w:id="874125279">
          <w:marLeft w:val="0"/>
          <w:marRight w:val="0"/>
          <w:marTop w:val="0"/>
          <w:marBottom w:val="0"/>
          <w:divBdr>
            <w:top w:val="none" w:sz="0" w:space="0" w:color="auto"/>
            <w:left w:val="none" w:sz="0" w:space="0" w:color="auto"/>
            <w:bottom w:val="none" w:sz="0" w:space="0" w:color="auto"/>
            <w:right w:val="none" w:sz="0" w:space="0" w:color="auto"/>
          </w:divBdr>
        </w:div>
        <w:div w:id="874125280">
          <w:marLeft w:val="0"/>
          <w:marRight w:val="0"/>
          <w:marTop w:val="0"/>
          <w:marBottom w:val="0"/>
          <w:divBdr>
            <w:top w:val="none" w:sz="0" w:space="0" w:color="auto"/>
            <w:left w:val="none" w:sz="0" w:space="0" w:color="auto"/>
            <w:bottom w:val="none" w:sz="0" w:space="0" w:color="auto"/>
            <w:right w:val="none" w:sz="0" w:space="0" w:color="auto"/>
          </w:divBdr>
        </w:div>
      </w:divsChild>
    </w:div>
    <w:div w:id="874125281">
      <w:marLeft w:val="0"/>
      <w:marRight w:val="0"/>
      <w:marTop w:val="0"/>
      <w:marBottom w:val="0"/>
      <w:divBdr>
        <w:top w:val="none" w:sz="0" w:space="0" w:color="auto"/>
        <w:left w:val="none" w:sz="0" w:space="0" w:color="auto"/>
        <w:bottom w:val="none" w:sz="0" w:space="0" w:color="auto"/>
        <w:right w:val="none" w:sz="0" w:space="0" w:color="auto"/>
      </w:divBdr>
    </w:div>
    <w:div w:id="874125282">
      <w:marLeft w:val="0"/>
      <w:marRight w:val="0"/>
      <w:marTop w:val="0"/>
      <w:marBottom w:val="0"/>
      <w:divBdr>
        <w:top w:val="none" w:sz="0" w:space="0" w:color="auto"/>
        <w:left w:val="none" w:sz="0" w:space="0" w:color="auto"/>
        <w:bottom w:val="none" w:sz="0" w:space="0" w:color="auto"/>
        <w:right w:val="none" w:sz="0" w:space="0" w:color="auto"/>
      </w:divBdr>
    </w:div>
    <w:div w:id="874125283">
      <w:marLeft w:val="0"/>
      <w:marRight w:val="0"/>
      <w:marTop w:val="0"/>
      <w:marBottom w:val="0"/>
      <w:divBdr>
        <w:top w:val="none" w:sz="0" w:space="0" w:color="auto"/>
        <w:left w:val="none" w:sz="0" w:space="0" w:color="auto"/>
        <w:bottom w:val="none" w:sz="0" w:space="0" w:color="auto"/>
        <w:right w:val="none" w:sz="0" w:space="0" w:color="auto"/>
      </w:divBdr>
    </w:div>
    <w:div w:id="874125289">
      <w:marLeft w:val="0"/>
      <w:marRight w:val="0"/>
      <w:marTop w:val="0"/>
      <w:marBottom w:val="0"/>
      <w:divBdr>
        <w:top w:val="none" w:sz="0" w:space="0" w:color="auto"/>
        <w:left w:val="none" w:sz="0" w:space="0" w:color="auto"/>
        <w:bottom w:val="none" w:sz="0" w:space="0" w:color="auto"/>
        <w:right w:val="none" w:sz="0" w:space="0" w:color="auto"/>
      </w:divBdr>
      <w:divsChild>
        <w:div w:id="874125285">
          <w:marLeft w:val="0"/>
          <w:marRight w:val="0"/>
          <w:marTop w:val="0"/>
          <w:marBottom w:val="0"/>
          <w:divBdr>
            <w:top w:val="none" w:sz="0" w:space="0" w:color="auto"/>
            <w:left w:val="none" w:sz="0" w:space="0" w:color="auto"/>
            <w:bottom w:val="none" w:sz="0" w:space="0" w:color="auto"/>
            <w:right w:val="none" w:sz="0" w:space="0" w:color="auto"/>
          </w:divBdr>
        </w:div>
        <w:div w:id="874125287">
          <w:marLeft w:val="0"/>
          <w:marRight w:val="0"/>
          <w:marTop w:val="0"/>
          <w:marBottom w:val="0"/>
          <w:divBdr>
            <w:top w:val="none" w:sz="0" w:space="0" w:color="auto"/>
            <w:left w:val="none" w:sz="0" w:space="0" w:color="auto"/>
            <w:bottom w:val="none" w:sz="0" w:space="0" w:color="auto"/>
            <w:right w:val="none" w:sz="0" w:space="0" w:color="auto"/>
          </w:divBdr>
          <w:divsChild>
            <w:div w:id="874125290">
              <w:marLeft w:val="0"/>
              <w:marRight w:val="0"/>
              <w:marTop w:val="0"/>
              <w:marBottom w:val="0"/>
              <w:divBdr>
                <w:top w:val="none" w:sz="0" w:space="0" w:color="auto"/>
                <w:left w:val="none" w:sz="0" w:space="0" w:color="auto"/>
                <w:bottom w:val="none" w:sz="0" w:space="0" w:color="auto"/>
                <w:right w:val="none" w:sz="0" w:space="0" w:color="auto"/>
              </w:divBdr>
              <w:divsChild>
                <w:div w:id="874125286">
                  <w:marLeft w:val="0"/>
                  <w:marRight w:val="0"/>
                  <w:marTop w:val="0"/>
                  <w:marBottom w:val="0"/>
                  <w:divBdr>
                    <w:top w:val="none" w:sz="0" w:space="0" w:color="auto"/>
                    <w:left w:val="none" w:sz="0" w:space="0" w:color="auto"/>
                    <w:bottom w:val="none" w:sz="0" w:space="0" w:color="auto"/>
                    <w:right w:val="none" w:sz="0" w:space="0" w:color="auto"/>
                  </w:divBdr>
                </w:div>
              </w:divsChild>
            </w:div>
            <w:div w:id="874125291">
              <w:marLeft w:val="0"/>
              <w:marRight w:val="0"/>
              <w:marTop w:val="0"/>
              <w:marBottom w:val="0"/>
              <w:divBdr>
                <w:top w:val="none" w:sz="0" w:space="0" w:color="auto"/>
                <w:left w:val="none" w:sz="0" w:space="0" w:color="auto"/>
                <w:bottom w:val="none" w:sz="0" w:space="0" w:color="auto"/>
                <w:right w:val="none" w:sz="0" w:space="0" w:color="auto"/>
              </w:divBdr>
              <w:divsChild>
                <w:div w:id="874125288">
                  <w:marLeft w:val="0"/>
                  <w:marRight w:val="0"/>
                  <w:marTop w:val="0"/>
                  <w:marBottom w:val="0"/>
                  <w:divBdr>
                    <w:top w:val="none" w:sz="0" w:space="0" w:color="auto"/>
                    <w:left w:val="none" w:sz="0" w:space="0" w:color="auto"/>
                    <w:bottom w:val="none" w:sz="0" w:space="0" w:color="auto"/>
                    <w:right w:val="none" w:sz="0" w:space="0" w:color="auto"/>
                  </w:divBdr>
                  <w:divsChild>
                    <w:div w:id="87412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s://ssl.gstatic.com/ui/v1/icons/mail/images/cleardot.gi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Pages>
  <Words>425</Words>
  <Characters>2296</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dcterms:created xsi:type="dcterms:W3CDTF">2020-09-07T22:03:00Z</dcterms:created>
  <dcterms:modified xsi:type="dcterms:W3CDTF">2020-09-07T22:08:00Z</dcterms:modified>
  <cp:category>FM PDF To Word Converter Pro</cp:category>
</cp:coreProperties>
</file>