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A94" w:rsidRPr="00C455E1" w:rsidRDefault="00103A94" w:rsidP="00A80F30">
      <w:pPr>
        <w:framePr w:w="1996" w:h="307" w:hRule="exact" w:wrap="auto" w:vAnchor="page" w:hAnchor="page" w:x="9142" w:y="1265"/>
        <w:widowControl w:val="0"/>
        <w:autoSpaceDE w:val="0"/>
        <w:autoSpaceDN w:val="0"/>
        <w:adjustRightInd w:val="0"/>
        <w:snapToGrid w:val="0"/>
      </w:pPr>
      <w:r w:rsidRPr="00C455E1">
        <w:rPr>
          <w:rFonts w:ascii="Arial" w:hAnsi="Arial" w:cs="Arial"/>
          <w:color w:val="000000"/>
          <w:sz w:val="18"/>
          <w:szCs w:val="18"/>
        </w:rPr>
        <w:t xml:space="preserve">    </w:t>
      </w:r>
      <w:r>
        <w:rPr>
          <w:rFonts w:ascii="Arial" w:hAnsi="Arial" w:cs="Arial"/>
          <w:color w:val="000000"/>
          <w:sz w:val="18"/>
          <w:szCs w:val="18"/>
        </w:rPr>
        <w:t xml:space="preserve">   </w:t>
      </w:r>
      <w:r w:rsidRPr="00C455E1">
        <w:rPr>
          <w:rFonts w:ascii="Arial" w:hAnsi="Arial" w:cs="Arial"/>
          <w:color w:val="000000"/>
          <w:sz w:val="18"/>
          <w:szCs w:val="18"/>
        </w:rPr>
        <w:t xml:space="preserve">   </w:t>
      </w:r>
      <w:bookmarkStart w:id="0" w:name="_Hlk513480508"/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C455E1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103A94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3A94" w:rsidRPr="00002EF6" w:rsidRDefault="00103A94" w:rsidP="00A80F30">
      <w:pPr>
        <w:framePr w:w="5791" w:h="571" w:hRule="exact" w:wrap="auto" w:vAnchor="page" w:hAnchor="page" w:x="32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bookmarkStart w:id="1" w:name="_Hlk513479886"/>
      <w:bookmarkEnd w:id="1"/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103A94" w:rsidRPr="00C455E1" w:rsidRDefault="00103A94" w:rsidP="00A80F30">
      <w:pPr>
        <w:framePr w:w="5791" w:h="571" w:hRule="exact" w:wrap="auto" w:vAnchor="page" w:hAnchor="page" w:x="32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C455E1">
        <w:rPr>
          <w:rFonts w:ascii="Arial" w:hAnsi="Arial" w:cs="Arial"/>
          <w:b/>
          <w:color w:val="000000"/>
        </w:rPr>
        <w:t xml:space="preserve">                               (</w:t>
      </w:r>
      <w:r w:rsidRPr="002F6FFF">
        <w:rPr>
          <w:rFonts w:ascii="Arial" w:hAnsi="Arial" w:cs="Arial"/>
          <w:b/>
          <w:color w:val="000000"/>
        </w:rPr>
        <w:t>Π</w:t>
      </w:r>
      <w:r w:rsidRPr="00C455E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ΟΜ</w:t>
      </w:r>
      <w:r w:rsidRPr="00C455E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ΕΝ</w:t>
      </w:r>
      <w:r w:rsidRPr="00C455E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Σ</w:t>
      </w:r>
      <w:r w:rsidRPr="00C455E1">
        <w:rPr>
          <w:rFonts w:ascii="Arial" w:hAnsi="Arial" w:cs="Arial"/>
          <w:b/>
          <w:color w:val="000000"/>
        </w:rPr>
        <w:t xml:space="preserve">.) </w:t>
      </w:r>
    </w:p>
    <w:p w:rsidR="00103A94" w:rsidRPr="00C455E1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27.55pt;margin-top:25.35pt;width:102pt;height:102pt;z-index:-251658752">
            <v:imagedata r:id="rId7" o:title=""/>
          </v:shape>
        </w:pict>
      </w:r>
      <w:r>
        <w:rPr>
          <w:noProof/>
        </w:rPr>
        <w:pict>
          <v:shape id="_x0000_s1027" type="#_x0000_t75" alt="logo Euromil" style="position:absolute;margin-left:4.45pt;margin-top:25.35pt;width:100.5pt;height:100.5pt;z-index:251658752;visibility:visible">
            <v:imagedata r:id="rId8" o:title=""/>
          </v:shape>
        </w:pict>
      </w:r>
    </w:p>
    <w:p w:rsidR="00103A94" w:rsidRPr="00F211C1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Εικόνα 1" o:spid="_x0000_s1028" type="#_x0000_t75" alt="logo Euromil" style="position:absolute;margin-left:376.9pt;margin-top:7.25pt;width:100.65pt;height:100.65pt;z-index:251656704;visibility:visible">
            <v:imagedata r:id="rId8" o:title=""/>
          </v:shape>
        </w:pict>
      </w:r>
    </w:p>
    <w:p w:rsidR="00103A94" w:rsidRPr="00447C36" w:rsidRDefault="00103A94" w:rsidP="00A80F30">
      <w:pPr>
        <w:framePr w:w="5642" w:h="845" w:hRule="exact" w:wrap="auto" w:vAnchor="page" w:hAnchor="page" w:x="3262" w:y="186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0F75A9">
        <w:rPr>
          <w:noProof/>
        </w:rPr>
        <w:t xml:space="preserve"> </w:t>
      </w:r>
    </w:p>
    <w:p w:rsidR="00103A94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3A94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3A94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3A94" w:rsidRPr="000F75A9" w:rsidRDefault="00103A94" w:rsidP="00A80F30">
      <w:pPr>
        <w:framePr w:w="5731" w:wrap="auto" w:vAnchor="page" w:hAnchor="page" w:x="3262" w:y="282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103A94" w:rsidRPr="003B38BC" w:rsidRDefault="00103A94" w:rsidP="00A80F3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03A94" w:rsidRDefault="00103A94" w:rsidP="00A80F30">
      <w:pPr>
        <w:framePr w:w="2762" w:h="485" w:hRule="exact" w:wrap="auto" w:vAnchor="page" w:hAnchor="page" w:x="3262" w:y="30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18"/>
          <w:szCs w:val="18"/>
        </w:rPr>
      </w:pPr>
    </w:p>
    <w:p w:rsidR="00103A94" w:rsidRPr="00C455E1" w:rsidRDefault="00103A94" w:rsidP="00A80F30">
      <w:pPr>
        <w:framePr w:w="2762" w:h="485" w:hRule="exact" w:wrap="auto" w:vAnchor="page" w:hAnchor="page" w:x="3262" w:y="306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C455E1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C455E1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C455E1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103A94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3A94" w:rsidRPr="000F75A9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 w:rsidRPr="000F75A9">
        <w:rPr>
          <w:rFonts w:ascii="Arial" w:hAnsi="Arial" w:cs="Arial"/>
          <w:color w:val="000000"/>
          <w:sz w:val="21"/>
          <w:szCs w:val="21"/>
        </w:rPr>
        <w:t xml:space="preserve">                                          </w:t>
      </w:r>
    </w:p>
    <w:p w:rsidR="00103A94" w:rsidRPr="00C455E1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103A94" w:rsidRPr="00C455E1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103A94" w:rsidRPr="008E15A1" w:rsidRDefault="00103A94" w:rsidP="00A80F30">
      <w:pPr>
        <w:framePr w:w="3408" w:wrap="auto" w:vAnchor="page" w:hAnchor="page" w:x="7942" w:y="402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b/>
          <w:color w:val="000000"/>
        </w:rPr>
        <w:t xml:space="preserve">         </w:t>
      </w:r>
      <w:r w:rsidRPr="008E15A1">
        <w:rPr>
          <w:rFonts w:ascii="Arial" w:hAnsi="Arial" w:cs="Arial"/>
          <w:color w:val="000000"/>
        </w:rPr>
        <w:t xml:space="preserve">Αθήνα, </w:t>
      </w:r>
      <w:r>
        <w:rPr>
          <w:rFonts w:ascii="Arial" w:hAnsi="Arial" w:cs="Arial"/>
          <w:color w:val="000000"/>
        </w:rPr>
        <w:t>20</w:t>
      </w:r>
      <w:r w:rsidRPr="008E15A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Ιουλίου </w:t>
      </w:r>
      <w:r w:rsidRPr="008E15A1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20</w:t>
      </w:r>
    </w:p>
    <w:p w:rsidR="00103A94" w:rsidRPr="00CE26DA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 w:rsidRPr="00C455E1">
        <w:rPr>
          <w:rFonts w:ascii="Arial" w:hAnsi="Arial" w:cs="Arial"/>
          <w:b/>
          <w:color w:val="000000"/>
        </w:rPr>
        <w:t xml:space="preserve">  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 xml:space="preserve">  </w:t>
      </w:r>
    </w:p>
    <w:p w:rsidR="00103A94" w:rsidRPr="00132D64" w:rsidRDefault="00103A94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103A94" w:rsidRDefault="00103A94" w:rsidP="00A80F3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  <w:r w:rsidRPr="00117260">
        <w:rPr>
          <w:rFonts w:ascii="Arial" w:hAnsi="Arial" w:cs="Arial"/>
          <w:b/>
          <w:color w:val="000000"/>
          <w:u w:val="single"/>
        </w:rPr>
        <w:t>ΑΝΑΚΟΙΝΩΣΗ</w:t>
      </w:r>
    </w:p>
    <w:p w:rsidR="00103A94" w:rsidRPr="00117260" w:rsidRDefault="00103A94" w:rsidP="00A80F3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</w:p>
    <w:p w:rsidR="00103A94" w:rsidRDefault="00103A94" w:rsidP="00A80F30">
      <w:pPr>
        <w:tabs>
          <w:tab w:val="left" w:pos="0"/>
          <w:tab w:val="left" w:pos="1134"/>
          <w:tab w:val="left" w:pos="1560"/>
          <w:tab w:val="left" w:pos="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9123C">
        <w:rPr>
          <w:rFonts w:ascii="Arial" w:hAnsi="Arial" w:cs="Arial"/>
        </w:rPr>
        <w:t>Συναδέλφισσες και Συνάδελφοι,</w:t>
      </w:r>
    </w:p>
    <w:p w:rsidR="00103A94" w:rsidRPr="0009123C" w:rsidRDefault="00103A94" w:rsidP="00A80F30">
      <w:pPr>
        <w:tabs>
          <w:tab w:val="left" w:pos="0"/>
          <w:tab w:val="left" w:pos="1134"/>
          <w:tab w:val="left" w:pos="1560"/>
          <w:tab w:val="left" w:pos="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  <w:r w:rsidRPr="002F7E40">
        <w:rPr>
          <w:rFonts w:ascii="Arial" w:hAnsi="Arial" w:cs="Arial"/>
        </w:rPr>
        <w:t xml:space="preserve">          Η Πανελλήνια Ομοσπονδία Ενώσεων Στρατιωτικών - ΠΟΜΕΝΣ, </w:t>
      </w:r>
      <w:r>
        <w:rPr>
          <w:rFonts w:ascii="Arial" w:hAnsi="Arial" w:cs="Arial"/>
        </w:rPr>
        <w:t>ε</w:t>
      </w:r>
      <w:r w:rsidRPr="002F7E40">
        <w:rPr>
          <w:rFonts w:ascii="Arial" w:hAnsi="Arial" w:cs="Arial"/>
        </w:rPr>
        <w:t>υχαριστε</w:t>
      </w:r>
      <w:r>
        <w:rPr>
          <w:rFonts w:ascii="Arial" w:hAnsi="Arial" w:cs="Arial"/>
        </w:rPr>
        <w:t>ί</w:t>
      </w:r>
      <w:r w:rsidRPr="002F7E40">
        <w:rPr>
          <w:rFonts w:ascii="Arial" w:hAnsi="Arial" w:cs="Arial"/>
        </w:rPr>
        <w:t xml:space="preserve"> την έντυπη έκδοση της εφημερίδας</w:t>
      </w:r>
      <w:r>
        <w:rPr>
          <w:rFonts w:ascii="Arial" w:hAnsi="Arial" w:cs="Arial"/>
        </w:rPr>
        <w:t xml:space="preserve"> «ΠΡΩΤΟ ΘΕΜΑ»</w:t>
      </w:r>
      <w:r w:rsidRPr="002F7E40">
        <w:rPr>
          <w:rFonts w:ascii="Arial" w:hAnsi="Arial" w:cs="Arial"/>
        </w:rPr>
        <w:t xml:space="preserve"> που ανέδειξε την σημαντική αυτή πρωτοβουλία της Ομοσπονδίας μας. </w:t>
      </w: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Η</w:t>
      </w:r>
      <w:r w:rsidRPr="002F7E40">
        <w:rPr>
          <w:rFonts w:ascii="Arial" w:hAnsi="Arial" w:cs="Arial"/>
        </w:rPr>
        <w:t xml:space="preserve"> ΠΟΜΕΝΣ, με τον πλέον επίσημο τρόπο,</w:t>
      </w:r>
      <w:r>
        <w:rPr>
          <w:rFonts w:ascii="Arial" w:hAnsi="Arial" w:cs="Arial"/>
        </w:rPr>
        <w:t xml:space="preserve"> </w:t>
      </w:r>
      <w:r w:rsidRPr="002F7E40">
        <w:rPr>
          <w:rFonts w:ascii="Arial" w:hAnsi="Arial" w:cs="Arial"/>
        </w:rPr>
        <w:t>ως θεσμική εκπρόσωπος των εν ενεργεία στρατιωτικών, ζήτησε να έχει ολιγόλεπτη συμμετοχή στην τηλεοπτική εκπομπή του εργοδοτικού της Φορέα που πραγματεύεται θέματα του Υπουργείου</w:t>
      </w:r>
      <w:r>
        <w:rPr>
          <w:rFonts w:ascii="Arial" w:hAnsi="Arial" w:cs="Arial"/>
        </w:rPr>
        <w:t xml:space="preserve"> Εθνικής Άμυνας</w:t>
      </w:r>
      <w:r w:rsidRPr="002F7E40">
        <w:rPr>
          <w:rFonts w:ascii="Arial" w:hAnsi="Arial" w:cs="Arial"/>
        </w:rPr>
        <w:t>.</w:t>
      </w: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2F7E40">
        <w:rPr>
          <w:rFonts w:ascii="Arial" w:hAnsi="Arial" w:cs="Arial"/>
        </w:rPr>
        <w:t>Είναι απ</w:t>
      </w:r>
      <w:r>
        <w:rPr>
          <w:rFonts w:ascii="Arial" w:hAnsi="Arial" w:cs="Arial"/>
        </w:rPr>
        <w:t>ό</w:t>
      </w:r>
      <w:r w:rsidRPr="002F7E40">
        <w:rPr>
          <w:rFonts w:ascii="Arial" w:hAnsi="Arial" w:cs="Arial"/>
        </w:rPr>
        <w:t>λυτα λογικό,</w:t>
      </w:r>
      <w:r>
        <w:rPr>
          <w:rFonts w:ascii="Arial" w:hAnsi="Arial" w:cs="Arial"/>
        </w:rPr>
        <w:t xml:space="preserve"> </w:t>
      </w:r>
      <w:r w:rsidRPr="002F7E40">
        <w:rPr>
          <w:rFonts w:ascii="Arial" w:hAnsi="Arial" w:cs="Arial"/>
        </w:rPr>
        <w:t xml:space="preserve">στην δημοκρατική εποχή που ζούμε ο εργοδότης να παρέχει φωνή στον θεσμικό εκπρόσωπο των εργαζομένων του. Παρωχημένες αντιλήψεις των περασμένων δεκαετιών δεν είναι δυνατόν να υπάρχουν στην σημερινή εποχή της τεχνολογίας και της πληροφορίας. </w:t>
      </w: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2F7E40">
        <w:rPr>
          <w:rFonts w:ascii="Arial" w:hAnsi="Arial" w:cs="Arial"/>
        </w:rPr>
        <w:t xml:space="preserve">Στην ΠΟΜΕΝΣ θέλουμε να πιστεύουμε ότι η φίμωση των εργαζομένων στο ΥΠΕΘΑ δεν είναι στις επιλογές της κυβέρνησης και της πολιτικής Ηγεσίας του Υπουργείου. </w:t>
      </w: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2F7E40">
        <w:rPr>
          <w:rFonts w:ascii="Arial" w:hAnsi="Arial" w:cs="Arial"/>
        </w:rPr>
        <w:t xml:space="preserve">Περιμένουμε σύντομα την θετική απόφαση του Υπουργού </w:t>
      </w:r>
      <w:r>
        <w:rPr>
          <w:rFonts w:ascii="Arial" w:hAnsi="Arial" w:cs="Arial"/>
        </w:rPr>
        <w:t>Εθνικής Άμυνας</w:t>
      </w:r>
      <w:r w:rsidRPr="002F7E40">
        <w:rPr>
          <w:rFonts w:ascii="Arial" w:hAnsi="Arial" w:cs="Arial"/>
        </w:rPr>
        <w:t xml:space="preserve"> ο οποίος έχει αποδείξει ως σήμερα ότι πιστεύει στην επίσημη πληροφόρηση,</w:t>
      </w:r>
      <w:r>
        <w:rPr>
          <w:rFonts w:ascii="Arial" w:hAnsi="Arial" w:cs="Arial"/>
        </w:rPr>
        <w:t xml:space="preserve"> </w:t>
      </w:r>
      <w:r w:rsidRPr="002F7E40">
        <w:rPr>
          <w:rFonts w:ascii="Arial" w:hAnsi="Arial" w:cs="Arial"/>
        </w:rPr>
        <w:t>μέσα από την άσκηση επίσημης δημοσιογραφίας απέναντι στην κακή δημοσιογραφία και στην ανώνυμη παραπληροφόρηση.</w:t>
      </w:r>
      <w:r>
        <w:rPr>
          <w:rFonts w:ascii="Arial" w:hAnsi="Arial" w:cs="Arial"/>
        </w:rPr>
        <w:t xml:space="preserve"> </w:t>
      </w:r>
      <w:r w:rsidRPr="002F7E40">
        <w:rPr>
          <w:rFonts w:ascii="Arial" w:hAnsi="Arial" w:cs="Arial"/>
        </w:rPr>
        <w:t xml:space="preserve">Δεν πρέπει να μας διαφεύγει ότι η χώρα μας είναι δεύτερη παγκοσμίως στα fake news. </w:t>
      </w:r>
    </w:p>
    <w:p w:rsidR="00103A94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</w:rPr>
      </w:pPr>
    </w:p>
    <w:p w:rsidR="00103A94" w:rsidRPr="002F7E40" w:rsidRDefault="00103A94" w:rsidP="00743B49">
      <w:pPr>
        <w:tabs>
          <w:tab w:val="left" w:pos="0"/>
        </w:tabs>
        <w:spacing w:line="312" w:lineRule="exact"/>
        <w:ind w:right="-341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Α</w:t>
      </w:r>
      <w:r w:rsidRPr="002F7E40">
        <w:rPr>
          <w:rFonts w:ascii="Arial" w:hAnsi="Arial" w:cs="Arial"/>
        </w:rPr>
        <w:t xml:space="preserve">ναμένουμε </w:t>
      </w:r>
      <w:r>
        <w:rPr>
          <w:rFonts w:ascii="Arial" w:hAnsi="Arial" w:cs="Arial"/>
        </w:rPr>
        <w:t xml:space="preserve">σύντομα από την εφημερίδα «ΠΡΩΤΟ ΘΕΜΑ» </w:t>
      </w:r>
      <w:r w:rsidRPr="002F7E40">
        <w:rPr>
          <w:rFonts w:ascii="Arial" w:hAnsi="Arial" w:cs="Arial"/>
        </w:rPr>
        <w:t>και την διενέργεια ρεπορτάζ για το θέμα</w:t>
      </w:r>
      <w:r>
        <w:rPr>
          <w:rFonts w:ascii="Arial" w:hAnsi="Arial" w:cs="Arial"/>
        </w:rPr>
        <w:t xml:space="preserve"> αυτό</w:t>
      </w:r>
      <w:r w:rsidRPr="002F7E40">
        <w:rPr>
          <w:rFonts w:ascii="Arial" w:hAnsi="Arial" w:cs="Arial"/>
        </w:rPr>
        <w:t>.</w:t>
      </w:r>
    </w:p>
    <w:p w:rsidR="00103A94" w:rsidRPr="00700128" w:rsidRDefault="00103A94" w:rsidP="00917D3C">
      <w:pPr>
        <w:jc w:val="both"/>
      </w:pPr>
    </w:p>
    <w:p w:rsidR="00103A94" w:rsidRDefault="00103A94" w:rsidP="00A80F30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</w:t>
      </w:r>
      <w:r w:rsidRPr="002360D2">
        <w:rPr>
          <w:rFonts w:ascii="Arial" w:hAnsi="Arial" w:cs="Arial"/>
          <w:color w:val="000000"/>
        </w:rPr>
        <w:t>Για τ</w:t>
      </w:r>
      <w:r>
        <w:rPr>
          <w:rFonts w:ascii="Arial" w:hAnsi="Arial" w:cs="Arial"/>
          <w:color w:val="000000"/>
        </w:rPr>
        <w:t>ην</w:t>
      </w:r>
      <w:r w:rsidRPr="002360D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Εκτελεστική Γραμματεία</w:t>
      </w:r>
    </w:p>
    <w:p w:rsidR="00103A94" w:rsidRDefault="00103A94" w:rsidP="00597FBD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Look w:val="00A0"/>
      </w:tblPr>
      <w:tblGrid>
        <w:gridCol w:w="3877"/>
        <w:gridCol w:w="1111"/>
        <w:gridCol w:w="4158"/>
      </w:tblGrid>
      <w:tr w:rsidR="00103A94" w:rsidRPr="00C466D3" w:rsidTr="00917D3C">
        <w:tc>
          <w:tcPr>
            <w:tcW w:w="3877" w:type="dxa"/>
          </w:tcPr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Ο</w:t>
            </w:r>
          </w:p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ΠΡΟΕΔΡΟΣ</w:t>
            </w:r>
          </w:p>
        </w:tc>
        <w:tc>
          <w:tcPr>
            <w:tcW w:w="1111" w:type="dxa"/>
          </w:tcPr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158" w:type="dxa"/>
          </w:tcPr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Ο</w:t>
            </w:r>
          </w:p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ΓΕΝΙΚΟΣ ΓΡΑΜΜΑΤΕΑΣ</w:t>
            </w:r>
          </w:p>
        </w:tc>
      </w:tr>
      <w:tr w:rsidR="00103A94" w:rsidRPr="00C466D3" w:rsidTr="00917D3C">
        <w:tc>
          <w:tcPr>
            <w:tcW w:w="3877" w:type="dxa"/>
          </w:tcPr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11" w:type="dxa"/>
          </w:tcPr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158" w:type="dxa"/>
          </w:tcPr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103A94" w:rsidRPr="00C466D3" w:rsidTr="00917D3C">
        <w:tc>
          <w:tcPr>
            <w:tcW w:w="3877" w:type="dxa"/>
          </w:tcPr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Δημήτριος Ρώτας</w:t>
            </w:r>
          </w:p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Επγός (ΥΔΚ)</w:t>
            </w:r>
          </w:p>
        </w:tc>
        <w:tc>
          <w:tcPr>
            <w:tcW w:w="1111" w:type="dxa"/>
          </w:tcPr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158" w:type="dxa"/>
          </w:tcPr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Γεώργιος Θεοδώρου</w:t>
            </w:r>
          </w:p>
          <w:p w:rsidR="00103A94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Τχης</w:t>
            </w:r>
            <w:r w:rsidRPr="00C466D3">
              <w:rPr>
                <w:rFonts w:ascii="Arial" w:hAnsi="Arial" w:cs="Arial"/>
              </w:rPr>
              <w:t xml:space="preserve"> (ΠΖ)</w:t>
            </w:r>
          </w:p>
          <w:p w:rsidR="00103A94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03A94" w:rsidRPr="00C466D3" w:rsidRDefault="00103A94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103A94" w:rsidRDefault="00103A94" w:rsidP="00D012E8">
      <w:pPr>
        <w:tabs>
          <w:tab w:val="left" w:pos="0"/>
          <w:tab w:val="left" w:pos="284"/>
        </w:tabs>
        <w:ind w:left="753" w:right="-145"/>
        <w:jc w:val="both"/>
        <w:rPr>
          <w:rFonts w:ascii="Arial" w:hAnsi="Arial" w:cs="Arial"/>
        </w:rPr>
      </w:pPr>
      <w:bookmarkStart w:id="2" w:name="_GoBack"/>
      <w:bookmarkEnd w:id="2"/>
    </w:p>
    <w:sectPr w:rsidR="00103A94" w:rsidSect="00F411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27"/>
      <w:pgMar w:top="993" w:right="1132" w:bottom="993" w:left="1843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A94" w:rsidRDefault="00103A94">
      <w:r>
        <w:separator/>
      </w:r>
    </w:p>
  </w:endnote>
  <w:endnote w:type="continuationSeparator" w:id="0">
    <w:p w:rsidR="00103A94" w:rsidRDefault="00103A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94" w:rsidRDefault="00103A9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94" w:rsidRDefault="00103A9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94" w:rsidRDefault="00103A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A94" w:rsidRDefault="00103A94">
      <w:r>
        <w:separator/>
      </w:r>
    </w:p>
  </w:footnote>
  <w:footnote w:type="continuationSeparator" w:id="0">
    <w:p w:rsidR="00103A94" w:rsidRDefault="00103A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94" w:rsidRDefault="00103A9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94" w:rsidRDefault="00103A9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94" w:rsidRDefault="00103A9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00218"/>
    <w:multiLevelType w:val="hybridMultilevel"/>
    <w:tmpl w:val="48EACCBE"/>
    <w:lvl w:ilvl="0" w:tplc="64662D6E">
      <w:start w:val="1"/>
      <w:numFmt w:val="decimal"/>
      <w:lvlText w:val="%1."/>
      <w:lvlJc w:val="left"/>
      <w:pPr>
        <w:ind w:left="2310" w:hanging="75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1">
    <w:nsid w:val="38ED125A"/>
    <w:multiLevelType w:val="hybridMultilevel"/>
    <w:tmpl w:val="4B743A84"/>
    <w:lvl w:ilvl="0" w:tplc="4F16761A">
      <w:start w:val="1"/>
      <w:numFmt w:val="decimal"/>
      <w:lvlText w:val="%1."/>
      <w:lvlJc w:val="left"/>
      <w:pPr>
        <w:ind w:left="1113" w:hanging="360"/>
      </w:pPr>
      <w:rPr>
        <w:rFonts w:ascii="Arial" w:eastAsia="Times New Roman" w:hAnsi="Arial" w:cs="Arial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3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5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7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9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1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3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5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73" w:hanging="180"/>
      </w:pPr>
      <w:rPr>
        <w:rFonts w:cs="Times New Roman"/>
      </w:rPr>
    </w:lvl>
  </w:abstractNum>
  <w:abstractNum w:abstractNumId="2">
    <w:nsid w:val="4FD564FE"/>
    <w:multiLevelType w:val="hybridMultilevel"/>
    <w:tmpl w:val="5956A7F0"/>
    <w:lvl w:ilvl="0" w:tplc="23EEEBF2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6609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329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049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8769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489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209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0929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164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2EF6"/>
    <w:rsid w:val="000063F1"/>
    <w:rsid w:val="00007364"/>
    <w:rsid w:val="00007FD7"/>
    <w:rsid w:val="00011115"/>
    <w:rsid w:val="0001167A"/>
    <w:rsid w:val="00013363"/>
    <w:rsid w:val="000134B7"/>
    <w:rsid w:val="00020D1D"/>
    <w:rsid w:val="00034634"/>
    <w:rsid w:val="00043BED"/>
    <w:rsid w:val="000471C5"/>
    <w:rsid w:val="00057861"/>
    <w:rsid w:val="000617E8"/>
    <w:rsid w:val="00075ED7"/>
    <w:rsid w:val="0007757C"/>
    <w:rsid w:val="000848CD"/>
    <w:rsid w:val="00085B3D"/>
    <w:rsid w:val="000870A3"/>
    <w:rsid w:val="0009123C"/>
    <w:rsid w:val="0009588B"/>
    <w:rsid w:val="00096350"/>
    <w:rsid w:val="000B2D7E"/>
    <w:rsid w:val="000B3EB6"/>
    <w:rsid w:val="000B4F1F"/>
    <w:rsid w:val="000C0724"/>
    <w:rsid w:val="000D533F"/>
    <w:rsid w:val="000E1BD9"/>
    <w:rsid w:val="000E6DD1"/>
    <w:rsid w:val="000F0CCF"/>
    <w:rsid w:val="000F676B"/>
    <w:rsid w:val="000F75A9"/>
    <w:rsid w:val="0010200B"/>
    <w:rsid w:val="00103A94"/>
    <w:rsid w:val="00104851"/>
    <w:rsid w:val="001051F7"/>
    <w:rsid w:val="00115B13"/>
    <w:rsid w:val="00115F0B"/>
    <w:rsid w:val="00117260"/>
    <w:rsid w:val="001215A7"/>
    <w:rsid w:val="001223B1"/>
    <w:rsid w:val="0012329B"/>
    <w:rsid w:val="00126C59"/>
    <w:rsid w:val="00131C7A"/>
    <w:rsid w:val="00132603"/>
    <w:rsid w:val="00132D64"/>
    <w:rsid w:val="001431B8"/>
    <w:rsid w:val="0014583B"/>
    <w:rsid w:val="0015498C"/>
    <w:rsid w:val="00160350"/>
    <w:rsid w:val="001721FB"/>
    <w:rsid w:val="00176D38"/>
    <w:rsid w:val="00182302"/>
    <w:rsid w:val="00184E21"/>
    <w:rsid w:val="00185580"/>
    <w:rsid w:val="00192B68"/>
    <w:rsid w:val="00195666"/>
    <w:rsid w:val="001A5973"/>
    <w:rsid w:val="001B2BA9"/>
    <w:rsid w:val="001B6640"/>
    <w:rsid w:val="001B7D97"/>
    <w:rsid w:val="001C21A3"/>
    <w:rsid w:val="001C3455"/>
    <w:rsid w:val="001C5E51"/>
    <w:rsid w:val="001F2543"/>
    <w:rsid w:val="00213F95"/>
    <w:rsid w:val="00217003"/>
    <w:rsid w:val="0022305C"/>
    <w:rsid w:val="00224C37"/>
    <w:rsid w:val="00225F4E"/>
    <w:rsid w:val="00233AEC"/>
    <w:rsid w:val="002360D2"/>
    <w:rsid w:val="00243A51"/>
    <w:rsid w:val="00254530"/>
    <w:rsid w:val="00256CA4"/>
    <w:rsid w:val="00261555"/>
    <w:rsid w:val="0026573B"/>
    <w:rsid w:val="002718BA"/>
    <w:rsid w:val="002754F4"/>
    <w:rsid w:val="002759A3"/>
    <w:rsid w:val="00285D92"/>
    <w:rsid w:val="002A3B08"/>
    <w:rsid w:val="002B3E8C"/>
    <w:rsid w:val="002D1D17"/>
    <w:rsid w:val="002D3902"/>
    <w:rsid w:val="002E6B71"/>
    <w:rsid w:val="002F4806"/>
    <w:rsid w:val="002F49A6"/>
    <w:rsid w:val="002F6FFF"/>
    <w:rsid w:val="002F7E40"/>
    <w:rsid w:val="0030019B"/>
    <w:rsid w:val="00300213"/>
    <w:rsid w:val="00300BD3"/>
    <w:rsid w:val="00301CD3"/>
    <w:rsid w:val="003067C5"/>
    <w:rsid w:val="00306A2C"/>
    <w:rsid w:val="003121E4"/>
    <w:rsid w:val="0031526B"/>
    <w:rsid w:val="003169E8"/>
    <w:rsid w:val="0032109D"/>
    <w:rsid w:val="003258A3"/>
    <w:rsid w:val="003446F1"/>
    <w:rsid w:val="00346893"/>
    <w:rsid w:val="00354C56"/>
    <w:rsid w:val="00373202"/>
    <w:rsid w:val="003740A7"/>
    <w:rsid w:val="003741EE"/>
    <w:rsid w:val="00376C54"/>
    <w:rsid w:val="00381177"/>
    <w:rsid w:val="0038764B"/>
    <w:rsid w:val="00387C61"/>
    <w:rsid w:val="00391452"/>
    <w:rsid w:val="003A036C"/>
    <w:rsid w:val="003B38BC"/>
    <w:rsid w:val="003B4DD2"/>
    <w:rsid w:val="003B73C8"/>
    <w:rsid w:val="003B75A1"/>
    <w:rsid w:val="003C1F13"/>
    <w:rsid w:val="003D3AFD"/>
    <w:rsid w:val="003E32B5"/>
    <w:rsid w:val="003E46ED"/>
    <w:rsid w:val="003E77FD"/>
    <w:rsid w:val="003F4855"/>
    <w:rsid w:val="003F4E54"/>
    <w:rsid w:val="004019A1"/>
    <w:rsid w:val="004263A3"/>
    <w:rsid w:val="00430C99"/>
    <w:rsid w:val="00432FDD"/>
    <w:rsid w:val="00433F9B"/>
    <w:rsid w:val="00447C36"/>
    <w:rsid w:val="00450A4F"/>
    <w:rsid w:val="00452342"/>
    <w:rsid w:val="00463A3E"/>
    <w:rsid w:val="00463C46"/>
    <w:rsid w:val="0047009C"/>
    <w:rsid w:val="004818C2"/>
    <w:rsid w:val="00497D8E"/>
    <w:rsid w:val="004A0C39"/>
    <w:rsid w:val="004A1E34"/>
    <w:rsid w:val="004A3618"/>
    <w:rsid w:val="004C2BEE"/>
    <w:rsid w:val="004C43FD"/>
    <w:rsid w:val="004D19E7"/>
    <w:rsid w:val="004D1E3E"/>
    <w:rsid w:val="004D6F2D"/>
    <w:rsid w:val="004E3D01"/>
    <w:rsid w:val="004E4579"/>
    <w:rsid w:val="004E5928"/>
    <w:rsid w:val="004F3DBD"/>
    <w:rsid w:val="005075D4"/>
    <w:rsid w:val="005078F4"/>
    <w:rsid w:val="00507A9A"/>
    <w:rsid w:val="005315CA"/>
    <w:rsid w:val="00533F99"/>
    <w:rsid w:val="00536327"/>
    <w:rsid w:val="005644A5"/>
    <w:rsid w:val="00567380"/>
    <w:rsid w:val="00567A0E"/>
    <w:rsid w:val="0057344C"/>
    <w:rsid w:val="0057348D"/>
    <w:rsid w:val="0057799D"/>
    <w:rsid w:val="00584DB1"/>
    <w:rsid w:val="00597FBD"/>
    <w:rsid w:val="005A1911"/>
    <w:rsid w:val="005A7653"/>
    <w:rsid w:val="005B464A"/>
    <w:rsid w:val="005B6A24"/>
    <w:rsid w:val="005B6CC3"/>
    <w:rsid w:val="005C4326"/>
    <w:rsid w:val="005D3245"/>
    <w:rsid w:val="005D5E67"/>
    <w:rsid w:val="005D6A58"/>
    <w:rsid w:val="005E35D0"/>
    <w:rsid w:val="005F0338"/>
    <w:rsid w:val="005F20C1"/>
    <w:rsid w:val="005F6918"/>
    <w:rsid w:val="006015A8"/>
    <w:rsid w:val="00603797"/>
    <w:rsid w:val="006054E5"/>
    <w:rsid w:val="00622217"/>
    <w:rsid w:val="006254A7"/>
    <w:rsid w:val="006271E6"/>
    <w:rsid w:val="00636763"/>
    <w:rsid w:val="00640C87"/>
    <w:rsid w:val="00650949"/>
    <w:rsid w:val="00654A55"/>
    <w:rsid w:val="0065778D"/>
    <w:rsid w:val="00670092"/>
    <w:rsid w:val="0067222D"/>
    <w:rsid w:val="00692B54"/>
    <w:rsid w:val="006A5508"/>
    <w:rsid w:val="006E5E9F"/>
    <w:rsid w:val="006E5F3C"/>
    <w:rsid w:val="006F0DD4"/>
    <w:rsid w:val="00700128"/>
    <w:rsid w:val="00705D7D"/>
    <w:rsid w:val="00711D39"/>
    <w:rsid w:val="007131D9"/>
    <w:rsid w:val="00713720"/>
    <w:rsid w:val="007150BD"/>
    <w:rsid w:val="00715882"/>
    <w:rsid w:val="007161EA"/>
    <w:rsid w:val="00722398"/>
    <w:rsid w:val="007224D2"/>
    <w:rsid w:val="00725596"/>
    <w:rsid w:val="0073058E"/>
    <w:rsid w:val="00743B49"/>
    <w:rsid w:val="007653A1"/>
    <w:rsid w:val="00797E89"/>
    <w:rsid w:val="00797FAB"/>
    <w:rsid w:val="007B565C"/>
    <w:rsid w:val="007C0DEA"/>
    <w:rsid w:val="007C5128"/>
    <w:rsid w:val="007E2BDA"/>
    <w:rsid w:val="007E7011"/>
    <w:rsid w:val="007E77C0"/>
    <w:rsid w:val="007E798A"/>
    <w:rsid w:val="007F1A8E"/>
    <w:rsid w:val="007F5211"/>
    <w:rsid w:val="00803293"/>
    <w:rsid w:val="0081484E"/>
    <w:rsid w:val="008156A0"/>
    <w:rsid w:val="00835582"/>
    <w:rsid w:val="0083744E"/>
    <w:rsid w:val="00840EC1"/>
    <w:rsid w:val="00842094"/>
    <w:rsid w:val="00851F5F"/>
    <w:rsid w:val="0085467D"/>
    <w:rsid w:val="00856761"/>
    <w:rsid w:val="00861DB5"/>
    <w:rsid w:val="00863103"/>
    <w:rsid w:val="008678BB"/>
    <w:rsid w:val="00874DF6"/>
    <w:rsid w:val="00880F44"/>
    <w:rsid w:val="00881F38"/>
    <w:rsid w:val="00882D95"/>
    <w:rsid w:val="008951C7"/>
    <w:rsid w:val="008A04CD"/>
    <w:rsid w:val="008A2610"/>
    <w:rsid w:val="008A4060"/>
    <w:rsid w:val="008A6592"/>
    <w:rsid w:val="008C1C3E"/>
    <w:rsid w:val="008C23E9"/>
    <w:rsid w:val="008D7F72"/>
    <w:rsid w:val="008E07D2"/>
    <w:rsid w:val="008E15A1"/>
    <w:rsid w:val="008E5544"/>
    <w:rsid w:val="008E600D"/>
    <w:rsid w:val="008E78D9"/>
    <w:rsid w:val="008F00AA"/>
    <w:rsid w:val="008F1C87"/>
    <w:rsid w:val="008F2FCC"/>
    <w:rsid w:val="009026D7"/>
    <w:rsid w:val="00903267"/>
    <w:rsid w:val="00911948"/>
    <w:rsid w:val="009142EE"/>
    <w:rsid w:val="009155F5"/>
    <w:rsid w:val="00917D3C"/>
    <w:rsid w:val="00930A3D"/>
    <w:rsid w:val="00935667"/>
    <w:rsid w:val="00941E4F"/>
    <w:rsid w:val="009574A7"/>
    <w:rsid w:val="00960306"/>
    <w:rsid w:val="0096126C"/>
    <w:rsid w:val="00965143"/>
    <w:rsid w:val="0096545E"/>
    <w:rsid w:val="00971632"/>
    <w:rsid w:val="0098220F"/>
    <w:rsid w:val="00983389"/>
    <w:rsid w:val="00991710"/>
    <w:rsid w:val="00997351"/>
    <w:rsid w:val="009A045F"/>
    <w:rsid w:val="009A5024"/>
    <w:rsid w:val="009B1090"/>
    <w:rsid w:val="009C627B"/>
    <w:rsid w:val="009D1296"/>
    <w:rsid w:val="009D6A89"/>
    <w:rsid w:val="009E137B"/>
    <w:rsid w:val="009E26A9"/>
    <w:rsid w:val="009E31EF"/>
    <w:rsid w:val="009E645F"/>
    <w:rsid w:val="009E6C09"/>
    <w:rsid w:val="009F1126"/>
    <w:rsid w:val="009F2425"/>
    <w:rsid w:val="00A01830"/>
    <w:rsid w:val="00A0271B"/>
    <w:rsid w:val="00A21B6C"/>
    <w:rsid w:val="00A2309C"/>
    <w:rsid w:val="00A47BF7"/>
    <w:rsid w:val="00A50E77"/>
    <w:rsid w:val="00A55154"/>
    <w:rsid w:val="00A557AF"/>
    <w:rsid w:val="00A56781"/>
    <w:rsid w:val="00A56C8F"/>
    <w:rsid w:val="00A60DC6"/>
    <w:rsid w:val="00A63900"/>
    <w:rsid w:val="00A6778B"/>
    <w:rsid w:val="00A80F30"/>
    <w:rsid w:val="00A87644"/>
    <w:rsid w:val="00A91233"/>
    <w:rsid w:val="00A94F89"/>
    <w:rsid w:val="00A961FC"/>
    <w:rsid w:val="00AA07DF"/>
    <w:rsid w:val="00AB4AF3"/>
    <w:rsid w:val="00AC25B4"/>
    <w:rsid w:val="00AD1503"/>
    <w:rsid w:val="00AD4E7C"/>
    <w:rsid w:val="00AE053A"/>
    <w:rsid w:val="00AE0B4D"/>
    <w:rsid w:val="00B13199"/>
    <w:rsid w:val="00B17125"/>
    <w:rsid w:val="00B175E7"/>
    <w:rsid w:val="00B265DE"/>
    <w:rsid w:val="00B312C8"/>
    <w:rsid w:val="00B3450A"/>
    <w:rsid w:val="00B403C7"/>
    <w:rsid w:val="00B404EB"/>
    <w:rsid w:val="00B4439A"/>
    <w:rsid w:val="00B541E7"/>
    <w:rsid w:val="00B55962"/>
    <w:rsid w:val="00B60084"/>
    <w:rsid w:val="00B60F1B"/>
    <w:rsid w:val="00B94E26"/>
    <w:rsid w:val="00B9679E"/>
    <w:rsid w:val="00BA083B"/>
    <w:rsid w:val="00BB6482"/>
    <w:rsid w:val="00BC7F43"/>
    <w:rsid w:val="00BD5967"/>
    <w:rsid w:val="00BE0AF6"/>
    <w:rsid w:val="00BF09B0"/>
    <w:rsid w:val="00C24ECD"/>
    <w:rsid w:val="00C34B67"/>
    <w:rsid w:val="00C455E1"/>
    <w:rsid w:val="00C45637"/>
    <w:rsid w:val="00C466D3"/>
    <w:rsid w:val="00C500F0"/>
    <w:rsid w:val="00C562ED"/>
    <w:rsid w:val="00C60962"/>
    <w:rsid w:val="00C67596"/>
    <w:rsid w:val="00C73E12"/>
    <w:rsid w:val="00C76AE8"/>
    <w:rsid w:val="00C82BF0"/>
    <w:rsid w:val="00C83193"/>
    <w:rsid w:val="00C92875"/>
    <w:rsid w:val="00CA65B9"/>
    <w:rsid w:val="00CA68D4"/>
    <w:rsid w:val="00CC3C7A"/>
    <w:rsid w:val="00CD5130"/>
    <w:rsid w:val="00CE26DA"/>
    <w:rsid w:val="00CE32D7"/>
    <w:rsid w:val="00CE4591"/>
    <w:rsid w:val="00CE50A7"/>
    <w:rsid w:val="00CE7C64"/>
    <w:rsid w:val="00CF6C0E"/>
    <w:rsid w:val="00D012E8"/>
    <w:rsid w:val="00D104F4"/>
    <w:rsid w:val="00D10647"/>
    <w:rsid w:val="00D106DF"/>
    <w:rsid w:val="00D12FE9"/>
    <w:rsid w:val="00D13F33"/>
    <w:rsid w:val="00D230B0"/>
    <w:rsid w:val="00D231FF"/>
    <w:rsid w:val="00D250F0"/>
    <w:rsid w:val="00D27718"/>
    <w:rsid w:val="00D31B4E"/>
    <w:rsid w:val="00D343DF"/>
    <w:rsid w:val="00D56297"/>
    <w:rsid w:val="00D56544"/>
    <w:rsid w:val="00D638BE"/>
    <w:rsid w:val="00D63FD3"/>
    <w:rsid w:val="00D65448"/>
    <w:rsid w:val="00D93000"/>
    <w:rsid w:val="00D931C7"/>
    <w:rsid w:val="00DB0119"/>
    <w:rsid w:val="00DB01E2"/>
    <w:rsid w:val="00DC0892"/>
    <w:rsid w:val="00DE1DA5"/>
    <w:rsid w:val="00DE72B4"/>
    <w:rsid w:val="00DF0210"/>
    <w:rsid w:val="00DF0A81"/>
    <w:rsid w:val="00DF3826"/>
    <w:rsid w:val="00DF38DC"/>
    <w:rsid w:val="00E068B0"/>
    <w:rsid w:val="00E1091E"/>
    <w:rsid w:val="00E12044"/>
    <w:rsid w:val="00E137CA"/>
    <w:rsid w:val="00E17C17"/>
    <w:rsid w:val="00E27959"/>
    <w:rsid w:val="00E31DE1"/>
    <w:rsid w:val="00E51E7B"/>
    <w:rsid w:val="00E533DE"/>
    <w:rsid w:val="00E554CC"/>
    <w:rsid w:val="00E57F4E"/>
    <w:rsid w:val="00E741D8"/>
    <w:rsid w:val="00E85EA0"/>
    <w:rsid w:val="00E966AA"/>
    <w:rsid w:val="00EA5E4F"/>
    <w:rsid w:val="00EB79A5"/>
    <w:rsid w:val="00EC1589"/>
    <w:rsid w:val="00ED15E7"/>
    <w:rsid w:val="00EE35E9"/>
    <w:rsid w:val="00EF038E"/>
    <w:rsid w:val="00F00533"/>
    <w:rsid w:val="00F130D8"/>
    <w:rsid w:val="00F14224"/>
    <w:rsid w:val="00F14251"/>
    <w:rsid w:val="00F17F7F"/>
    <w:rsid w:val="00F211C1"/>
    <w:rsid w:val="00F247F2"/>
    <w:rsid w:val="00F26549"/>
    <w:rsid w:val="00F365CB"/>
    <w:rsid w:val="00F40B33"/>
    <w:rsid w:val="00F4115F"/>
    <w:rsid w:val="00F42681"/>
    <w:rsid w:val="00F42D31"/>
    <w:rsid w:val="00F47B55"/>
    <w:rsid w:val="00F56F1B"/>
    <w:rsid w:val="00F57BE5"/>
    <w:rsid w:val="00F7477A"/>
    <w:rsid w:val="00F75B04"/>
    <w:rsid w:val="00F801D8"/>
    <w:rsid w:val="00F90C53"/>
    <w:rsid w:val="00F90D15"/>
    <w:rsid w:val="00F917EC"/>
    <w:rsid w:val="00FA426E"/>
    <w:rsid w:val="00FA42D1"/>
    <w:rsid w:val="00FA7A62"/>
    <w:rsid w:val="00FB102C"/>
    <w:rsid w:val="00FB41BE"/>
    <w:rsid w:val="00FC095C"/>
    <w:rsid w:val="00FC4C28"/>
    <w:rsid w:val="00FC66FB"/>
    <w:rsid w:val="00FD1BB2"/>
    <w:rsid w:val="00FD36EC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locked/>
    <w:rsid w:val="007653A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6126C"/>
    <w:rPr>
      <w:rFonts w:ascii="Cambria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table" w:styleId="TableGrid">
    <w:name w:val="Table Grid"/>
    <w:basedOn w:val="TableNormal"/>
    <w:uiPriority w:val="99"/>
    <w:locked/>
    <w:rsid w:val="00597FB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12FE9"/>
    <w:pPr>
      <w:ind w:left="720"/>
    </w:pPr>
  </w:style>
  <w:style w:type="paragraph" w:styleId="NormalWeb">
    <w:name w:val="Normal (Web)"/>
    <w:basedOn w:val="Normal"/>
    <w:uiPriority w:val="99"/>
    <w:rsid w:val="007653A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2</Pages>
  <Words>327</Words>
  <Characters>1770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4</cp:revision>
  <dcterms:created xsi:type="dcterms:W3CDTF">2020-07-19T14:29:00Z</dcterms:created>
  <dcterms:modified xsi:type="dcterms:W3CDTF">2020-07-19T14:52:00Z</dcterms:modified>
  <cp:category>FM PDF To Word Converter Pro</cp:category>
</cp:coreProperties>
</file>