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530" w:rsidRPr="0060086F" w:rsidRDefault="003E4530" w:rsidP="0022445D">
      <w:pPr>
        <w:framePr w:w="8461" w:h="552" w:hRule="exact" w:wrap="auto" w:vAnchor="page" w:hAnchor="page" w:x="2881" w:y="958"/>
        <w:widowControl w:val="0"/>
        <w:snapToGrid w:val="0"/>
      </w:pPr>
      <w:r>
        <w:rPr>
          <w:rFonts w:ascii="Arial" w:hAnsi="Arial" w:cs="Arial"/>
          <w:b/>
          <w:color w:val="000000"/>
        </w:rPr>
        <w:t xml:space="preserve">Πανελλήνια </w:t>
      </w:r>
      <w:r w:rsidRPr="00D531FD">
        <w:rPr>
          <w:rFonts w:ascii="Arial" w:hAnsi="Arial" w:cs="Arial"/>
          <w:b/>
          <w:color w:val="000000"/>
        </w:rPr>
        <w:t>Ομοσπονδία Ενώσεων Στρατιωτικών</w:t>
      </w:r>
      <w:r>
        <w:rPr>
          <w:rFonts w:ascii="Arial" w:hAnsi="Arial" w:cs="Arial"/>
          <w:b/>
          <w:color w:val="000000"/>
        </w:rPr>
        <w:t xml:space="preserve">               </w:t>
      </w:r>
      <w:r w:rsidRPr="0060086F">
        <w:rPr>
          <w:rFonts w:ascii="Arial" w:hAnsi="Arial" w:cs="Arial"/>
          <w:color w:val="000000"/>
          <w:sz w:val="20"/>
          <w:szCs w:val="20"/>
          <w:lang w:val="en-GB"/>
        </w:rPr>
        <w:t>member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60086F">
        <w:rPr>
          <w:rFonts w:ascii="Arial" w:hAnsi="Arial" w:cs="Arial"/>
          <w:color w:val="000000"/>
          <w:sz w:val="20"/>
          <w:szCs w:val="20"/>
          <w:lang w:val="en-GB"/>
        </w:rPr>
        <w:t>of</w:t>
      </w:r>
    </w:p>
    <w:p w:rsidR="003E4530" w:rsidRPr="00DE5FF9" w:rsidRDefault="003E4530" w:rsidP="00E91D20">
      <w:pPr>
        <w:framePr w:w="8461" w:h="552" w:hRule="exact" w:wrap="auto" w:vAnchor="page" w:hAnchor="page" w:x="2881" w:y="958"/>
        <w:widowControl w:val="0"/>
        <w:snapToGrid w:val="0"/>
      </w:pPr>
      <w:r>
        <w:rPr>
          <w:rFonts w:ascii="Arial" w:hAnsi="Arial" w:cs="Arial"/>
          <w:b/>
          <w:color w:val="000000"/>
        </w:rPr>
        <w:t xml:space="preserve">                                </w:t>
      </w:r>
      <w:r w:rsidRPr="00D531FD">
        <w:rPr>
          <w:rFonts w:ascii="Arial" w:hAnsi="Arial" w:cs="Arial"/>
          <w:b/>
          <w:color w:val="000000"/>
        </w:rPr>
        <w:t>Π</w:t>
      </w:r>
      <w:r w:rsidRPr="00DE5FF9">
        <w:rPr>
          <w:rFonts w:ascii="Arial" w:hAnsi="Arial" w:cs="Arial"/>
          <w:b/>
          <w:color w:val="000000"/>
        </w:rPr>
        <w:t>.</w:t>
      </w:r>
      <w:r w:rsidRPr="00D531FD">
        <w:rPr>
          <w:rFonts w:ascii="Arial" w:hAnsi="Arial" w:cs="Arial"/>
          <w:b/>
          <w:color w:val="000000"/>
        </w:rPr>
        <w:t>ΟΜ</w:t>
      </w:r>
      <w:r w:rsidRPr="00DE5FF9">
        <w:rPr>
          <w:rFonts w:ascii="Arial" w:hAnsi="Arial" w:cs="Arial"/>
          <w:b/>
          <w:color w:val="000000"/>
        </w:rPr>
        <w:t>.</w:t>
      </w:r>
      <w:r w:rsidRPr="00D531FD">
        <w:rPr>
          <w:rFonts w:ascii="Arial" w:hAnsi="Arial" w:cs="Arial"/>
          <w:b/>
          <w:color w:val="000000"/>
        </w:rPr>
        <w:t>ΕΝ</w:t>
      </w:r>
      <w:r w:rsidRPr="00DE5FF9">
        <w:rPr>
          <w:rFonts w:ascii="Arial" w:hAnsi="Arial" w:cs="Arial"/>
          <w:b/>
          <w:color w:val="000000"/>
        </w:rPr>
        <w:t>.</w:t>
      </w:r>
      <w:r w:rsidRPr="00D531FD">
        <w:rPr>
          <w:rFonts w:ascii="Arial" w:hAnsi="Arial" w:cs="Arial"/>
          <w:b/>
          <w:color w:val="000000"/>
        </w:rPr>
        <w:t>Σ</w:t>
      </w:r>
      <w:r w:rsidRPr="00DE5FF9">
        <w:rPr>
          <w:rFonts w:ascii="Arial" w:hAnsi="Arial" w:cs="Arial"/>
          <w:b/>
          <w:color w:val="000000"/>
        </w:rPr>
        <w:t xml:space="preserve">. </w:t>
      </w:r>
    </w:p>
    <w:p w:rsidR="003E4530" w:rsidRPr="00D531FD" w:rsidRDefault="003E4530" w:rsidP="00D91003">
      <w:pPr>
        <w:framePr w:w="5642" w:h="845" w:hRule="exact" w:wrap="auto" w:vAnchor="page" w:hAnchor="page" w:x="2902" w:y="1625"/>
        <w:widowControl w:val="0"/>
        <w:snapToGrid w:val="0"/>
        <w:jc w:val="both"/>
      </w:pPr>
      <w:r w:rsidRPr="00D531FD">
        <w:rPr>
          <w:rFonts w:ascii="Arial" w:hAnsi="Arial" w:cs="Arial"/>
          <w:color w:val="000000"/>
          <w:sz w:val="18"/>
          <w:szCs w:val="18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</w:p>
    <w:p w:rsidR="003E4530" w:rsidRPr="00DE5FF9" w:rsidRDefault="003E4530" w:rsidP="00B769DF">
      <w:pPr>
        <w:widowControl w:val="0"/>
        <w:snapToGrid w:val="0"/>
        <w:rPr>
          <w:rFonts w:ascii="Arial" w:hAnsi="Arial" w:cs="Arial"/>
          <w:b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6" o:spid="_x0000_s1026" type="#_x0000_t75" style="position:absolute;margin-left:-410.5pt;margin-top:-6.25pt;width:117pt;height:117pt;z-index:-251659776;visibility:visible">
            <v:imagedata r:id="rId7" o:title=""/>
          </v:shape>
        </w:pict>
      </w:r>
      <w:r>
        <w:rPr>
          <w:noProof/>
        </w:rPr>
        <w:pict>
          <v:shape id="Εικόνα 4" o:spid="_x0000_s1027" type="#_x0000_t75" style="position:absolute;margin-left:17.3pt;margin-top:-4.45pt;width:113.25pt;height:113.25pt;z-index:251658752;visibility:visible">
            <v:imagedata r:id="rId8" o:title=""/>
          </v:shape>
        </w:pict>
      </w:r>
      <w:r>
        <w:rPr>
          <w:noProof/>
        </w:rPr>
        <w:pict>
          <v:shape id="Εικόνα 5" o:spid="_x0000_s1028" type="#_x0000_t75" alt="https://pbs.twimg.com/profile_images/3625926057/9a81ee4e23059141a9192072eab60bd3_400x400.jpeg" style="position:absolute;margin-left:367.05pt;margin-top:31.55pt;width:120pt;height:116.5pt;z-index:-251658752;visibility:visible">
            <v:imagedata r:id="rId9" o:title=""/>
          </v:shape>
        </w:pict>
      </w:r>
    </w:p>
    <w:p w:rsidR="003E4530" w:rsidRPr="00D531FD" w:rsidRDefault="003E4530" w:rsidP="00E91D2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E4530" w:rsidRPr="00D531FD" w:rsidRDefault="003E4530" w:rsidP="00E91D2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E4530" w:rsidRPr="00D531FD" w:rsidRDefault="003E4530" w:rsidP="00E91D2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E4530" w:rsidRPr="00D531FD" w:rsidRDefault="003E4530" w:rsidP="00D91003">
      <w:pPr>
        <w:framePr w:w="5762" w:h="414" w:hRule="exact" w:wrap="auto" w:vAnchor="page" w:hAnchor="page" w:x="2902" w:y="2585"/>
        <w:widowControl w:val="0"/>
        <w:snapToGrid w:val="0"/>
      </w:pPr>
      <w:r w:rsidRPr="00D531FD"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10" w:history="1">
        <w:r w:rsidRPr="006A117A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6A117A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6A117A">
          <w:rPr>
            <w:rStyle w:val="Hyperlink"/>
            <w:rFonts w:ascii="Arial" w:hAnsi="Arial" w:cs="Arial"/>
            <w:sz w:val="18"/>
            <w:szCs w:val="18"/>
          </w:rPr>
          <w:t>.gr-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D531FD"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D531FD">
        <w:rPr>
          <w:rFonts w:ascii="Arial" w:hAnsi="Arial" w:cs="Arial"/>
          <w:color w:val="000000"/>
          <w:sz w:val="18"/>
          <w:szCs w:val="18"/>
        </w:rPr>
        <w:t xml:space="preserve"> ΠΟΜΕΝΣ </w:t>
      </w:r>
    </w:p>
    <w:p w:rsidR="003E4530" w:rsidRPr="00D531FD" w:rsidRDefault="003E4530" w:rsidP="00E91D20">
      <w:pPr>
        <w:widowControl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3E4530" w:rsidRPr="00DE5FF9" w:rsidRDefault="003E4530" w:rsidP="00D91003">
      <w:pPr>
        <w:framePr w:w="2762" w:h="365" w:hRule="exact" w:wrap="auto" w:vAnchor="page" w:hAnchor="page" w:x="2902" w:y="2945"/>
        <w:widowControl w:val="0"/>
        <w:snapToGrid w:val="0"/>
      </w:pPr>
      <w:r w:rsidRPr="00D531FD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DE5FF9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DE5FF9">
        <w:rPr>
          <w:rFonts w:ascii="Arial" w:hAnsi="Arial" w:cs="Arial"/>
          <w:color w:val="000000"/>
          <w:sz w:val="18"/>
          <w:szCs w:val="18"/>
        </w:rPr>
        <w:t>@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DE5FF9">
        <w:rPr>
          <w:rFonts w:ascii="Arial" w:hAnsi="Arial" w:cs="Arial"/>
          <w:color w:val="000000"/>
          <w:sz w:val="18"/>
          <w:szCs w:val="18"/>
        </w:rPr>
        <w:t>.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3E4530" w:rsidRPr="00D531FD" w:rsidRDefault="003E4530" w:rsidP="00E91D2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3E4530" w:rsidRPr="00DE5FF9" w:rsidRDefault="003E4530" w:rsidP="00E91D20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3E4530" w:rsidRPr="00DE5FF9" w:rsidRDefault="003E4530" w:rsidP="00E91D20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3E4530" w:rsidRPr="00DE5FF9" w:rsidRDefault="003E4530" w:rsidP="00E91D20">
      <w:pPr>
        <w:widowControl w:val="0"/>
        <w:snapToGri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 xml:space="preserve">                   </w:t>
      </w:r>
      <w:r w:rsidRPr="000E596A">
        <w:rPr>
          <w:rFonts w:ascii="Arial" w:hAnsi="Arial" w:cs="Arial"/>
          <w:color w:val="000000"/>
        </w:rPr>
        <w:t xml:space="preserve"> </w:t>
      </w:r>
    </w:p>
    <w:p w:rsidR="003E4530" w:rsidRDefault="003E4530" w:rsidP="00E558A9">
      <w:pPr>
        <w:widowControl w:val="0"/>
        <w:autoSpaceDE w:val="0"/>
        <w:autoSpaceDN w:val="0"/>
        <w:adjustRightInd w:val="0"/>
        <w:snapToGrid w:val="0"/>
        <w:jc w:val="right"/>
        <w:rPr>
          <w:rFonts w:ascii="Arial" w:hAnsi="Arial" w:cs="Arial"/>
          <w:color w:val="000000"/>
        </w:rPr>
      </w:pPr>
    </w:p>
    <w:p w:rsidR="003E4530" w:rsidRDefault="003E4530" w:rsidP="00E558A9">
      <w:pPr>
        <w:widowControl w:val="0"/>
        <w:autoSpaceDE w:val="0"/>
        <w:autoSpaceDN w:val="0"/>
        <w:adjustRightInd w:val="0"/>
        <w:snapToGrid w:val="0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Αθήνα, 3</w:t>
      </w:r>
      <w:r w:rsidRPr="00EB66C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Ιανουαρίου </w:t>
      </w:r>
      <w:r w:rsidRPr="00DE5FF9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20</w:t>
      </w:r>
    </w:p>
    <w:p w:rsidR="003E4530" w:rsidRPr="00DE5FF9" w:rsidRDefault="003E4530" w:rsidP="00E558A9">
      <w:pPr>
        <w:widowControl w:val="0"/>
        <w:autoSpaceDE w:val="0"/>
        <w:autoSpaceDN w:val="0"/>
        <w:adjustRightInd w:val="0"/>
        <w:snapToGrid w:val="0"/>
        <w:jc w:val="right"/>
        <w:rPr>
          <w:rFonts w:ascii="Arial" w:hAnsi="Arial" w:cs="Arial"/>
          <w:b/>
          <w:color w:val="000000"/>
        </w:rPr>
      </w:pPr>
    </w:p>
    <w:p w:rsidR="003E4530" w:rsidRDefault="003E4530" w:rsidP="0022445D">
      <w:pPr>
        <w:jc w:val="center"/>
        <w:rPr>
          <w:rFonts w:ascii="Arial" w:hAnsi="Arial" w:cs="Arial"/>
          <w:b/>
          <w:sz w:val="28"/>
          <w:u w:val="single"/>
        </w:rPr>
      </w:pPr>
      <w:r>
        <w:rPr>
          <w:rFonts w:ascii="Arial" w:hAnsi="Arial" w:cs="Arial"/>
          <w:b/>
          <w:sz w:val="28"/>
          <w:u w:val="single"/>
        </w:rPr>
        <w:t>ΔΕΛΤΙΟ ΤΥΠΟΥ</w:t>
      </w:r>
      <w:r w:rsidRPr="00B64023">
        <w:rPr>
          <w:rFonts w:ascii="Arial" w:hAnsi="Arial" w:cs="Arial"/>
          <w:b/>
          <w:sz w:val="28"/>
        </w:rPr>
        <w:t xml:space="preserve"> </w:t>
      </w:r>
    </w:p>
    <w:p w:rsidR="003E4530" w:rsidRPr="00D91003" w:rsidRDefault="003E4530" w:rsidP="0022445D">
      <w:pPr>
        <w:jc w:val="center"/>
        <w:rPr>
          <w:rFonts w:ascii="Arial" w:hAnsi="Arial" w:cs="Arial"/>
          <w:b/>
          <w:sz w:val="28"/>
          <w:u w:val="single"/>
        </w:rPr>
      </w:pPr>
    </w:p>
    <w:p w:rsidR="003E4530" w:rsidRPr="0022445D" w:rsidRDefault="003E4530" w:rsidP="0022445D">
      <w:pPr>
        <w:rPr>
          <w:rFonts w:ascii="Arial" w:hAnsi="Arial" w:cs="Arial"/>
        </w:rPr>
      </w:pPr>
    </w:p>
    <w:p w:rsidR="003E4530" w:rsidRPr="00EB66CB" w:rsidRDefault="003E4530" w:rsidP="00EB66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Pr="00EB66CB">
        <w:rPr>
          <w:rFonts w:ascii="Arial" w:hAnsi="Arial" w:cs="Arial"/>
        </w:rPr>
        <w:t xml:space="preserve">Η ΠΟΜΕΝΣ σε συνεργασία με τη συντονίστρια του Win Cancer κ. Πίστη Κρυσταλλίδου, </w:t>
      </w:r>
      <w:r>
        <w:rPr>
          <w:rFonts w:ascii="Arial" w:hAnsi="Arial" w:cs="Arial"/>
        </w:rPr>
        <w:t>συνέχισε</w:t>
      </w:r>
      <w:r w:rsidRPr="00EB66CB">
        <w:rPr>
          <w:rFonts w:ascii="Arial" w:hAnsi="Arial" w:cs="Arial"/>
        </w:rPr>
        <w:t xml:space="preserve"> τη δράση "ΔΙΑΒΑΖΩ" στις Ογκολογικές κλινικές των Στρατιωτικών νοσοκομείων.</w:t>
      </w:r>
    </w:p>
    <w:p w:rsidR="003E4530" w:rsidRPr="00EB66CB" w:rsidRDefault="003E4530" w:rsidP="00EB66CB">
      <w:pPr>
        <w:jc w:val="both"/>
        <w:rPr>
          <w:rFonts w:ascii="Arial" w:hAnsi="Arial" w:cs="Arial"/>
        </w:rPr>
      </w:pPr>
    </w:p>
    <w:p w:rsidR="003E4530" w:rsidRPr="00EB66CB" w:rsidRDefault="003E4530" w:rsidP="00EB66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Α</w:t>
      </w:r>
      <w:r w:rsidRPr="00EB66CB">
        <w:rPr>
          <w:rFonts w:ascii="Arial" w:hAnsi="Arial" w:cs="Arial"/>
        </w:rPr>
        <w:t xml:space="preserve">ντιπροσωπεία της </w:t>
      </w:r>
      <w:r>
        <w:rPr>
          <w:rFonts w:ascii="Arial" w:hAnsi="Arial" w:cs="Arial"/>
        </w:rPr>
        <w:t>Ομοσπονδίας</w:t>
      </w:r>
      <w:r w:rsidRPr="00EB66CB">
        <w:rPr>
          <w:rFonts w:ascii="Arial" w:hAnsi="Arial" w:cs="Arial"/>
        </w:rPr>
        <w:t xml:space="preserve"> επισκέφθηκε την Παρασκευή 2</w:t>
      </w:r>
      <w:r>
        <w:rPr>
          <w:rFonts w:ascii="Arial" w:hAnsi="Arial" w:cs="Arial"/>
        </w:rPr>
        <w:t>7</w:t>
      </w:r>
      <w:r w:rsidRPr="00EB66CB">
        <w:rPr>
          <w:rFonts w:ascii="Arial" w:hAnsi="Arial" w:cs="Arial"/>
        </w:rPr>
        <w:t xml:space="preserve"> Δεκεμβρίου το </w:t>
      </w:r>
      <w:r>
        <w:rPr>
          <w:rFonts w:ascii="Arial" w:hAnsi="Arial" w:cs="Arial"/>
        </w:rPr>
        <w:t>Ναυτικό Νοσοκομείο Αθηνών</w:t>
      </w:r>
      <w:r w:rsidRPr="00EB66CB">
        <w:rPr>
          <w:rFonts w:ascii="Arial" w:hAnsi="Arial" w:cs="Arial"/>
        </w:rPr>
        <w:t xml:space="preserve">, όπου είχαμε την χαρά να </w:t>
      </w:r>
      <w:r>
        <w:rPr>
          <w:rFonts w:ascii="Arial" w:hAnsi="Arial" w:cs="Arial"/>
        </w:rPr>
        <w:t>προσφέρουμε</w:t>
      </w:r>
      <w:r w:rsidRPr="00EB66CB">
        <w:rPr>
          <w:rFonts w:ascii="Arial" w:hAnsi="Arial" w:cs="Arial"/>
        </w:rPr>
        <w:t xml:space="preserve"> βιβλία με χειρόγραφ</w:t>
      </w:r>
      <w:r>
        <w:rPr>
          <w:rFonts w:ascii="Arial" w:hAnsi="Arial" w:cs="Arial"/>
        </w:rPr>
        <w:t>ες</w:t>
      </w:r>
      <w:r w:rsidRPr="00EB66CB">
        <w:rPr>
          <w:rFonts w:ascii="Arial" w:hAnsi="Arial" w:cs="Arial"/>
        </w:rPr>
        <w:t xml:space="preserve"> ευχ</w:t>
      </w:r>
      <w:r>
        <w:rPr>
          <w:rFonts w:ascii="Arial" w:hAnsi="Arial" w:cs="Arial"/>
        </w:rPr>
        <w:t>ές</w:t>
      </w:r>
      <w:r w:rsidRPr="00EB66CB">
        <w:rPr>
          <w:rFonts w:ascii="Arial" w:hAnsi="Arial" w:cs="Arial"/>
        </w:rPr>
        <w:t xml:space="preserve">, στους συνανθρώπους μας, οι οποίοι </w:t>
      </w:r>
      <w:r>
        <w:rPr>
          <w:rFonts w:ascii="Arial" w:hAnsi="Arial" w:cs="Arial"/>
        </w:rPr>
        <w:t>τις γιορτινές αυτές ημέρες,</w:t>
      </w:r>
      <w:r w:rsidRPr="00EB66CB">
        <w:rPr>
          <w:rFonts w:ascii="Arial" w:hAnsi="Arial" w:cs="Arial"/>
        </w:rPr>
        <w:t xml:space="preserve"> νοσηλεύονται στην Ογκολογική κλινική.</w:t>
      </w:r>
    </w:p>
    <w:p w:rsidR="003E4530" w:rsidRPr="00EB66CB" w:rsidRDefault="003E4530" w:rsidP="00EB66CB">
      <w:pPr>
        <w:jc w:val="both"/>
        <w:rPr>
          <w:rFonts w:ascii="Arial" w:hAnsi="Arial" w:cs="Arial"/>
        </w:rPr>
      </w:pPr>
    </w:p>
    <w:p w:rsidR="003E4530" w:rsidRPr="00EB66CB" w:rsidRDefault="003E4530" w:rsidP="00EB66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Η </w:t>
      </w:r>
      <w:r w:rsidRPr="00EB66CB">
        <w:rPr>
          <w:rFonts w:ascii="Arial" w:hAnsi="Arial" w:cs="Arial"/>
        </w:rPr>
        <w:t xml:space="preserve">ΠΟΜΕΝΣ </w:t>
      </w:r>
      <w:r>
        <w:rPr>
          <w:rFonts w:ascii="Arial" w:hAnsi="Arial" w:cs="Arial"/>
        </w:rPr>
        <w:t>αποδεικνύει καθημερινά ότι εκτός όλων των άλλων,</w:t>
      </w:r>
      <w:r w:rsidRPr="00EB66C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ασχολείται</w:t>
      </w:r>
      <w:r w:rsidRPr="00EB66CB">
        <w:rPr>
          <w:rFonts w:ascii="Arial" w:hAnsi="Arial" w:cs="Arial"/>
        </w:rPr>
        <w:t xml:space="preserve"> έμπρακτ</w:t>
      </w:r>
      <w:r>
        <w:rPr>
          <w:rFonts w:ascii="Arial" w:hAnsi="Arial" w:cs="Arial"/>
        </w:rPr>
        <w:t>α με την</w:t>
      </w:r>
      <w:r w:rsidRPr="00EB66CB">
        <w:rPr>
          <w:rFonts w:ascii="Arial" w:hAnsi="Arial" w:cs="Arial"/>
        </w:rPr>
        <w:t xml:space="preserve"> συμπαράσταση </w:t>
      </w:r>
      <w:r>
        <w:rPr>
          <w:rFonts w:ascii="Arial" w:hAnsi="Arial" w:cs="Arial"/>
        </w:rPr>
        <w:t>των</w:t>
      </w:r>
      <w:r w:rsidRPr="00EB66C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δοκιμαζόμενων </w:t>
      </w:r>
      <w:r w:rsidRPr="00EB66CB">
        <w:rPr>
          <w:rFonts w:ascii="Arial" w:hAnsi="Arial" w:cs="Arial"/>
        </w:rPr>
        <w:t>συνανθρώπ</w:t>
      </w:r>
      <w:r>
        <w:rPr>
          <w:rFonts w:ascii="Arial" w:hAnsi="Arial" w:cs="Arial"/>
        </w:rPr>
        <w:t>ων</w:t>
      </w:r>
      <w:r w:rsidRPr="00EB66CB">
        <w:rPr>
          <w:rFonts w:ascii="Arial" w:hAnsi="Arial" w:cs="Arial"/>
        </w:rPr>
        <w:t xml:space="preserve"> μας, προάγοντας με κάθε μέσο την Αγάπη, την Προσφορά και την Αλληλεγγύη.</w:t>
      </w:r>
    </w:p>
    <w:p w:rsidR="003E4530" w:rsidRPr="00EB66CB" w:rsidRDefault="003E4530" w:rsidP="00EB66CB">
      <w:pPr>
        <w:jc w:val="both"/>
        <w:rPr>
          <w:rFonts w:ascii="Arial" w:hAnsi="Arial" w:cs="Arial"/>
        </w:rPr>
      </w:pPr>
    </w:p>
    <w:p w:rsidR="003E4530" w:rsidRPr="001D3782" w:rsidRDefault="003E4530" w:rsidP="001D3782">
      <w:pPr>
        <w:pStyle w:val="HTMLPreformatted"/>
        <w:shd w:val="clear" w:color="auto" w:fill="FFFFFF"/>
        <w:tabs>
          <w:tab w:val="clear" w:pos="3664"/>
          <w:tab w:val="clear" w:pos="8244"/>
          <w:tab w:val="left" w:pos="9213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</w:t>
      </w:r>
      <w:r w:rsidRPr="00FD265C">
        <w:rPr>
          <w:rFonts w:ascii="Arial" w:hAnsi="Arial" w:cs="Arial"/>
          <w:sz w:val="24"/>
          <w:szCs w:val="24"/>
        </w:rPr>
        <w:t>Τέλος, θα θέλαμε να ευχαριστήσουμε θερμά για την θετική απόκριση</w:t>
      </w:r>
      <w:r>
        <w:rPr>
          <w:rFonts w:ascii="Arial" w:hAnsi="Arial" w:cs="Arial"/>
          <w:color w:val="333333"/>
          <w:sz w:val="24"/>
          <w:szCs w:val="24"/>
        </w:rPr>
        <w:t xml:space="preserve"> </w:t>
      </w:r>
      <w:r w:rsidRPr="00FD265C">
        <w:rPr>
          <w:rFonts w:ascii="Arial" w:hAnsi="Arial" w:cs="Arial"/>
          <w:sz w:val="24"/>
          <w:szCs w:val="24"/>
        </w:rPr>
        <w:t>το Γ</w:t>
      </w:r>
      <w:r>
        <w:rPr>
          <w:rFonts w:ascii="Arial" w:hAnsi="Arial" w:cs="Arial"/>
          <w:sz w:val="24"/>
          <w:szCs w:val="24"/>
        </w:rPr>
        <w:t>ενικό</w:t>
      </w:r>
      <w:r w:rsidRPr="00FD265C">
        <w:rPr>
          <w:rFonts w:ascii="Arial" w:hAnsi="Arial" w:cs="Arial"/>
          <w:sz w:val="24"/>
          <w:szCs w:val="24"/>
        </w:rPr>
        <w:t xml:space="preserve"> Ε</w:t>
      </w:r>
      <w:r>
        <w:rPr>
          <w:rFonts w:ascii="Arial" w:hAnsi="Arial" w:cs="Arial"/>
          <w:sz w:val="24"/>
          <w:szCs w:val="24"/>
        </w:rPr>
        <w:t>πιτελείο</w:t>
      </w:r>
      <w:r w:rsidRPr="00FD265C">
        <w:rPr>
          <w:rFonts w:ascii="Arial" w:hAnsi="Arial" w:cs="Arial"/>
          <w:sz w:val="24"/>
          <w:szCs w:val="24"/>
        </w:rPr>
        <w:t xml:space="preserve"> Ν</w:t>
      </w:r>
      <w:r>
        <w:rPr>
          <w:rFonts w:ascii="Arial" w:hAnsi="Arial" w:cs="Arial"/>
          <w:sz w:val="24"/>
          <w:szCs w:val="24"/>
        </w:rPr>
        <w:t>αυτικού/</w:t>
      </w:r>
      <w:r w:rsidRPr="00FD265C">
        <w:rPr>
          <w:rFonts w:ascii="Arial" w:hAnsi="Arial" w:cs="Arial"/>
          <w:sz w:val="24"/>
          <w:szCs w:val="24"/>
        </w:rPr>
        <w:t>Δ</w:t>
      </w:r>
      <w:r>
        <w:rPr>
          <w:rFonts w:ascii="Arial" w:hAnsi="Arial" w:cs="Arial"/>
          <w:sz w:val="24"/>
          <w:szCs w:val="24"/>
        </w:rPr>
        <w:t>ιεύθυνση</w:t>
      </w:r>
      <w:r w:rsidRPr="00FD265C">
        <w:rPr>
          <w:rFonts w:ascii="Arial" w:hAnsi="Arial" w:cs="Arial"/>
          <w:sz w:val="24"/>
          <w:szCs w:val="24"/>
        </w:rPr>
        <w:t xml:space="preserve"> Ε</w:t>
      </w:r>
      <w:r>
        <w:rPr>
          <w:rFonts w:ascii="Arial" w:hAnsi="Arial" w:cs="Arial"/>
          <w:sz w:val="24"/>
          <w:szCs w:val="24"/>
        </w:rPr>
        <w:t>θιμοτυπίας</w:t>
      </w:r>
      <w:r w:rsidRPr="00FD265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και</w:t>
      </w:r>
      <w:r w:rsidRPr="00FD265C">
        <w:rPr>
          <w:rFonts w:ascii="Arial" w:hAnsi="Arial" w:cs="Arial"/>
          <w:sz w:val="24"/>
          <w:szCs w:val="24"/>
        </w:rPr>
        <w:t xml:space="preserve"> Δ</w:t>
      </w:r>
      <w:r>
        <w:rPr>
          <w:rFonts w:ascii="Arial" w:hAnsi="Arial" w:cs="Arial"/>
          <w:sz w:val="24"/>
          <w:szCs w:val="24"/>
        </w:rPr>
        <w:t>ημοσίων</w:t>
      </w:r>
      <w:r w:rsidRPr="00FD265C">
        <w:rPr>
          <w:rFonts w:ascii="Arial" w:hAnsi="Arial" w:cs="Arial"/>
          <w:sz w:val="24"/>
          <w:szCs w:val="24"/>
        </w:rPr>
        <w:t xml:space="preserve"> Σ</w:t>
      </w:r>
      <w:r>
        <w:rPr>
          <w:rFonts w:ascii="Arial" w:hAnsi="Arial" w:cs="Arial"/>
          <w:sz w:val="24"/>
          <w:szCs w:val="24"/>
        </w:rPr>
        <w:t>χέσεων/</w:t>
      </w:r>
      <w:r w:rsidRPr="00FD265C">
        <w:rPr>
          <w:rFonts w:ascii="Arial" w:hAnsi="Arial" w:cs="Arial"/>
          <w:sz w:val="24"/>
          <w:szCs w:val="24"/>
        </w:rPr>
        <w:t>Τ</w:t>
      </w:r>
      <w:r>
        <w:rPr>
          <w:rFonts w:ascii="Arial" w:hAnsi="Arial" w:cs="Arial"/>
          <w:sz w:val="24"/>
          <w:szCs w:val="24"/>
        </w:rPr>
        <w:t xml:space="preserve">μήμα </w:t>
      </w:r>
      <w:r w:rsidRPr="00FD265C">
        <w:rPr>
          <w:rFonts w:ascii="Arial" w:hAnsi="Arial" w:cs="Arial"/>
          <w:sz w:val="24"/>
          <w:szCs w:val="24"/>
        </w:rPr>
        <w:t>Ε</w:t>
      </w:r>
      <w:r>
        <w:rPr>
          <w:rFonts w:ascii="Arial" w:hAnsi="Arial" w:cs="Arial"/>
          <w:sz w:val="24"/>
          <w:szCs w:val="24"/>
        </w:rPr>
        <w:t>νημέρωσης</w:t>
      </w:r>
      <w:r w:rsidRPr="00FD265C">
        <w:rPr>
          <w:rFonts w:ascii="Arial" w:hAnsi="Arial" w:cs="Arial"/>
          <w:sz w:val="24"/>
          <w:szCs w:val="24"/>
        </w:rPr>
        <w:t xml:space="preserve"> Κ</w:t>
      </w:r>
      <w:r>
        <w:rPr>
          <w:rFonts w:ascii="Arial" w:hAnsi="Arial" w:cs="Arial"/>
          <w:sz w:val="24"/>
          <w:szCs w:val="24"/>
        </w:rPr>
        <w:t>οινού</w:t>
      </w:r>
      <w:r w:rsidRPr="00FD265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και</w:t>
      </w:r>
      <w:r w:rsidRPr="00FD265C">
        <w:rPr>
          <w:rFonts w:ascii="Arial" w:hAnsi="Arial" w:cs="Arial"/>
          <w:sz w:val="24"/>
          <w:szCs w:val="24"/>
        </w:rPr>
        <w:t xml:space="preserve"> Π</w:t>
      </w:r>
      <w:r>
        <w:rPr>
          <w:rFonts w:ascii="Arial" w:hAnsi="Arial" w:cs="Arial"/>
          <w:sz w:val="24"/>
          <w:szCs w:val="24"/>
        </w:rPr>
        <w:t xml:space="preserve">ροβολής, </w:t>
      </w:r>
      <w:r w:rsidRPr="001D3782">
        <w:rPr>
          <w:rFonts w:ascii="Arial" w:hAnsi="Arial" w:cs="Arial"/>
          <w:sz w:val="24"/>
          <w:szCs w:val="24"/>
        </w:rPr>
        <w:t>καθώς και όλο το νοσηλευτικό προσωπικό</w:t>
      </w:r>
      <w:r>
        <w:rPr>
          <w:rFonts w:ascii="Arial" w:hAnsi="Arial" w:cs="Arial"/>
          <w:sz w:val="24"/>
          <w:szCs w:val="24"/>
        </w:rPr>
        <w:t xml:space="preserve"> της Ογκολογικής κλινικής</w:t>
      </w:r>
      <w:r w:rsidRPr="001D3782">
        <w:rPr>
          <w:rFonts w:ascii="Arial" w:hAnsi="Arial" w:cs="Arial"/>
          <w:sz w:val="24"/>
          <w:szCs w:val="24"/>
        </w:rPr>
        <w:t>, που μας βοήθησαν ώστε να χαρίσουμε βιβλία δίνοντας ένα μήνυμα αγάπης για τους Μαχητές της Ζωής</w:t>
      </w:r>
      <w:r w:rsidRPr="00EB66CB">
        <w:rPr>
          <w:rFonts w:ascii="Arial" w:hAnsi="Arial" w:cs="Arial"/>
        </w:rPr>
        <w:t>.</w:t>
      </w:r>
    </w:p>
    <w:p w:rsidR="003E4530" w:rsidRPr="00805BAD" w:rsidRDefault="003E4530" w:rsidP="00805BAD">
      <w:pPr>
        <w:jc w:val="both"/>
        <w:rPr>
          <w:rFonts w:ascii="Arial" w:hAnsi="Arial" w:cs="Arial"/>
        </w:rPr>
      </w:pPr>
    </w:p>
    <w:p w:rsidR="003E4530" w:rsidRPr="00EB66CB" w:rsidRDefault="003E4530" w:rsidP="00805BAD">
      <w:pPr>
        <w:jc w:val="both"/>
        <w:rPr>
          <w:rFonts w:ascii="Arial" w:hAnsi="Arial" w:cs="Arial"/>
        </w:rPr>
      </w:pPr>
    </w:p>
    <w:p w:rsidR="003E4530" w:rsidRDefault="003E4530" w:rsidP="00805BAD">
      <w:pPr>
        <w:pStyle w:val="NormalWeb"/>
        <w:spacing w:before="0" w:beforeAutospacing="0" w:after="135" w:afterAutospacing="0"/>
        <w:jc w:val="center"/>
        <w:rPr>
          <w:rFonts w:ascii="Arial" w:hAnsi="Arial" w:cs="Arial"/>
          <w:color w:val="000000"/>
          <w:szCs w:val="20"/>
        </w:rPr>
      </w:pPr>
    </w:p>
    <w:p w:rsidR="003E4530" w:rsidRDefault="003E4530" w:rsidP="00805BAD">
      <w:pPr>
        <w:pStyle w:val="NormalWeb"/>
        <w:spacing w:before="0" w:beforeAutospacing="0" w:after="135" w:afterAutospacing="0"/>
        <w:jc w:val="center"/>
        <w:rPr>
          <w:rFonts w:ascii="Arial" w:hAnsi="Arial" w:cs="Arial"/>
          <w:color w:val="000000"/>
          <w:szCs w:val="20"/>
        </w:rPr>
      </w:pPr>
      <w:r>
        <w:rPr>
          <w:rFonts w:ascii="Arial" w:hAnsi="Arial" w:cs="Arial"/>
          <w:color w:val="000000"/>
          <w:szCs w:val="20"/>
        </w:rPr>
        <w:t>Για την</w:t>
      </w:r>
      <w:r w:rsidRPr="00E558A9">
        <w:rPr>
          <w:rFonts w:ascii="Arial" w:hAnsi="Arial" w:cs="Arial"/>
          <w:color w:val="000000"/>
          <w:szCs w:val="20"/>
        </w:rPr>
        <w:t xml:space="preserve"> </w:t>
      </w:r>
      <w:r>
        <w:rPr>
          <w:rFonts w:ascii="Arial" w:hAnsi="Arial" w:cs="Arial"/>
          <w:color w:val="000000"/>
          <w:szCs w:val="20"/>
        </w:rPr>
        <w:t>Εκτελεστική Γραμματεία</w:t>
      </w:r>
    </w:p>
    <w:p w:rsidR="003E4530" w:rsidRDefault="003E4530" w:rsidP="00805BAD">
      <w:pPr>
        <w:pStyle w:val="NormalWeb"/>
        <w:spacing w:before="0" w:beforeAutospacing="0" w:after="135" w:afterAutospacing="0"/>
        <w:jc w:val="center"/>
        <w:rPr>
          <w:rFonts w:ascii="Arial" w:hAnsi="Arial" w:cs="Arial"/>
          <w:color w:val="000000"/>
          <w:szCs w:val="20"/>
        </w:rPr>
      </w:pPr>
    </w:p>
    <w:tbl>
      <w:tblPr>
        <w:tblW w:w="0" w:type="auto"/>
        <w:tblLook w:val="00A0"/>
      </w:tblPr>
      <w:tblGrid>
        <w:gridCol w:w="4499"/>
        <w:gridCol w:w="4506"/>
      </w:tblGrid>
      <w:tr w:rsidR="003E4530" w:rsidRPr="00815716" w:rsidTr="00B11DD9">
        <w:tc>
          <w:tcPr>
            <w:tcW w:w="4499" w:type="dxa"/>
          </w:tcPr>
          <w:p w:rsidR="003E4530" w:rsidRPr="00815716" w:rsidRDefault="003E4530" w:rsidP="00B11DD9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815716">
              <w:rPr>
                <w:rFonts w:ascii="Arial" w:hAnsi="Arial" w:cs="Arial"/>
                <w:color w:val="000000"/>
              </w:rPr>
              <w:t>Ο ΠΡΟΕΔΡΟΣ</w:t>
            </w:r>
          </w:p>
        </w:tc>
        <w:tc>
          <w:tcPr>
            <w:tcW w:w="4506" w:type="dxa"/>
          </w:tcPr>
          <w:p w:rsidR="003E4530" w:rsidRPr="00815716" w:rsidRDefault="003E4530" w:rsidP="00B11DD9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815716">
              <w:rPr>
                <w:rFonts w:ascii="Arial" w:hAnsi="Arial" w:cs="Arial"/>
                <w:color w:val="000000"/>
              </w:rPr>
              <w:t>Ο ΓΕΝΙΚΟΣ ΓΡΑΜΜΑΤΕΑΣ</w:t>
            </w:r>
          </w:p>
        </w:tc>
      </w:tr>
      <w:tr w:rsidR="003E4530" w:rsidRPr="00815716" w:rsidTr="00B11DD9">
        <w:tc>
          <w:tcPr>
            <w:tcW w:w="4499" w:type="dxa"/>
          </w:tcPr>
          <w:p w:rsidR="003E4530" w:rsidRPr="00815716" w:rsidRDefault="003E4530" w:rsidP="00B11DD9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4506" w:type="dxa"/>
          </w:tcPr>
          <w:p w:rsidR="003E4530" w:rsidRPr="00815716" w:rsidRDefault="003E4530" w:rsidP="00B11DD9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E4530" w:rsidTr="00B11DD9">
        <w:tc>
          <w:tcPr>
            <w:tcW w:w="4499" w:type="dxa"/>
          </w:tcPr>
          <w:p w:rsidR="003E4530" w:rsidRPr="00815716" w:rsidRDefault="003E4530" w:rsidP="00B11DD9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815716">
              <w:rPr>
                <w:rFonts w:ascii="Arial" w:hAnsi="Arial" w:cs="Arial"/>
                <w:color w:val="000000"/>
              </w:rPr>
              <w:t>ΔΗΜΗΤΡΙΟΣ ΡΩΤΑΣ</w:t>
            </w:r>
          </w:p>
          <w:p w:rsidR="003E4530" w:rsidRPr="00815716" w:rsidRDefault="003E4530" w:rsidP="00B11DD9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815716">
              <w:rPr>
                <w:rFonts w:ascii="Arial" w:hAnsi="Arial" w:cs="Arial"/>
                <w:color w:val="000000"/>
              </w:rPr>
              <w:t>Επγός (ΥΔΚ)</w:t>
            </w:r>
          </w:p>
        </w:tc>
        <w:tc>
          <w:tcPr>
            <w:tcW w:w="4506" w:type="dxa"/>
          </w:tcPr>
          <w:p w:rsidR="003E4530" w:rsidRPr="00815716" w:rsidRDefault="003E4530" w:rsidP="00B11DD9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815716">
              <w:rPr>
                <w:rFonts w:ascii="Arial" w:hAnsi="Arial" w:cs="Arial"/>
                <w:color w:val="000000"/>
              </w:rPr>
              <w:t>ΓΕΩΡΓΙΟΣ ΘΕΟΔΩΡΟΥ</w:t>
            </w:r>
          </w:p>
          <w:p w:rsidR="003E4530" w:rsidRPr="002B1E67" w:rsidRDefault="003E4530" w:rsidP="00B11DD9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Τχης</w:t>
            </w:r>
            <w:r w:rsidRPr="00815716">
              <w:rPr>
                <w:rFonts w:ascii="Arial" w:hAnsi="Arial" w:cs="Arial"/>
                <w:color w:val="000000"/>
              </w:rPr>
              <w:t xml:space="preserve"> (ΠΖ)</w:t>
            </w:r>
          </w:p>
        </w:tc>
      </w:tr>
    </w:tbl>
    <w:p w:rsidR="003E4530" w:rsidRPr="00805BAD" w:rsidRDefault="003E4530" w:rsidP="00805BAD">
      <w:pPr>
        <w:pStyle w:val="NormalWeb"/>
        <w:spacing w:before="0" w:beforeAutospacing="0" w:after="135" w:afterAutospacing="0"/>
        <w:jc w:val="center"/>
        <w:rPr>
          <w:rFonts w:ascii="Arial" w:hAnsi="Arial" w:cs="Arial"/>
          <w:color w:val="000000"/>
          <w:szCs w:val="20"/>
        </w:rPr>
      </w:pPr>
    </w:p>
    <w:sectPr w:rsidR="003E4530" w:rsidRPr="00805BAD" w:rsidSect="00CF0E7B">
      <w:pgSz w:w="11905" w:h="16827"/>
      <w:pgMar w:top="993" w:right="1132" w:bottom="1418" w:left="1560" w:header="720" w:footer="385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530" w:rsidRDefault="003E4530">
      <w:r>
        <w:separator/>
      </w:r>
    </w:p>
  </w:endnote>
  <w:endnote w:type="continuationSeparator" w:id="0">
    <w:p w:rsidR="003E4530" w:rsidRDefault="003E45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530" w:rsidRDefault="003E4530">
      <w:r>
        <w:separator/>
      </w:r>
    </w:p>
  </w:footnote>
  <w:footnote w:type="continuationSeparator" w:id="0">
    <w:p w:rsidR="003E4530" w:rsidRDefault="003E45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DC0DA0"/>
    <w:multiLevelType w:val="multilevel"/>
    <w:tmpl w:val="CE229150"/>
    <w:lvl w:ilvl="0">
      <w:start w:val="1"/>
      <w:numFmt w:val="decimal"/>
      <w:lvlText w:val="%1."/>
      <w:lvlJc w:val="left"/>
      <w:pPr>
        <w:ind w:left="1353" w:hanging="360"/>
      </w:pPr>
      <w:rPr>
        <w:rFonts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>
    <w:nsid w:val="428B0E80"/>
    <w:multiLevelType w:val="hybridMultilevel"/>
    <w:tmpl w:val="634E169A"/>
    <w:lvl w:ilvl="0" w:tplc="C3DECE86">
      <w:start w:val="5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">
    <w:nsid w:val="4B610605"/>
    <w:multiLevelType w:val="hybridMultilevel"/>
    <w:tmpl w:val="64C0B79C"/>
    <w:lvl w:ilvl="0" w:tplc="E366783E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3">
    <w:nsid w:val="6E7F4D06"/>
    <w:multiLevelType w:val="hybridMultilevel"/>
    <w:tmpl w:val="B66CEA6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1FD34EF"/>
    <w:multiLevelType w:val="hybridMultilevel"/>
    <w:tmpl w:val="9320A798"/>
    <w:lvl w:ilvl="0" w:tplc="3FEC996E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79336868"/>
    <w:multiLevelType w:val="multilevel"/>
    <w:tmpl w:val="CE229150"/>
    <w:lvl w:ilvl="0">
      <w:start w:val="1"/>
      <w:numFmt w:val="decimal"/>
      <w:lvlText w:val="%1."/>
      <w:lvlJc w:val="left"/>
      <w:pPr>
        <w:ind w:left="3196" w:hanging="360"/>
      </w:pPr>
      <w:rPr>
        <w:rFonts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278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50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422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94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66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38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710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822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11B0"/>
    <w:rsid w:val="00002EF6"/>
    <w:rsid w:val="00007364"/>
    <w:rsid w:val="0001167A"/>
    <w:rsid w:val="00011BDC"/>
    <w:rsid w:val="00013363"/>
    <w:rsid w:val="000134B7"/>
    <w:rsid w:val="000345A9"/>
    <w:rsid w:val="00035041"/>
    <w:rsid w:val="000471C5"/>
    <w:rsid w:val="0005071B"/>
    <w:rsid w:val="000617E8"/>
    <w:rsid w:val="000879FA"/>
    <w:rsid w:val="0009436E"/>
    <w:rsid w:val="000952FD"/>
    <w:rsid w:val="00096350"/>
    <w:rsid w:val="000B22C1"/>
    <w:rsid w:val="000B4F1F"/>
    <w:rsid w:val="000D5BAB"/>
    <w:rsid w:val="000E1BD9"/>
    <w:rsid w:val="000E596A"/>
    <w:rsid w:val="000E5DDF"/>
    <w:rsid w:val="000F0CCF"/>
    <w:rsid w:val="000F5A93"/>
    <w:rsid w:val="000F676B"/>
    <w:rsid w:val="000F75A9"/>
    <w:rsid w:val="00103533"/>
    <w:rsid w:val="00104851"/>
    <w:rsid w:val="001051F7"/>
    <w:rsid w:val="00113C2F"/>
    <w:rsid w:val="00115BF3"/>
    <w:rsid w:val="00115F0B"/>
    <w:rsid w:val="001215A7"/>
    <w:rsid w:val="001223B1"/>
    <w:rsid w:val="0012329B"/>
    <w:rsid w:val="00126C59"/>
    <w:rsid w:val="00131C7A"/>
    <w:rsid w:val="00132603"/>
    <w:rsid w:val="00141C99"/>
    <w:rsid w:val="001431B8"/>
    <w:rsid w:val="0015498C"/>
    <w:rsid w:val="00160350"/>
    <w:rsid w:val="00176D38"/>
    <w:rsid w:val="00182F5D"/>
    <w:rsid w:val="00183E2D"/>
    <w:rsid w:val="00185580"/>
    <w:rsid w:val="00186A3F"/>
    <w:rsid w:val="001905D7"/>
    <w:rsid w:val="00192B68"/>
    <w:rsid w:val="00195666"/>
    <w:rsid w:val="001A211E"/>
    <w:rsid w:val="001A5973"/>
    <w:rsid w:val="001D3782"/>
    <w:rsid w:val="001D3A0E"/>
    <w:rsid w:val="001F6F8C"/>
    <w:rsid w:val="00201A0E"/>
    <w:rsid w:val="00217003"/>
    <w:rsid w:val="0022445D"/>
    <w:rsid w:val="00225F4E"/>
    <w:rsid w:val="00233AEC"/>
    <w:rsid w:val="002360D2"/>
    <w:rsid w:val="002541F4"/>
    <w:rsid w:val="00254530"/>
    <w:rsid w:val="0025549D"/>
    <w:rsid w:val="00255F2D"/>
    <w:rsid w:val="00261555"/>
    <w:rsid w:val="00273E6C"/>
    <w:rsid w:val="002759A3"/>
    <w:rsid w:val="00285D92"/>
    <w:rsid w:val="00286A3C"/>
    <w:rsid w:val="00294122"/>
    <w:rsid w:val="002A2044"/>
    <w:rsid w:val="002B1E67"/>
    <w:rsid w:val="002B3E8C"/>
    <w:rsid w:val="002C35B6"/>
    <w:rsid w:val="002D14AF"/>
    <w:rsid w:val="002D1D17"/>
    <w:rsid w:val="002D2277"/>
    <w:rsid w:val="002D3902"/>
    <w:rsid w:val="002F4806"/>
    <w:rsid w:val="002F49A6"/>
    <w:rsid w:val="002F5E63"/>
    <w:rsid w:val="002F6FFF"/>
    <w:rsid w:val="0030019B"/>
    <w:rsid w:val="00300213"/>
    <w:rsid w:val="00302680"/>
    <w:rsid w:val="00306A2C"/>
    <w:rsid w:val="003121E4"/>
    <w:rsid w:val="003144F7"/>
    <w:rsid w:val="0031526B"/>
    <w:rsid w:val="003169E8"/>
    <w:rsid w:val="0032109D"/>
    <w:rsid w:val="003258A3"/>
    <w:rsid w:val="003416F4"/>
    <w:rsid w:val="003446F1"/>
    <w:rsid w:val="00345A91"/>
    <w:rsid w:val="00351DB8"/>
    <w:rsid w:val="00354C56"/>
    <w:rsid w:val="00371C6A"/>
    <w:rsid w:val="00372566"/>
    <w:rsid w:val="00373202"/>
    <w:rsid w:val="003741EE"/>
    <w:rsid w:val="0037442D"/>
    <w:rsid w:val="00376C54"/>
    <w:rsid w:val="00381177"/>
    <w:rsid w:val="00382053"/>
    <w:rsid w:val="0038764B"/>
    <w:rsid w:val="00387C61"/>
    <w:rsid w:val="00391452"/>
    <w:rsid w:val="003959D1"/>
    <w:rsid w:val="00396263"/>
    <w:rsid w:val="00397B16"/>
    <w:rsid w:val="003A2845"/>
    <w:rsid w:val="003A75E2"/>
    <w:rsid w:val="003B38BC"/>
    <w:rsid w:val="003B75A1"/>
    <w:rsid w:val="003C1F13"/>
    <w:rsid w:val="003D5BF7"/>
    <w:rsid w:val="003E4530"/>
    <w:rsid w:val="003E60BB"/>
    <w:rsid w:val="003E6CBE"/>
    <w:rsid w:val="003E77FD"/>
    <w:rsid w:val="003F4855"/>
    <w:rsid w:val="003F4E54"/>
    <w:rsid w:val="004019A1"/>
    <w:rsid w:val="00412209"/>
    <w:rsid w:val="00433F9B"/>
    <w:rsid w:val="00447C36"/>
    <w:rsid w:val="004579F5"/>
    <w:rsid w:val="00463A3E"/>
    <w:rsid w:val="00463C46"/>
    <w:rsid w:val="004671EA"/>
    <w:rsid w:val="0047009C"/>
    <w:rsid w:val="004739D9"/>
    <w:rsid w:val="00480086"/>
    <w:rsid w:val="004818C2"/>
    <w:rsid w:val="00497D8E"/>
    <w:rsid w:val="004A3618"/>
    <w:rsid w:val="004B64D8"/>
    <w:rsid w:val="004C2BEE"/>
    <w:rsid w:val="004C3A7C"/>
    <w:rsid w:val="004D52E3"/>
    <w:rsid w:val="004D6F2D"/>
    <w:rsid w:val="004E10BE"/>
    <w:rsid w:val="004E3112"/>
    <w:rsid w:val="004E3D01"/>
    <w:rsid w:val="004E4579"/>
    <w:rsid w:val="004E5928"/>
    <w:rsid w:val="004F3DBD"/>
    <w:rsid w:val="005075D4"/>
    <w:rsid w:val="005078F4"/>
    <w:rsid w:val="00511B9C"/>
    <w:rsid w:val="00513E13"/>
    <w:rsid w:val="00533F99"/>
    <w:rsid w:val="00536327"/>
    <w:rsid w:val="00541246"/>
    <w:rsid w:val="00546AB0"/>
    <w:rsid w:val="00563882"/>
    <w:rsid w:val="0056675E"/>
    <w:rsid w:val="00567380"/>
    <w:rsid w:val="00567A0E"/>
    <w:rsid w:val="00592DE7"/>
    <w:rsid w:val="00594871"/>
    <w:rsid w:val="00595045"/>
    <w:rsid w:val="00595526"/>
    <w:rsid w:val="005A1911"/>
    <w:rsid w:val="005A3236"/>
    <w:rsid w:val="005B3242"/>
    <w:rsid w:val="005B6A24"/>
    <w:rsid w:val="005B6CC3"/>
    <w:rsid w:val="005C1860"/>
    <w:rsid w:val="005C46E9"/>
    <w:rsid w:val="005D3245"/>
    <w:rsid w:val="005D495B"/>
    <w:rsid w:val="005D5E67"/>
    <w:rsid w:val="005D6A58"/>
    <w:rsid w:val="005E35D0"/>
    <w:rsid w:val="005E6EDA"/>
    <w:rsid w:val="005F0338"/>
    <w:rsid w:val="005F20C1"/>
    <w:rsid w:val="005F6918"/>
    <w:rsid w:val="0060086F"/>
    <w:rsid w:val="006015A8"/>
    <w:rsid w:val="006040DF"/>
    <w:rsid w:val="006054E5"/>
    <w:rsid w:val="00611AC3"/>
    <w:rsid w:val="006154A3"/>
    <w:rsid w:val="00617889"/>
    <w:rsid w:val="00622217"/>
    <w:rsid w:val="00636763"/>
    <w:rsid w:val="00640C87"/>
    <w:rsid w:val="00650949"/>
    <w:rsid w:val="00654054"/>
    <w:rsid w:val="00667A29"/>
    <w:rsid w:val="0067222D"/>
    <w:rsid w:val="00680E52"/>
    <w:rsid w:val="00684C51"/>
    <w:rsid w:val="00692B54"/>
    <w:rsid w:val="006A117A"/>
    <w:rsid w:val="006B4B3C"/>
    <w:rsid w:val="006B4E03"/>
    <w:rsid w:val="006B6710"/>
    <w:rsid w:val="006C40A1"/>
    <w:rsid w:val="006D392D"/>
    <w:rsid w:val="006D729B"/>
    <w:rsid w:val="006E4A88"/>
    <w:rsid w:val="006E5F3C"/>
    <w:rsid w:val="006E7A58"/>
    <w:rsid w:val="00705D7D"/>
    <w:rsid w:val="00711D39"/>
    <w:rsid w:val="007131D9"/>
    <w:rsid w:val="00713720"/>
    <w:rsid w:val="00714686"/>
    <w:rsid w:val="007150BD"/>
    <w:rsid w:val="007161EA"/>
    <w:rsid w:val="00716213"/>
    <w:rsid w:val="007163CD"/>
    <w:rsid w:val="00724308"/>
    <w:rsid w:val="0073058E"/>
    <w:rsid w:val="00745032"/>
    <w:rsid w:val="00751C47"/>
    <w:rsid w:val="00753FB3"/>
    <w:rsid w:val="00755220"/>
    <w:rsid w:val="00760839"/>
    <w:rsid w:val="00780AD5"/>
    <w:rsid w:val="00785368"/>
    <w:rsid w:val="00797E89"/>
    <w:rsid w:val="007A6036"/>
    <w:rsid w:val="007C0DEA"/>
    <w:rsid w:val="007C5128"/>
    <w:rsid w:val="007D6156"/>
    <w:rsid w:val="007E7011"/>
    <w:rsid w:val="007E77C0"/>
    <w:rsid w:val="007E798A"/>
    <w:rsid w:val="007F1A8E"/>
    <w:rsid w:val="00803293"/>
    <w:rsid w:val="00805BAD"/>
    <w:rsid w:val="0081484E"/>
    <w:rsid w:val="008156A0"/>
    <w:rsid w:val="00815716"/>
    <w:rsid w:val="0082570C"/>
    <w:rsid w:val="008325BA"/>
    <w:rsid w:val="00835582"/>
    <w:rsid w:val="00842094"/>
    <w:rsid w:val="00842659"/>
    <w:rsid w:val="00845CC3"/>
    <w:rsid w:val="00851F5F"/>
    <w:rsid w:val="0085467D"/>
    <w:rsid w:val="008552BA"/>
    <w:rsid w:val="0086181B"/>
    <w:rsid w:val="00861DB5"/>
    <w:rsid w:val="008678BB"/>
    <w:rsid w:val="0087384D"/>
    <w:rsid w:val="00880C3B"/>
    <w:rsid w:val="00882D95"/>
    <w:rsid w:val="00893B60"/>
    <w:rsid w:val="00896C39"/>
    <w:rsid w:val="008A04CD"/>
    <w:rsid w:val="008A2610"/>
    <w:rsid w:val="008A6592"/>
    <w:rsid w:val="008B0C95"/>
    <w:rsid w:val="008C0294"/>
    <w:rsid w:val="008C1C3E"/>
    <w:rsid w:val="008C53D7"/>
    <w:rsid w:val="008D1111"/>
    <w:rsid w:val="008D7F72"/>
    <w:rsid w:val="008E5544"/>
    <w:rsid w:val="008E78D9"/>
    <w:rsid w:val="008F2FCC"/>
    <w:rsid w:val="00911948"/>
    <w:rsid w:val="009157E9"/>
    <w:rsid w:val="009168C7"/>
    <w:rsid w:val="00926FAA"/>
    <w:rsid w:val="00927BD6"/>
    <w:rsid w:val="00930A3D"/>
    <w:rsid w:val="00937B87"/>
    <w:rsid w:val="009574A7"/>
    <w:rsid w:val="0096545E"/>
    <w:rsid w:val="00971632"/>
    <w:rsid w:val="009719CC"/>
    <w:rsid w:val="0098220F"/>
    <w:rsid w:val="00983389"/>
    <w:rsid w:val="00987945"/>
    <w:rsid w:val="00991710"/>
    <w:rsid w:val="009918F1"/>
    <w:rsid w:val="00993D35"/>
    <w:rsid w:val="00997351"/>
    <w:rsid w:val="009A045F"/>
    <w:rsid w:val="009A191C"/>
    <w:rsid w:val="009B1090"/>
    <w:rsid w:val="009B5E15"/>
    <w:rsid w:val="009C4CEC"/>
    <w:rsid w:val="009C627B"/>
    <w:rsid w:val="009D1296"/>
    <w:rsid w:val="009D1C3A"/>
    <w:rsid w:val="009E0660"/>
    <w:rsid w:val="009E31EF"/>
    <w:rsid w:val="009E645F"/>
    <w:rsid w:val="009E6C09"/>
    <w:rsid w:val="009F2425"/>
    <w:rsid w:val="009F5E30"/>
    <w:rsid w:val="00A0271B"/>
    <w:rsid w:val="00A0627C"/>
    <w:rsid w:val="00A10A06"/>
    <w:rsid w:val="00A21B6C"/>
    <w:rsid w:val="00A22939"/>
    <w:rsid w:val="00A33C60"/>
    <w:rsid w:val="00A55154"/>
    <w:rsid w:val="00A557AF"/>
    <w:rsid w:val="00A63900"/>
    <w:rsid w:val="00A6778B"/>
    <w:rsid w:val="00A705ED"/>
    <w:rsid w:val="00A71160"/>
    <w:rsid w:val="00A762E6"/>
    <w:rsid w:val="00A80356"/>
    <w:rsid w:val="00A961FC"/>
    <w:rsid w:val="00AA07DF"/>
    <w:rsid w:val="00AA2997"/>
    <w:rsid w:val="00AB1765"/>
    <w:rsid w:val="00AB4AF3"/>
    <w:rsid w:val="00AC25B4"/>
    <w:rsid w:val="00AC2E67"/>
    <w:rsid w:val="00AD1503"/>
    <w:rsid w:val="00AD4E7C"/>
    <w:rsid w:val="00AE0B4D"/>
    <w:rsid w:val="00AE7322"/>
    <w:rsid w:val="00AF2298"/>
    <w:rsid w:val="00B00C4B"/>
    <w:rsid w:val="00B0325F"/>
    <w:rsid w:val="00B11DD9"/>
    <w:rsid w:val="00B13199"/>
    <w:rsid w:val="00B14086"/>
    <w:rsid w:val="00B169CB"/>
    <w:rsid w:val="00B17125"/>
    <w:rsid w:val="00B312C8"/>
    <w:rsid w:val="00B3450A"/>
    <w:rsid w:val="00B403C7"/>
    <w:rsid w:val="00B404EB"/>
    <w:rsid w:val="00B4439A"/>
    <w:rsid w:val="00B476BB"/>
    <w:rsid w:val="00B47952"/>
    <w:rsid w:val="00B553FB"/>
    <w:rsid w:val="00B5574E"/>
    <w:rsid w:val="00B57177"/>
    <w:rsid w:val="00B60F1B"/>
    <w:rsid w:val="00B64023"/>
    <w:rsid w:val="00B7003C"/>
    <w:rsid w:val="00B769DF"/>
    <w:rsid w:val="00B77836"/>
    <w:rsid w:val="00B94E26"/>
    <w:rsid w:val="00BA083B"/>
    <w:rsid w:val="00BA51E7"/>
    <w:rsid w:val="00BB4B3F"/>
    <w:rsid w:val="00BB6482"/>
    <w:rsid w:val="00BC7F43"/>
    <w:rsid w:val="00BD24CD"/>
    <w:rsid w:val="00BE52CE"/>
    <w:rsid w:val="00BF09B0"/>
    <w:rsid w:val="00BF612E"/>
    <w:rsid w:val="00C24ECD"/>
    <w:rsid w:val="00C3019D"/>
    <w:rsid w:val="00C337AC"/>
    <w:rsid w:val="00C370FE"/>
    <w:rsid w:val="00C45608"/>
    <w:rsid w:val="00C500F0"/>
    <w:rsid w:val="00C562ED"/>
    <w:rsid w:val="00C60962"/>
    <w:rsid w:val="00C67596"/>
    <w:rsid w:val="00C71250"/>
    <w:rsid w:val="00C76AE8"/>
    <w:rsid w:val="00C82BB3"/>
    <w:rsid w:val="00C83BD4"/>
    <w:rsid w:val="00CB557D"/>
    <w:rsid w:val="00CC3C7A"/>
    <w:rsid w:val="00CC6630"/>
    <w:rsid w:val="00CD5130"/>
    <w:rsid w:val="00CE2C78"/>
    <w:rsid w:val="00CE4591"/>
    <w:rsid w:val="00CE7C64"/>
    <w:rsid w:val="00CF0E7B"/>
    <w:rsid w:val="00CF7AFA"/>
    <w:rsid w:val="00D0080D"/>
    <w:rsid w:val="00D00E9D"/>
    <w:rsid w:val="00D10647"/>
    <w:rsid w:val="00D106DF"/>
    <w:rsid w:val="00D10B33"/>
    <w:rsid w:val="00D13F33"/>
    <w:rsid w:val="00D24BA6"/>
    <w:rsid w:val="00D27718"/>
    <w:rsid w:val="00D31A00"/>
    <w:rsid w:val="00D50B08"/>
    <w:rsid w:val="00D531FD"/>
    <w:rsid w:val="00D56297"/>
    <w:rsid w:val="00D56544"/>
    <w:rsid w:val="00D56706"/>
    <w:rsid w:val="00D63FD3"/>
    <w:rsid w:val="00D65448"/>
    <w:rsid w:val="00D87C77"/>
    <w:rsid w:val="00D91003"/>
    <w:rsid w:val="00D931C7"/>
    <w:rsid w:val="00D97152"/>
    <w:rsid w:val="00DB0119"/>
    <w:rsid w:val="00DB01E2"/>
    <w:rsid w:val="00DD572D"/>
    <w:rsid w:val="00DE1DA5"/>
    <w:rsid w:val="00DE2A2E"/>
    <w:rsid w:val="00DE5FF9"/>
    <w:rsid w:val="00DE72B4"/>
    <w:rsid w:val="00DF0210"/>
    <w:rsid w:val="00DF3826"/>
    <w:rsid w:val="00DF38DC"/>
    <w:rsid w:val="00E05639"/>
    <w:rsid w:val="00E07D65"/>
    <w:rsid w:val="00E1091E"/>
    <w:rsid w:val="00E12044"/>
    <w:rsid w:val="00E26387"/>
    <w:rsid w:val="00E27959"/>
    <w:rsid w:val="00E31DE1"/>
    <w:rsid w:val="00E558A9"/>
    <w:rsid w:val="00E57E23"/>
    <w:rsid w:val="00E7137C"/>
    <w:rsid w:val="00E71ABA"/>
    <w:rsid w:val="00E741D8"/>
    <w:rsid w:val="00E80340"/>
    <w:rsid w:val="00E85EA0"/>
    <w:rsid w:val="00E91D20"/>
    <w:rsid w:val="00E95E41"/>
    <w:rsid w:val="00EB1F44"/>
    <w:rsid w:val="00EB66CB"/>
    <w:rsid w:val="00EB79A5"/>
    <w:rsid w:val="00EC701B"/>
    <w:rsid w:val="00ED06A8"/>
    <w:rsid w:val="00ED15E7"/>
    <w:rsid w:val="00ED5443"/>
    <w:rsid w:val="00EE1821"/>
    <w:rsid w:val="00EE210F"/>
    <w:rsid w:val="00EE35E9"/>
    <w:rsid w:val="00EF038E"/>
    <w:rsid w:val="00EF1B09"/>
    <w:rsid w:val="00EF2C93"/>
    <w:rsid w:val="00F00533"/>
    <w:rsid w:val="00F130D8"/>
    <w:rsid w:val="00F14224"/>
    <w:rsid w:val="00F14251"/>
    <w:rsid w:val="00F14C25"/>
    <w:rsid w:val="00F17F7F"/>
    <w:rsid w:val="00F207B8"/>
    <w:rsid w:val="00F26549"/>
    <w:rsid w:val="00F365CB"/>
    <w:rsid w:val="00F40B33"/>
    <w:rsid w:val="00F42681"/>
    <w:rsid w:val="00F47B55"/>
    <w:rsid w:val="00F56F1B"/>
    <w:rsid w:val="00F66990"/>
    <w:rsid w:val="00F7477A"/>
    <w:rsid w:val="00F801D8"/>
    <w:rsid w:val="00F81E18"/>
    <w:rsid w:val="00F847F7"/>
    <w:rsid w:val="00F85636"/>
    <w:rsid w:val="00F871ED"/>
    <w:rsid w:val="00F90D15"/>
    <w:rsid w:val="00FA42D1"/>
    <w:rsid w:val="00FA6072"/>
    <w:rsid w:val="00FA77CE"/>
    <w:rsid w:val="00FA7A62"/>
    <w:rsid w:val="00FB102C"/>
    <w:rsid w:val="00FB41BE"/>
    <w:rsid w:val="00FC095C"/>
    <w:rsid w:val="00FC4C28"/>
    <w:rsid w:val="00FC66FB"/>
    <w:rsid w:val="00FC6DE7"/>
    <w:rsid w:val="00FD265C"/>
    <w:rsid w:val="00FD36EC"/>
    <w:rsid w:val="00FD5E0C"/>
    <w:rsid w:val="00FD7984"/>
    <w:rsid w:val="00FE02F0"/>
    <w:rsid w:val="00FE316C"/>
    <w:rsid w:val="00FE5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094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5580"/>
    <w:rPr>
      <w:sz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580"/>
    <w:rPr>
      <w:sz w:val="24"/>
    </w:rPr>
  </w:style>
  <w:style w:type="character" w:styleId="Hyperlink">
    <w:name w:val="Hyperlink"/>
    <w:basedOn w:val="DefaultParagraphFont"/>
    <w:uiPriority w:val="99"/>
    <w:rsid w:val="00C609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AC25B4"/>
    <w:pPr>
      <w:suppressAutoHyphens/>
      <w:spacing w:after="140" w:line="288" w:lineRule="auto"/>
    </w:pPr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8220F"/>
    <w:rPr>
      <w:sz w:val="24"/>
    </w:rPr>
  </w:style>
  <w:style w:type="character" w:customStyle="1" w:styleId="a">
    <w:name w:val="a"/>
    <w:uiPriority w:val="99"/>
    <w:rsid w:val="00F14251"/>
  </w:style>
  <w:style w:type="character" w:styleId="Strong">
    <w:name w:val="Strong"/>
    <w:basedOn w:val="DefaultParagraphFont"/>
    <w:uiPriority w:val="99"/>
    <w:qFormat/>
    <w:locked/>
    <w:rsid w:val="00991710"/>
    <w:rPr>
      <w:rFonts w:cs="Times New Roman"/>
      <w:b/>
    </w:rPr>
  </w:style>
  <w:style w:type="paragraph" w:styleId="ListParagraph">
    <w:name w:val="List Paragraph"/>
    <w:basedOn w:val="Normal"/>
    <w:uiPriority w:val="99"/>
    <w:qFormat/>
    <w:rsid w:val="00EE1821"/>
    <w:pPr>
      <w:ind w:left="720"/>
    </w:pPr>
  </w:style>
  <w:style w:type="table" w:styleId="TableGrid">
    <w:name w:val="Table Grid"/>
    <w:basedOn w:val="TableNormal"/>
    <w:uiPriority w:val="99"/>
    <w:locked/>
    <w:rsid w:val="009157E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ternetLink">
    <w:name w:val="Internet Link"/>
    <w:uiPriority w:val="99"/>
    <w:rsid w:val="00E91D20"/>
    <w:rPr>
      <w:color w:val="0000FF"/>
      <w:u w:val="single"/>
    </w:rPr>
  </w:style>
  <w:style w:type="character" w:customStyle="1" w:styleId="yiv1389365749gmail-5yl5">
    <w:name w:val="yiv1389365749gmail-_5yl5"/>
    <w:basedOn w:val="DefaultParagraphFont"/>
    <w:uiPriority w:val="99"/>
    <w:rsid w:val="00E71ABA"/>
    <w:rPr>
      <w:rFonts w:cs="Times New Roman"/>
    </w:rPr>
  </w:style>
  <w:style w:type="paragraph" w:styleId="NormalWeb">
    <w:name w:val="Normal (Web)"/>
    <w:basedOn w:val="Normal"/>
    <w:uiPriority w:val="99"/>
    <w:rsid w:val="009D1C3A"/>
    <w:pPr>
      <w:spacing w:before="100" w:beforeAutospacing="1" w:after="100" w:afterAutospacing="1"/>
    </w:pPr>
  </w:style>
  <w:style w:type="paragraph" w:customStyle="1" w:styleId="yiv9971053340msonormal">
    <w:name w:val="yiv9971053340msonormal"/>
    <w:basedOn w:val="Normal"/>
    <w:uiPriority w:val="99"/>
    <w:rsid w:val="00D50B08"/>
    <w:pPr>
      <w:spacing w:before="100" w:beforeAutospacing="1" w:after="100" w:afterAutospacing="1"/>
    </w:pPr>
  </w:style>
  <w:style w:type="character" w:customStyle="1" w:styleId="yiv9971053340">
    <w:name w:val="yiv9971053340"/>
    <w:basedOn w:val="DefaultParagraphFont"/>
    <w:uiPriority w:val="99"/>
    <w:rsid w:val="00D50B08"/>
    <w:rPr>
      <w:rFonts w:cs="Times New Roman"/>
    </w:rPr>
  </w:style>
  <w:style w:type="paragraph" w:customStyle="1" w:styleId="yiv3434355415msonormal">
    <w:name w:val="yiv3434355415msonormal"/>
    <w:basedOn w:val="Normal"/>
    <w:uiPriority w:val="99"/>
    <w:rsid w:val="00785368"/>
    <w:pPr>
      <w:spacing w:before="100" w:beforeAutospacing="1" w:after="100" w:afterAutospacing="1"/>
    </w:pPr>
  </w:style>
  <w:style w:type="character" w:customStyle="1" w:styleId="UnresolvedMention">
    <w:name w:val="Unresolved Mention"/>
    <w:basedOn w:val="DefaultParagraphFont"/>
    <w:uiPriority w:val="99"/>
    <w:semiHidden/>
    <w:rsid w:val="00B64023"/>
    <w:rPr>
      <w:rFonts w:cs="Times New Roman"/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rsid w:val="00FD26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FD265C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327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2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2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32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32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328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328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327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327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9327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328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328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9327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932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93279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327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2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2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2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327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327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327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328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327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327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9327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328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328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93280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9328028"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9327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3280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9327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9327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93280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327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2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2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32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327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327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328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328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328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9327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328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327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9327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9328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93280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327941">
                                                                          <w:marLeft w:val="9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4" w:space="6" w:color="CCCCCC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93280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93279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93280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932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493279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493279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493280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493280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49328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493280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327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327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7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32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2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2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328044">
                      <w:marLeft w:val="240"/>
                      <w:marRight w:val="24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32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93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32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3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32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32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32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3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32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2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3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32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8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2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32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328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328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32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327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328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93280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327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328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93279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93279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9327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32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2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2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9328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328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32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327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327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327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9327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327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327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9328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93279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9327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9327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9328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9328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9328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93280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pomens.gr-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46</TotalTime>
  <Pages>1</Pages>
  <Words>266</Words>
  <Characters>1438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ΓΕΩΡΓΙΟΣ ΖΓΑΡΔΑΝΑΣ;ΚΚΑΤΕΡΙΝΑ ΚΙΟΥΡΤΣΙΔΟΥ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10</cp:revision>
  <dcterms:created xsi:type="dcterms:W3CDTF">2019-10-25T08:36:00Z</dcterms:created>
  <dcterms:modified xsi:type="dcterms:W3CDTF">2020-01-02T21:05:00Z</dcterms:modified>
</cp:coreProperties>
</file>