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9F" w:rsidRPr="00C455E1" w:rsidRDefault="006E5E9F" w:rsidP="00A80F30">
      <w:pPr>
        <w:framePr w:w="1996" w:h="307" w:hRule="exact" w:wrap="auto" w:vAnchor="page" w:hAnchor="page" w:x="9142" w:y="1265"/>
        <w:widowControl w:val="0"/>
        <w:autoSpaceDE w:val="0"/>
        <w:autoSpaceDN w:val="0"/>
        <w:adjustRightInd w:val="0"/>
        <w:snapToGrid w:val="0"/>
      </w:pPr>
      <w:r w:rsidRPr="00C455E1">
        <w:rPr>
          <w:rFonts w:ascii="Arial" w:hAnsi="Arial" w:cs="Arial"/>
          <w:color w:val="000000"/>
          <w:sz w:val="18"/>
          <w:szCs w:val="18"/>
        </w:rPr>
        <w:t xml:space="preserve">    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   </w:t>
      </w:r>
      <w:bookmarkStart w:id="0" w:name="_Hlk513480508"/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6E5E9F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5E9F" w:rsidRPr="00002EF6" w:rsidRDefault="006E5E9F" w:rsidP="00A80F3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bookmarkStart w:id="1" w:name="_Hlk513479886"/>
      <w:bookmarkEnd w:id="1"/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6E5E9F" w:rsidRPr="00C455E1" w:rsidRDefault="006E5E9F" w:rsidP="00A80F30">
      <w:pPr>
        <w:framePr w:w="5791" w:h="571" w:hRule="exact" w:wrap="auto" w:vAnchor="page" w:hAnchor="page" w:x="32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C455E1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C455E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C455E1">
        <w:rPr>
          <w:rFonts w:ascii="Arial" w:hAnsi="Arial" w:cs="Arial"/>
          <w:b/>
          <w:color w:val="000000"/>
        </w:rPr>
        <w:t xml:space="preserve">.) </w:t>
      </w:r>
    </w:p>
    <w:p w:rsidR="006E5E9F" w:rsidRPr="00C455E1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27.55pt;margin-top:25.35pt;width:102pt;height:102pt;z-index:-251658752">
            <v:imagedata r:id="rId7" o:title=""/>
          </v:shape>
        </w:pict>
      </w:r>
      <w:r>
        <w:rPr>
          <w:noProof/>
        </w:rPr>
        <w:pict>
          <v:shape id="_x0000_s1027" type="#_x0000_t75" alt="logo Euromil" style="position:absolute;margin-left:4.45pt;margin-top:25.35pt;width:100.5pt;height:100.5pt;z-index:251658752;visibility:visible">
            <v:imagedata r:id="rId8" o:title=""/>
          </v:shape>
        </w:pict>
      </w:r>
    </w:p>
    <w:p w:rsidR="006E5E9F" w:rsidRPr="00F211C1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1" o:spid="_x0000_s1028" type="#_x0000_t75" alt="logo Euromil" style="position:absolute;margin-left:376.9pt;margin-top:7.25pt;width:100.65pt;height:100.65pt;z-index:251656704;visibility:visible">
            <v:imagedata r:id="rId8" o:title=""/>
          </v:shape>
        </w:pict>
      </w:r>
    </w:p>
    <w:p w:rsidR="006E5E9F" w:rsidRPr="00447C36" w:rsidRDefault="006E5E9F" w:rsidP="00A80F30">
      <w:pPr>
        <w:framePr w:w="5642" w:h="845" w:hRule="exact" w:wrap="auto" w:vAnchor="page" w:hAnchor="page" w:x="3262" w:y="186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6E5E9F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5E9F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5E9F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5E9F" w:rsidRPr="000F75A9" w:rsidRDefault="006E5E9F" w:rsidP="00A80F30">
      <w:pPr>
        <w:framePr w:w="5731" w:wrap="auto" w:vAnchor="page" w:hAnchor="page" w:x="3262" w:y="28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6E5E9F" w:rsidRPr="003B38BC" w:rsidRDefault="006E5E9F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E5E9F" w:rsidRDefault="006E5E9F" w:rsidP="00A80F3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18"/>
          <w:szCs w:val="18"/>
        </w:rPr>
      </w:pPr>
    </w:p>
    <w:p w:rsidR="006E5E9F" w:rsidRPr="00C455E1" w:rsidRDefault="006E5E9F" w:rsidP="00A80F30">
      <w:pPr>
        <w:framePr w:w="2762" w:h="485" w:hRule="exact" w:wrap="auto" w:vAnchor="page" w:hAnchor="page" w:x="3262" w:y="306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C455E1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C455E1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C455E1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6E5E9F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5E9F" w:rsidRPr="000F75A9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6E5E9F" w:rsidRPr="00C455E1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5E9F" w:rsidRPr="00C455E1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5E9F" w:rsidRPr="008E15A1" w:rsidRDefault="006E5E9F" w:rsidP="00A80F30">
      <w:pPr>
        <w:framePr w:w="3408" w:wrap="auto" w:vAnchor="page" w:hAnchor="page" w:x="7942" w:y="40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b/>
          <w:color w:val="000000"/>
        </w:rPr>
        <w:t xml:space="preserve">    </w:t>
      </w:r>
      <w:r w:rsidRPr="008E15A1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15</w:t>
      </w:r>
      <w:r w:rsidRPr="008E15A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Οκτωβρίου </w:t>
      </w:r>
      <w:r w:rsidRPr="008E15A1">
        <w:rPr>
          <w:rFonts w:ascii="Arial" w:hAnsi="Arial" w:cs="Arial"/>
          <w:color w:val="000000"/>
        </w:rPr>
        <w:t>2019</w:t>
      </w:r>
    </w:p>
    <w:p w:rsidR="006E5E9F" w:rsidRPr="00CE26DA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 w:rsidRPr="00C455E1">
        <w:rPr>
          <w:rFonts w:ascii="Arial" w:hAnsi="Arial" w:cs="Arial"/>
          <w:b/>
          <w:color w:val="000000"/>
        </w:rPr>
        <w:t xml:space="preserve">  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 xml:space="preserve">  </w:t>
      </w:r>
    </w:p>
    <w:p w:rsidR="006E5E9F" w:rsidRPr="00132D64" w:rsidRDefault="006E5E9F" w:rsidP="00A80F3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5E9F" w:rsidRDefault="006E5E9F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  <w:r w:rsidRPr="00117260">
        <w:rPr>
          <w:rFonts w:ascii="Arial" w:hAnsi="Arial" w:cs="Arial"/>
          <w:b/>
          <w:color w:val="000000"/>
          <w:u w:val="single"/>
        </w:rPr>
        <w:t>ΑΝΑΚΟΙΝΩΣΗ</w:t>
      </w:r>
    </w:p>
    <w:p w:rsidR="006E5E9F" w:rsidRPr="00117260" w:rsidRDefault="006E5E9F" w:rsidP="00A80F3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6E5E9F" w:rsidRPr="0009123C" w:rsidRDefault="006E5E9F" w:rsidP="00A80F30">
      <w:pPr>
        <w:tabs>
          <w:tab w:val="left" w:pos="0"/>
          <w:tab w:val="left" w:pos="1134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9123C">
        <w:rPr>
          <w:rFonts w:ascii="Arial" w:hAnsi="Arial" w:cs="Arial"/>
        </w:rPr>
        <w:t>Συναδέλφισσες και Συνάδελφοι,</w:t>
      </w:r>
    </w:p>
    <w:p w:rsidR="006E5E9F" w:rsidRPr="00700128" w:rsidRDefault="006E5E9F" w:rsidP="00700128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700128">
        <w:rPr>
          <w:rFonts w:ascii="Arial" w:hAnsi="Arial" w:cs="Arial"/>
        </w:rPr>
        <w:t xml:space="preserve">Η Πανελλήνια Ομοσπονδία Στρατιωτικών - ΠΟΜΕΝΣ </w:t>
      </w:r>
      <w:r>
        <w:rPr>
          <w:rFonts w:ascii="Arial" w:hAnsi="Arial" w:cs="Arial"/>
        </w:rPr>
        <w:t xml:space="preserve">στα πλαίσια πραγματοποίησης των σκοπών της και σύμφωνα με τις προβλέψεις του άρθρου 3 παράγραφος ιβ’ του καταστατικού της, ανακοινώνει την δημιουργία θέσης αμίσθου επιστημονικού συνεργάτη επί θεμάτων οικονομικής φύσεως.   </w:t>
      </w:r>
    </w:p>
    <w:p w:rsidR="006E5E9F" w:rsidRPr="00700128" w:rsidRDefault="006E5E9F" w:rsidP="00700128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Στο πλαίσιο αυτό, η Ομοσπονδία βρίσκεται στην ευχάριστη θέση να εγκαινιάσει την συνεργασία της με τον ε.α. συνάδελφο μας κ. Ηλία Νατσιούλα.</w:t>
      </w:r>
      <w:r w:rsidRPr="00700128">
        <w:rPr>
          <w:rFonts w:ascii="Arial" w:hAnsi="Arial" w:cs="Arial"/>
        </w:rPr>
        <w:t xml:space="preserve"> Οι γνώσεις και η εμπειρία του θα </w:t>
      </w:r>
      <w:r>
        <w:rPr>
          <w:rFonts w:ascii="Arial" w:hAnsi="Arial" w:cs="Arial"/>
        </w:rPr>
        <w:t>σταθούν αρωγός</w:t>
      </w:r>
      <w:r w:rsidRPr="00700128">
        <w:rPr>
          <w:rFonts w:ascii="Arial" w:hAnsi="Arial" w:cs="Arial"/>
        </w:rPr>
        <w:t xml:space="preserve"> στην Ομοσπονδία</w:t>
      </w:r>
      <w:r>
        <w:rPr>
          <w:rFonts w:ascii="Arial" w:hAnsi="Arial" w:cs="Arial"/>
        </w:rPr>
        <w:t>.</w:t>
      </w:r>
    </w:p>
    <w:p w:rsidR="006E5E9F" w:rsidRDefault="006E5E9F" w:rsidP="00A80F30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</w:t>
      </w:r>
      <w:r w:rsidRPr="002360D2">
        <w:rPr>
          <w:rFonts w:ascii="Arial" w:hAnsi="Arial" w:cs="Arial"/>
          <w:color w:val="000000"/>
        </w:rPr>
        <w:t>Για τ</w:t>
      </w:r>
      <w:r>
        <w:rPr>
          <w:rFonts w:ascii="Arial" w:hAnsi="Arial" w:cs="Arial"/>
          <w:color w:val="000000"/>
        </w:rPr>
        <w:t>ην</w:t>
      </w:r>
      <w:r w:rsidRPr="002360D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Εκτελεστική Γραμματεία</w:t>
      </w:r>
    </w:p>
    <w:p w:rsidR="006E5E9F" w:rsidRDefault="006E5E9F" w:rsidP="00597FBD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Look w:val="00A0"/>
      </w:tblPr>
      <w:tblGrid>
        <w:gridCol w:w="3877"/>
        <w:gridCol w:w="1111"/>
        <w:gridCol w:w="4158"/>
      </w:tblGrid>
      <w:tr w:rsidR="006E5E9F" w:rsidRPr="00C466D3" w:rsidTr="00C466D3">
        <w:tc>
          <w:tcPr>
            <w:tcW w:w="3936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ΠΡΟΕΔΡΟΣ</w:t>
            </w:r>
          </w:p>
        </w:tc>
        <w:tc>
          <w:tcPr>
            <w:tcW w:w="1134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Ο</w:t>
            </w:r>
          </w:p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ΓΕΝΙΚΟΣ ΓΡΑΜΜΑΤΕΑΣ</w:t>
            </w:r>
          </w:p>
        </w:tc>
      </w:tr>
      <w:tr w:rsidR="006E5E9F" w:rsidRPr="00C466D3" w:rsidTr="00C466D3">
        <w:tc>
          <w:tcPr>
            <w:tcW w:w="3936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6E5E9F" w:rsidRPr="00C466D3" w:rsidTr="00C466D3">
        <w:tc>
          <w:tcPr>
            <w:tcW w:w="3936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Δημήτριος Ρώτας</w:t>
            </w:r>
          </w:p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Επγός (ΥΔΚ)</w:t>
            </w:r>
          </w:p>
        </w:tc>
        <w:tc>
          <w:tcPr>
            <w:tcW w:w="1134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18" w:type="dxa"/>
          </w:tcPr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Γεώργιος Θεοδώρου</w:t>
            </w:r>
          </w:p>
          <w:p w:rsidR="006E5E9F" w:rsidRPr="00C466D3" w:rsidRDefault="006E5E9F" w:rsidP="00C466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466D3">
              <w:rPr>
                <w:rFonts w:ascii="Arial" w:hAnsi="Arial" w:cs="Arial"/>
              </w:rPr>
              <w:t>Λγος (ΠΖ)</w:t>
            </w:r>
          </w:p>
        </w:tc>
      </w:tr>
    </w:tbl>
    <w:p w:rsidR="006E5E9F" w:rsidRDefault="006E5E9F" w:rsidP="00D012E8">
      <w:pPr>
        <w:tabs>
          <w:tab w:val="left" w:pos="0"/>
          <w:tab w:val="left" w:pos="284"/>
        </w:tabs>
        <w:ind w:left="753" w:right="-145"/>
        <w:jc w:val="both"/>
        <w:rPr>
          <w:rFonts w:ascii="Arial" w:hAnsi="Arial" w:cs="Arial"/>
        </w:rPr>
      </w:pPr>
      <w:bookmarkStart w:id="2" w:name="_GoBack"/>
      <w:bookmarkEnd w:id="2"/>
    </w:p>
    <w:sectPr w:rsidR="006E5E9F" w:rsidSect="00F411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993" w:right="1132" w:bottom="993" w:left="1843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E9F" w:rsidRDefault="006E5E9F">
      <w:r>
        <w:separator/>
      </w:r>
    </w:p>
  </w:endnote>
  <w:endnote w:type="continuationSeparator" w:id="0">
    <w:p w:rsidR="006E5E9F" w:rsidRDefault="006E5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E9F" w:rsidRDefault="006E5E9F">
      <w:r>
        <w:separator/>
      </w:r>
    </w:p>
  </w:footnote>
  <w:footnote w:type="continuationSeparator" w:id="0">
    <w:p w:rsidR="006E5E9F" w:rsidRDefault="006E5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E9F" w:rsidRDefault="006E5E9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00218"/>
    <w:multiLevelType w:val="hybridMultilevel"/>
    <w:tmpl w:val="48EACCBE"/>
    <w:lvl w:ilvl="0" w:tplc="64662D6E">
      <w:start w:val="1"/>
      <w:numFmt w:val="decimal"/>
      <w:lvlText w:val="%1."/>
      <w:lvlJc w:val="left"/>
      <w:pPr>
        <w:ind w:left="2310" w:hanging="75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">
    <w:nsid w:val="38ED125A"/>
    <w:multiLevelType w:val="hybridMultilevel"/>
    <w:tmpl w:val="4B743A84"/>
    <w:lvl w:ilvl="0" w:tplc="4F16761A">
      <w:start w:val="1"/>
      <w:numFmt w:val="decimal"/>
      <w:lvlText w:val="%1."/>
      <w:lvlJc w:val="left"/>
      <w:pPr>
        <w:ind w:left="1113" w:hanging="360"/>
      </w:pPr>
      <w:rPr>
        <w:rFonts w:ascii="Arial" w:eastAsia="Times New Roman" w:hAnsi="Arial" w:cs="Arial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73" w:hanging="180"/>
      </w:pPr>
      <w:rPr>
        <w:rFonts w:cs="Times New Roman"/>
      </w:rPr>
    </w:lvl>
  </w:abstractNum>
  <w:abstractNum w:abstractNumId="2">
    <w:nsid w:val="4FD564FE"/>
    <w:multiLevelType w:val="hybridMultilevel"/>
    <w:tmpl w:val="5956A7F0"/>
    <w:lvl w:ilvl="0" w:tplc="23EEEBF2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660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32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04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876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48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20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092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164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2EF6"/>
    <w:rsid w:val="000063F1"/>
    <w:rsid w:val="00007364"/>
    <w:rsid w:val="00007FD7"/>
    <w:rsid w:val="00011115"/>
    <w:rsid w:val="0001167A"/>
    <w:rsid w:val="00013363"/>
    <w:rsid w:val="000134B7"/>
    <w:rsid w:val="00020D1D"/>
    <w:rsid w:val="00034634"/>
    <w:rsid w:val="000471C5"/>
    <w:rsid w:val="00057861"/>
    <w:rsid w:val="000617E8"/>
    <w:rsid w:val="00075ED7"/>
    <w:rsid w:val="0007757C"/>
    <w:rsid w:val="000848CD"/>
    <w:rsid w:val="00085B3D"/>
    <w:rsid w:val="000870A3"/>
    <w:rsid w:val="0009123C"/>
    <w:rsid w:val="0009588B"/>
    <w:rsid w:val="00096350"/>
    <w:rsid w:val="000B2D7E"/>
    <w:rsid w:val="000B3EB6"/>
    <w:rsid w:val="000B4F1F"/>
    <w:rsid w:val="000D533F"/>
    <w:rsid w:val="000E1BD9"/>
    <w:rsid w:val="000F0CCF"/>
    <w:rsid w:val="000F676B"/>
    <w:rsid w:val="000F75A9"/>
    <w:rsid w:val="0010200B"/>
    <w:rsid w:val="00104851"/>
    <w:rsid w:val="001051F7"/>
    <w:rsid w:val="00115B13"/>
    <w:rsid w:val="00115F0B"/>
    <w:rsid w:val="00117260"/>
    <w:rsid w:val="001215A7"/>
    <w:rsid w:val="001223B1"/>
    <w:rsid w:val="0012329B"/>
    <w:rsid w:val="00126C59"/>
    <w:rsid w:val="00131C7A"/>
    <w:rsid w:val="00132603"/>
    <w:rsid w:val="00132D64"/>
    <w:rsid w:val="001431B8"/>
    <w:rsid w:val="0014583B"/>
    <w:rsid w:val="0015498C"/>
    <w:rsid w:val="00160350"/>
    <w:rsid w:val="00176D38"/>
    <w:rsid w:val="00182302"/>
    <w:rsid w:val="00184E21"/>
    <w:rsid w:val="00185580"/>
    <w:rsid w:val="00192B68"/>
    <w:rsid w:val="00195666"/>
    <w:rsid w:val="001A5973"/>
    <w:rsid w:val="001B2BA9"/>
    <w:rsid w:val="001B6640"/>
    <w:rsid w:val="001B7D97"/>
    <w:rsid w:val="001C21A3"/>
    <w:rsid w:val="001C3455"/>
    <w:rsid w:val="001C5E51"/>
    <w:rsid w:val="001F2543"/>
    <w:rsid w:val="00217003"/>
    <w:rsid w:val="0022305C"/>
    <w:rsid w:val="00224C37"/>
    <w:rsid w:val="00225F4E"/>
    <w:rsid w:val="00233AEC"/>
    <w:rsid w:val="002360D2"/>
    <w:rsid w:val="00254530"/>
    <w:rsid w:val="00261555"/>
    <w:rsid w:val="002718BA"/>
    <w:rsid w:val="002754F4"/>
    <w:rsid w:val="002759A3"/>
    <w:rsid w:val="00285D92"/>
    <w:rsid w:val="002A3B08"/>
    <w:rsid w:val="002B3E8C"/>
    <w:rsid w:val="002D1D17"/>
    <w:rsid w:val="002D3902"/>
    <w:rsid w:val="002E6B71"/>
    <w:rsid w:val="002F4806"/>
    <w:rsid w:val="002F49A6"/>
    <w:rsid w:val="002F6FFF"/>
    <w:rsid w:val="0030019B"/>
    <w:rsid w:val="00300213"/>
    <w:rsid w:val="00301CD3"/>
    <w:rsid w:val="003067C5"/>
    <w:rsid w:val="00306A2C"/>
    <w:rsid w:val="003121E4"/>
    <w:rsid w:val="0031526B"/>
    <w:rsid w:val="003169E8"/>
    <w:rsid w:val="0032109D"/>
    <w:rsid w:val="003258A3"/>
    <w:rsid w:val="003446F1"/>
    <w:rsid w:val="00346893"/>
    <w:rsid w:val="00354C56"/>
    <w:rsid w:val="00373202"/>
    <w:rsid w:val="003740A7"/>
    <w:rsid w:val="003741EE"/>
    <w:rsid w:val="00376C54"/>
    <w:rsid w:val="00381177"/>
    <w:rsid w:val="0038764B"/>
    <w:rsid w:val="00387C61"/>
    <w:rsid w:val="00391452"/>
    <w:rsid w:val="003A036C"/>
    <w:rsid w:val="003B38BC"/>
    <w:rsid w:val="003B4DD2"/>
    <w:rsid w:val="003B73C8"/>
    <w:rsid w:val="003B75A1"/>
    <w:rsid w:val="003C1F13"/>
    <w:rsid w:val="003E32B5"/>
    <w:rsid w:val="003E46ED"/>
    <w:rsid w:val="003E77FD"/>
    <w:rsid w:val="003F4855"/>
    <w:rsid w:val="003F4E54"/>
    <w:rsid w:val="004019A1"/>
    <w:rsid w:val="004263A3"/>
    <w:rsid w:val="00430C99"/>
    <w:rsid w:val="00433F9B"/>
    <w:rsid w:val="00447C36"/>
    <w:rsid w:val="00450A4F"/>
    <w:rsid w:val="00463A3E"/>
    <w:rsid w:val="00463C46"/>
    <w:rsid w:val="0047009C"/>
    <w:rsid w:val="004818C2"/>
    <w:rsid w:val="00497D8E"/>
    <w:rsid w:val="004A0C39"/>
    <w:rsid w:val="004A1E34"/>
    <w:rsid w:val="004A3618"/>
    <w:rsid w:val="004C2BEE"/>
    <w:rsid w:val="004C43FD"/>
    <w:rsid w:val="004D19E7"/>
    <w:rsid w:val="004D1E3E"/>
    <w:rsid w:val="004D6F2D"/>
    <w:rsid w:val="004E3D01"/>
    <w:rsid w:val="004E4579"/>
    <w:rsid w:val="004E5928"/>
    <w:rsid w:val="004F3DBD"/>
    <w:rsid w:val="005075D4"/>
    <w:rsid w:val="005078F4"/>
    <w:rsid w:val="00507A9A"/>
    <w:rsid w:val="00533F99"/>
    <w:rsid w:val="00536327"/>
    <w:rsid w:val="005644A5"/>
    <w:rsid w:val="00567380"/>
    <w:rsid w:val="00567A0E"/>
    <w:rsid w:val="0057344C"/>
    <w:rsid w:val="0057348D"/>
    <w:rsid w:val="0057799D"/>
    <w:rsid w:val="00584DB1"/>
    <w:rsid w:val="00597FBD"/>
    <w:rsid w:val="005A1911"/>
    <w:rsid w:val="005A7653"/>
    <w:rsid w:val="005B464A"/>
    <w:rsid w:val="005B6A24"/>
    <w:rsid w:val="005B6CC3"/>
    <w:rsid w:val="005C4326"/>
    <w:rsid w:val="005D3245"/>
    <w:rsid w:val="005D5E67"/>
    <w:rsid w:val="005D6A58"/>
    <w:rsid w:val="005E35D0"/>
    <w:rsid w:val="005F0338"/>
    <w:rsid w:val="005F20C1"/>
    <w:rsid w:val="005F6918"/>
    <w:rsid w:val="006015A8"/>
    <w:rsid w:val="00603797"/>
    <w:rsid w:val="006054E5"/>
    <w:rsid w:val="00622217"/>
    <w:rsid w:val="006254A7"/>
    <w:rsid w:val="006271E6"/>
    <w:rsid w:val="00636763"/>
    <w:rsid w:val="00640C87"/>
    <w:rsid w:val="00650949"/>
    <w:rsid w:val="00654A55"/>
    <w:rsid w:val="0065778D"/>
    <w:rsid w:val="00670092"/>
    <w:rsid w:val="0067222D"/>
    <w:rsid w:val="00692B54"/>
    <w:rsid w:val="006A5508"/>
    <w:rsid w:val="006E5E9F"/>
    <w:rsid w:val="006E5F3C"/>
    <w:rsid w:val="00700128"/>
    <w:rsid w:val="00705D7D"/>
    <w:rsid w:val="00711D39"/>
    <w:rsid w:val="007131D9"/>
    <w:rsid w:val="00713720"/>
    <w:rsid w:val="007150BD"/>
    <w:rsid w:val="007161EA"/>
    <w:rsid w:val="00722398"/>
    <w:rsid w:val="007224D2"/>
    <w:rsid w:val="00725596"/>
    <w:rsid w:val="0073058E"/>
    <w:rsid w:val="007653A1"/>
    <w:rsid w:val="00797E89"/>
    <w:rsid w:val="007C0DEA"/>
    <w:rsid w:val="007C5128"/>
    <w:rsid w:val="007E2BDA"/>
    <w:rsid w:val="007E7011"/>
    <w:rsid w:val="007E77C0"/>
    <w:rsid w:val="007E798A"/>
    <w:rsid w:val="007F1A8E"/>
    <w:rsid w:val="007F5211"/>
    <w:rsid w:val="00803293"/>
    <w:rsid w:val="0081484E"/>
    <w:rsid w:val="008156A0"/>
    <w:rsid w:val="00835582"/>
    <w:rsid w:val="0083744E"/>
    <w:rsid w:val="00840EC1"/>
    <w:rsid w:val="00842094"/>
    <w:rsid w:val="00851F5F"/>
    <w:rsid w:val="0085467D"/>
    <w:rsid w:val="00856761"/>
    <w:rsid w:val="00861DB5"/>
    <w:rsid w:val="00863103"/>
    <w:rsid w:val="008678BB"/>
    <w:rsid w:val="00880F44"/>
    <w:rsid w:val="00882D95"/>
    <w:rsid w:val="008951C7"/>
    <w:rsid w:val="008A04CD"/>
    <w:rsid w:val="008A2610"/>
    <w:rsid w:val="008A4060"/>
    <w:rsid w:val="008A6592"/>
    <w:rsid w:val="008C1C3E"/>
    <w:rsid w:val="008D7F72"/>
    <w:rsid w:val="008E07D2"/>
    <w:rsid w:val="008E15A1"/>
    <w:rsid w:val="008E5544"/>
    <w:rsid w:val="008E600D"/>
    <w:rsid w:val="008E78D9"/>
    <w:rsid w:val="008F00AA"/>
    <w:rsid w:val="008F1C87"/>
    <w:rsid w:val="008F2FCC"/>
    <w:rsid w:val="009026D7"/>
    <w:rsid w:val="00911948"/>
    <w:rsid w:val="009142EE"/>
    <w:rsid w:val="009155F5"/>
    <w:rsid w:val="00930A3D"/>
    <w:rsid w:val="00941E4F"/>
    <w:rsid w:val="009574A7"/>
    <w:rsid w:val="00960306"/>
    <w:rsid w:val="0096545E"/>
    <w:rsid w:val="00971632"/>
    <w:rsid w:val="0098220F"/>
    <w:rsid w:val="00983389"/>
    <w:rsid w:val="00991710"/>
    <w:rsid w:val="00997351"/>
    <w:rsid w:val="009A045F"/>
    <w:rsid w:val="009A5024"/>
    <w:rsid w:val="009B1090"/>
    <w:rsid w:val="009C627B"/>
    <w:rsid w:val="009D1296"/>
    <w:rsid w:val="009D6A89"/>
    <w:rsid w:val="009E137B"/>
    <w:rsid w:val="009E31EF"/>
    <w:rsid w:val="009E645F"/>
    <w:rsid w:val="009E6C09"/>
    <w:rsid w:val="009F1126"/>
    <w:rsid w:val="009F2425"/>
    <w:rsid w:val="00A01830"/>
    <w:rsid w:val="00A0271B"/>
    <w:rsid w:val="00A21B6C"/>
    <w:rsid w:val="00A2309C"/>
    <w:rsid w:val="00A47BF7"/>
    <w:rsid w:val="00A50E77"/>
    <w:rsid w:val="00A55154"/>
    <w:rsid w:val="00A557AF"/>
    <w:rsid w:val="00A56781"/>
    <w:rsid w:val="00A56C8F"/>
    <w:rsid w:val="00A63900"/>
    <w:rsid w:val="00A6778B"/>
    <w:rsid w:val="00A80F30"/>
    <w:rsid w:val="00A91233"/>
    <w:rsid w:val="00A94F89"/>
    <w:rsid w:val="00A961FC"/>
    <w:rsid w:val="00AA07DF"/>
    <w:rsid w:val="00AB4AF3"/>
    <w:rsid w:val="00AC25B4"/>
    <w:rsid w:val="00AD1503"/>
    <w:rsid w:val="00AD4E7C"/>
    <w:rsid w:val="00AE053A"/>
    <w:rsid w:val="00AE0B4D"/>
    <w:rsid w:val="00B13199"/>
    <w:rsid w:val="00B17125"/>
    <w:rsid w:val="00B175E7"/>
    <w:rsid w:val="00B265DE"/>
    <w:rsid w:val="00B312C8"/>
    <w:rsid w:val="00B3450A"/>
    <w:rsid w:val="00B403C7"/>
    <w:rsid w:val="00B404EB"/>
    <w:rsid w:val="00B4439A"/>
    <w:rsid w:val="00B541E7"/>
    <w:rsid w:val="00B60084"/>
    <w:rsid w:val="00B60F1B"/>
    <w:rsid w:val="00B94E26"/>
    <w:rsid w:val="00B9679E"/>
    <w:rsid w:val="00BA083B"/>
    <w:rsid w:val="00BB6482"/>
    <w:rsid w:val="00BC7F43"/>
    <w:rsid w:val="00BD5967"/>
    <w:rsid w:val="00BE0AF6"/>
    <w:rsid w:val="00BF09B0"/>
    <w:rsid w:val="00C24ECD"/>
    <w:rsid w:val="00C34B67"/>
    <w:rsid w:val="00C455E1"/>
    <w:rsid w:val="00C45637"/>
    <w:rsid w:val="00C466D3"/>
    <w:rsid w:val="00C500F0"/>
    <w:rsid w:val="00C562ED"/>
    <w:rsid w:val="00C60962"/>
    <w:rsid w:val="00C67596"/>
    <w:rsid w:val="00C76AE8"/>
    <w:rsid w:val="00CA65B9"/>
    <w:rsid w:val="00CA68D4"/>
    <w:rsid w:val="00CC3C7A"/>
    <w:rsid w:val="00CD5130"/>
    <w:rsid w:val="00CE26DA"/>
    <w:rsid w:val="00CE32D7"/>
    <w:rsid w:val="00CE4591"/>
    <w:rsid w:val="00CE50A7"/>
    <w:rsid w:val="00CE7C64"/>
    <w:rsid w:val="00CF6C0E"/>
    <w:rsid w:val="00D012E8"/>
    <w:rsid w:val="00D10647"/>
    <w:rsid w:val="00D106DF"/>
    <w:rsid w:val="00D12FE9"/>
    <w:rsid w:val="00D13F33"/>
    <w:rsid w:val="00D230B0"/>
    <w:rsid w:val="00D231FF"/>
    <w:rsid w:val="00D250F0"/>
    <w:rsid w:val="00D27718"/>
    <w:rsid w:val="00D31B4E"/>
    <w:rsid w:val="00D343DF"/>
    <w:rsid w:val="00D56297"/>
    <w:rsid w:val="00D56544"/>
    <w:rsid w:val="00D638BE"/>
    <w:rsid w:val="00D63FD3"/>
    <w:rsid w:val="00D65448"/>
    <w:rsid w:val="00D93000"/>
    <w:rsid w:val="00D931C7"/>
    <w:rsid w:val="00DB0119"/>
    <w:rsid w:val="00DB01E2"/>
    <w:rsid w:val="00DC0892"/>
    <w:rsid w:val="00DE1DA5"/>
    <w:rsid w:val="00DE72B4"/>
    <w:rsid w:val="00DF0210"/>
    <w:rsid w:val="00DF0A81"/>
    <w:rsid w:val="00DF3826"/>
    <w:rsid w:val="00DF38DC"/>
    <w:rsid w:val="00E068B0"/>
    <w:rsid w:val="00E1091E"/>
    <w:rsid w:val="00E12044"/>
    <w:rsid w:val="00E137CA"/>
    <w:rsid w:val="00E17C17"/>
    <w:rsid w:val="00E27959"/>
    <w:rsid w:val="00E31DE1"/>
    <w:rsid w:val="00E51E7B"/>
    <w:rsid w:val="00E533DE"/>
    <w:rsid w:val="00E554CC"/>
    <w:rsid w:val="00E741D8"/>
    <w:rsid w:val="00E85EA0"/>
    <w:rsid w:val="00E966AA"/>
    <w:rsid w:val="00EA5E4F"/>
    <w:rsid w:val="00EB79A5"/>
    <w:rsid w:val="00EC1589"/>
    <w:rsid w:val="00ED15E7"/>
    <w:rsid w:val="00EE35E9"/>
    <w:rsid w:val="00EF038E"/>
    <w:rsid w:val="00F00533"/>
    <w:rsid w:val="00F130D8"/>
    <w:rsid w:val="00F14224"/>
    <w:rsid w:val="00F14251"/>
    <w:rsid w:val="00F17F7F"/>
    <w:rsid w:val="00F211C1"/>
    <w:rsid w:val="00F247F2"/>
    <w:rsid w:val="00F26549"/>
    <w:rsid w:val="00F365CB"/>
    <w:rsid w:val="00F40B33"/>
    <w:rsid w:val="00F4115F"/>
    <w:rsid w:val="00F42681"/>
    <w:rsid w:val="00F42D31"/>
    <w:rsid w:val="00F47B55"/>
    <w:rsid w:val="00F56F1B"/>
    <w:rsid w:val="00F57BE5"/>
    <w:rsid w:val="00F7477A"/>
    <w:rsid w:val="00F75B04"/>
    <w:rsid w:val="00F801D8"/>
    <w:rsid w:val="00F90D15"/>
    <w:rsid w:val="00FA426E"/>
    <w:rsid w:val="00FA42D1"/>
    <w:rsid w:val="00FA7A62"/>
    <w:rsid w:val="00FB102C"/>
    <w:rsid w:val="00FB41BE"/>
    <w:rsid w:val="00FC095C"/>
    <w:rsid w:val="00FC4C28"/>
    <w:rsid w:val="00FC66FB"/>
    <w:rsid w:val="00FD1BB2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locked/>
    <w:rsid w:val="007653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table" w:styleId="TableGrid">
    <w:name w:val="Table Grid"/>
    <w:basedOn w:val="TableNormal"/>
    <w:uiPriority w:val="99"/>
    <w:locked/>
    <w:rsid w:val="00597F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12FE9"/>
    <w:pPr>
      <w:ind w:left="720"/>
    </w:pPr>
  </w:style>
  <w:style w:type="paragraph" w:styleId="NormalWeb">
    <w:name w:val="Normal (Web)"/>
    <w:basedOn w:val="Normal"/>
    <w:uiPriority w:val="99"/>
    <w:rsid w:val="007653A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7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197</Words>
  <Characters>1065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6</cp:revision>
  <dcterms:created xsi:type="dcterms:W3CDTF">2019-10-13T22:07:00Z</dcterms:created>
  <dcterms:modified xsi:type="dcterms:W3CDTF">2019-10-14T16:21:00Z</dcterms:modified>
  <cp:category>FM PDF To Word Converter Pro</cp:category>
</cp:coreProperties>
</file>