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C15" w:rsidRPr="009D6617" w:rsidRDefault="00715C1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715C15" w:rsidRDefault="00715C1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6" o:spid="_x0000_s1026" type="#_x0000_t75" style="position:absolute;margin-left:-43.65pt;margin-top:5.6pt;width:107.9pt;height:108pt;z-index:-251658240;visibility:visible">
            <v:imagedata r:id="rId6" o:title=""/>
          </v:shape>
        </w:pict>
      </w:r>
    </w:p>
    <w:p w:rsidR="00715C15" w:rsidRDefault="00715C1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715C15" w:rsidRDefault="00715C1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715C15" w:rsidRPr="0060086F" w:rsidRDefault="00715C15" w:rsidP="00A063E0">
      <w:pPr>
        <w:framePr w:w="8461" w:h="552" w:hRule="exact" w:wrap="auto" w:vAnchor="page" w:hAnchor="page" w:x="2881" w:y="958"/>
        <w:widowControl w:val="0"/>
        <w:snapToGrid w:val="0"/>
      </w:pPr>
      <w:r>
        <w:rPr>
          <w:rFonts w:ascii="Arial" w:hAnsi="Arial" w:cs="Arial"/>
          <w:b/>
          <w:color w:val="000000"/>
        </w:rPr>
        <w:t xml:space="preserve">Πανελλήνια </w:t>
      </w:r>
      <w:r w:rsidRPr="00D531FD">
        <w:rPr>
          <w:rFonts w:ascii="Arial" w:hAnsi="Arial" w:cs="Arial"/>
          <w:b/>
          <w:color w:val="000000"/>
        </w:rPr>
        <w:t>Ομοσπονδία Ενώσεων Στρατιωτικών</w:t>
      </w:r>
      <w:r>
        <w:rPr>
          <w:rFonts w:ascii="Arial" w:hAnsi="Arial" w:cs="Arial"/>
          <w:b/>
          <w:color w:val="000000"/>
        </w:rPr>
        <w:t xml:space="preserve">        </w:t>
      </w:r>
      <w:r w:rsidRPr="0060086F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  </w:t>
      </w:r>
      <w:r w:rsidRPr="0060086F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     </w:t>
      </w:r>
      <w:r w:rsidRPr="0060086F">
        <w:rPr>
          <w:rFonts w:ascii="Arial" w:hAnsi="Arial" w:cs="Arial"/>
          <w:color w:val="000000"/>
          <w:sz w:val="20"/>
          <w:szCs w:val="20"/>
          <w:lang w:val="en-GB"/>
        </w:rPr>
        <w:t>member</w:t>
      </w:r>
      <w:r w:rsidRPr="0060086F">
        <w:rPr>
          <w:rFonts w:ascii="Arial" w:hAnsi="Arial" w:cs="Arial"/>
          <w:color w:val="000000"/>
          <w:sz w:val="20"/>
          <w:szCs w:val="20"/>
        </w:rPr>
        <w:t xml:space="preserve"> </w:t>
      </w:r>
      <w:r w:rsidRPr="0060086F">
        <w:rPr>
          <w:rFonts w:ascii="Arial" w:hAnsi="Arial" w:cs="Arial"/>
          <w:color w:val="000000"/>
          <w:sz w:val="20"/>
          <w:szCs w:val="20"/>
          <w:lang w:val="en-GB"/>
        </w:rPr>
        <w:t>of</w:t>
      </w:r>
    </w:p>
    <w:p w:rsidR="00715C15" w:rsidRPr="00D531FD" w:rsidRDefault="00715C15" w:rsidP="00A063E0">
      <w:pPr>
        <w:framePr w:w="8461" w:h="552" w:hRule="exact" w:wrap="auto" w:vAnchor="page" w:hAnchor="page" w:x="2881" w:y="958"/>
        <w:widowControl w:val="0"/>
        <w:snapToGrid w:val="0"/>
      </w:pPr>
      <w:r>
        <w:rPr>
          <w:noProof/>
        </w:rPr>
        <w:pict>
          <v:shape id="Εικόνα 5" o:spid="_x0000_s1027" type="#_x0000_t75" alt="https://pbs.twimg.com/profile_images/3625926057/9a81ee4e23059141a9192072eab60bd3_400x400.jpeg" style="position:absolute;margin-left:313.05pt;margin-top:13.55pt;width:102pt;height:99pt;z-index:-251659264;visibility:visible">
            <v:imagedata r:id="rId7" o:title=""/>
          </v:shape>
        </w:pict>
      </w:r>
      <w:r w:rsidRPr="00D531FD">
        <w:rPr>
          <w:rFonts w:ascii="Arial" w:hAnsi="Arial" w:cs="Arial"/>
          <w:b/>
          <w:color w:val="000000"/>
        </w:rPr>
        <w:t xml:space="preserve">                               Π.ΟΜ.ΕΝ.Σ. </w:t>
      </w:r>
    </w:p>
    <w:p w:rsidR="00715C15" w:rsidRPr="00D531FD" w:rsidRDefault="00715C15" w:rsidP="00A063E0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                                                                                                                                                  </w:t>
      </w:r>
    </w:p>
    <w:p w:rsidR="00715C15" w:rsidRPr="00D531FD" w:rsidRDefault="00715C15" w:rsidP="00A063E0">
      <w:pPr>
        <w:framePr w:w="5642" w:h="845" w:hRule="exact" w:wrap="auto" w:vAnchor="page" w:hAnchor="page" w:x="3061" w:y="1858"/>
        <w:widowControl w:val="0"/>
        <w:snapToGrid w:val="0"/>
        <w:jc w:val="both"/>
      </w:pPr>
      <w:r w:rsidRPr="00D531FD">
        <w:rPr>
          <w:rFonts w:ascii="Arial" w:hAnsi="Arial" w:cs="Arial"/>
          <w:color w:val="000000"/>
          <w:sz w:val="18"/>
          <w:szCs w:val="18"/>
        </w:rPr>
        <w:t>Νόμιμα αναγνωρισμένη επαγγελματική Ομοσπονδία με την υπ’ αριθμ.16/2017 διαταγή του Ειρηνοδικείου Χαλανδρίου, καταχωρημένη στα βιβλία Ομοσπονδιών του Πρωτοδικείου Αθηνών με αριθμό μητρώου 844 και αριθμό βιβλίου συνδικαλιστικών οργανώσεων 6390.</w:t>
      </w:r>
    </w:p>
    <w:p w:rsidR="00715C15" w:rsidRPr="00D531FD" w:rsidRDefault="00715C15" w:rsidP="00A063E0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715C15" w:rsidRPr="00D531FD" w:rsidRDefault="00715C15" w:rsidP="00A063E0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715C15" w:rsidRPr="00D531FD" w:rsidRDefault="00715C15" w:rsidP="00A063E0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715C15" w:rsidRPr="00D531FD" w:rsidRDefault="00715C15" w:rsidP="00A063E0">
      <w:pPr>
        <w:widowControl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715C15" w:rsidRPr="00D531FD" w:rsidRDefault="00715C15" w:rsidP="00A063E0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715C15" w:rsidRPr="00D531FD" w:rsidRDefault="00715C15" w:rsidP="00A063E0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715C15" w:rsidRPr="009D1C3A" w:rsidRDefault="00715C15" w:rsidP="00A063E0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715C15" w:rsidRPr="00D531FD" w:rsidRDefault="00715C15" w:rsidP="00A063E0">
      <w:pPr>
        <w:framePr w:w="5762" w:h="414" w:hRule="exact" w:wrap="auto" w:vAnchor="page" w:hAnchor="page" w:x="3022" w:y="2945"/>
        <w:widowControl w:val="0"/>
        <w:snapToGrid w:val="0"/>
      </w:pPr>
      <w:r w:rsidRPr="00D531FD"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8">
        <w:r w:rsidRPr="00D531FD">
          <w:rPr>
            <w:rStyle w:val="InternetLink"/>
            <w:rFonts w:ascii="Arial" w:hAnsi="Arial" w:cs="Arial"/>
            <w:sz w:val="18"/>
            <w:szCs w:val="18"/>
          </w:rPr>
          <w:t>www.</w:t>
        </w:r>
        <w:r w:rsidRPr="00D531FD">
          <w:rPr>
            <w:rStyle w:val="InternetLink"/>
            <w:rFonts w:ascii="Arial" w:hAnsi="Arial" w:cs="Arial"/>
            <w:sz w:val="18"/>
            <w:szCs w:val="18"/>
            <w:lang w:val="en-US"/>
          </w:rPr>
          <w:t>pomens</w:t>
        </w:r>
        <w:r w:rsidRPr="00D531FD">
          <w:rPr>
            <w:rStyle w:val="InternetLink"/>
            <w:rFonts w:ascii="Arial" w:hAnsi="Arial" w:cs="Arial"/>
            <w:sz w:val="18"/>
            <w:szCs w:val="18"/>
          </w:rPr>
          <w:t>.gr</w:t>
        </w:r>
      </w:hyperlink>
      <w:r w:rsidRPr="00D531FD">
        <w:rPr>
          <w:rFonts w:ascii="Arial" w:hAnsi="Arial" w:cs="Arial"/>
          <w:color w:val="000000"/>
          <w:sz w:val="18"/>
          <w:szCs w:val="18"/>
        </w:rPr>
        <w:t xml:space="preserve"> </w:t>
      </w:r>
      <w:r w:rsidRPr="00733EE3">
        <w:rPr>
          <w:rFonts w:ascii="Arial" w:hAnsi="Arial" w:cs="Arial"/>
          <w:color w:val="000000"/>
          <w:sz w:val="18"/>
          <w:szCs w:val="18"/>
        </w:rPr>
        <w:t>-</w:t>
      </w:r>
      <w:r w:rsidRPr="00D531FD">
        <w:rPr>
          <w:rFonts w:ascii="Arial" w:hAnsi="Arial" w:cs="Arial"/>
          <w:color w:val="000000"/>
          <w:sz w:val="18"/>
          <w:szCs w:val="18"/>
        </w:rPr>
        <w:t xml:space="preserve"> </w:t>
      </w:r>
      <w:r w:rsidRPr="00D531FD"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 w:rsidRPr="00D531FD">
        <w:rPr>
          <w:rFonts w:ascii="Arial" w:hAnsi="Arial" w:cs="Arial"/>
          <w:color w:val="000000"/>
          <w:sz w:val="18"/>
          <w:szCs w:val="18"/>
        </w:rPr>
        <w:t xml:space="preserve"> ΠΟΜΕΝΣ </w:t>
      </w:r>
    </w:p>
    <w:p w:rsidR="00715C15" w:rsidRPr="009D1C3A" w:rsidRDefault="00715C15" w:rsidP="00A063E0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715C15" w:rsidRPr="007163CD" w:rsidRDefault="00715C15" w:rsidP="00A063E0">
      <w:pPr>
        <w:framePr w:w="3325" w:wrap="auto" w:vAnchor="page" w:hAnchor="page" w:x="7942" w:y="3905"/>
        <w:widowControl w:val="0"/>
        <w:autoSpaceDE w:val="0"/>
        <w:autoSpaceDN w:val="0"/>
        <w:adjustRightInd w:val="0"/>
        <w:snapToGrid w:val="0"/>
      </w:pPr>
      <w:r>
        <w:rPr>
          <w:rFonts w:ascii="Arial" w:hAnsi="Arial" w:cs="Arial"/>
          <w:color w:val="000000"/>
        </w:rPr>
        <w:t xml:space="preserve">       </w:t>
      </w:r>
      <w:r w:rsidRPr="00E91D20">
        <w:rPr>
          <w:rFonts w:ascii="Arial" w:hAnsi="Arial" w:cs="Arial"/>
          <w:color w:val="000000"/>
        </w:rPr>
        <w:t>Αθήνα</w:t>
      </w:r>
      <w:r w:rsidRPr="007163C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 xml:space="preserve">8 Ιουλίου </w:t>
      </w:r>
      <w:r w:rsidRPr="007163CD">
        <w:rPr>
          <w:rFonts w:ascii="Arial" w:hAnsi="Arial" w:cs="Arial"/>
          <w:color w:val="000000"/>
        </w:rPr>
        <w:t>201</w:t>
      </w:r>
      <w:r>
        <w:rPr>
          <w:rFonts w:ascii="Arial" w:hAnsi="Arial" w:cs="Arial"/>
          <w:color w:val="000000"/>
        </w:rPr>
        <w:t>9</w:t>
      </w:r>
    </w:p>
    <w:p w:rsidR="00715C15" w:rsidRPr="009D1C3A" w:rsidRDefault="00715C15" w:rsidP="00A063E0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b/>
          <w:color w:val="000000"/>
        </w:rPr>
      </w:pPr>
    </w:p>
    <w:p w:rsidR="00715C15" w:rsidRPr="009D1C3A" w:rsidRDefault="00715C15" w:rsidP="00A063E0">
      <w:pPr>
        <w:framePr w:w="2762" w:h="365" w:hRule="exact" w:wrap="auto" w:vAnchor="page" w:hAnchor="page" w:x="3022" w:y="3425"/>
        <w:widowControl w:val="0"/>
        <w:snapToGrid w:val="0"/>
      </w:pPr>
      <w:r w:rsidRPr="00D531FD"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9D1C3A">
        <w:rPr>
          <w:rFonts w:ascii="Arial" w:hAnsi="Arial" w:cs="Arial"/>
          <w:color w:val="000000"/>
          <w:sz w:val="18"/>
          <w:szCs w:val="18"/>
        </w:rPr>
        <w:t xml:space="preserve">: </w:t>
      </w:r>
      <w:r w:rsidRPr="00D531FD"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9D1C3A">
        <w:rPr>
          <w:rFonts w:ascii="Arial" w:hAnsi="Arial" w:cs="Arial"/>
          <w:color w:val="000000"/>
          <w:sz w:val="18"/>
          <w:szCs w:val="18"/>
        </w:rPr>
        <w:t>@</w:t>
      </w:r>
      <w:r w:rsidRPr="00D531FD"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 w:rsidRPr="009D1C3A">
        <w:rPr>
          <w:rFonts w:ascii="Arial" w:hAnsi="Arial" w:cs="Arial"/>
          <w:color w:val="000000"/>
          <w:sz w:val="18"/>
          <w:szCs w:val="18"/>
        </w:rPr>
        <w:t>.</w:t>
      </w:r>
      <w:r w:rsidRPr="00D531FD"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715C15" w:rsidRPr="007163CD" w:rsidRDefault="00715C15" w:rsidP="00A063E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715C15" w:rsidRDefault="00715C1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2"/>
          <w:szCs w:val="22"/>
        </w:rPr>
      </w:pPr>
      <w:r w:rsidRPr="00447C36">
        <w:rPr>
          <w:rFonts w:ascii="Arial" w:hAnsi="Arial" w:cs="Arial"/>
          <w:b/>
          <w:color w:val="000000"/>
        </w:rPr>
        <w:t>ΠΡΟΣ</w:t>
      </w:r>
      <w:r w:rsidRPr="00C562ED"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 w:rsidRPr="00C562ED">
        <w:rPr>
          <w:rFonts w:ascii="Arial" w:hAnsi="Arial" w:cs="Arial"/>
          <w:b/>
          <w:color w:val="000000"/>
        </w:rPr>
        <w:t>:</w:t>
      </w:r>
      <w:r w:rsidRPr="00C562ED">
        <w:rPr>
          <w:rFonts w:ascii="Arial" w:hAnsi="Arial" w:cs="Arial"/>
          <w:color w:val="000000"/>
        </w:rPr>
        <w:t xml:space="preserve"> </w:t>
      </w:r>
      <w:r w:rsidRPr="00A063E0">
        <w:rPr>
          <w:rFonts w:ascii="Arial" w:hAnsi="Arial" w:cs="Arial"/>
          <w:color w:val="000000"/>
        </w:rPr>
        <w:t>Υ</w:t>
      </w:r>
      <w:r>
        <w:rPr>
          <w:rFonts w:ascii="Arial" w:hAnsi="Arial" w:cs="Arial"/>
          <w:color w:val="000000"/>
        </w:rPr>
        <w:t>φυπου</w:t>
      </w:r>
      <w:r w:rsidRPr="00A063E0">
        <w:rPr>
          <w:rFonts w:ascii="Arial" w:hAnsi="Arial" w:cs="Arial"/>
          <w:color w:val="000000"/>
        </w:rPr>
        <w:t xml:space="preserve">ργό  Εθνικής Άμυνας κ. </w:t>
      </w:r>
      <w:r>
        <w:rPr>
          <w:rFonts w:ascii="Arial" w:hAnsi="Arial" w:cs="Arial"/>
          <w:color w:val="000000"/>
        </w:rPr>
        <w:t>Αλκιβιάδη Στεφανή</w:t>
      </w:r>
    </w:p>
    <w:p w:rsidR="00715C15" w:rsidRDefault="00715C1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</w:rPr>
      </w:pPr>
      <w:r w:rsidRPr="004818C2">
        <w:rPr>
          <w:rFonts w:ascii="Arial" w:hAnsi="Arial" w:cs="Arial"/>
          <w:color w:val="000000"/>
        </w:rPr>
        <w:t xml:space="preserve">             </w:t>
      </w:r>
    </w:p>
    <w:p w:rsidR="00715C15" w:rsidRDefault="00715C1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715C15" w:rsidRDefault="00715C1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u w:val="single"/>
        </w:rPr>
      </w:pPr>
      <w:r w:rsidRPr="005B6CC3">
        <w:rPr>
          <w:rFonts w:ascii="Arial" w:hAnsi="Arial" w:cs="Arial"/>
          <w:b/>
          <w:color w:val="000000"/>
        </w:rPr>
        <w:t>ΘΕΜΑ: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u w:val="single"/>
        </w:rPr>
        <w:t>Συγχαρητήρια επιστολή</w:t>
      </w:r>
    </w:p>
    <w:p w:rsidR="00715C15" w:rsidRDefault="00715C1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u w:val="single"/>
        </w:rPr>
      </w:pPr>
    </w:p>
    <w:p w:rsidR="00715C15" w:rsidRDefault="00715C15" w:rsidP="00D179D4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</w:rPr>
        <w:t xml:space="preserve">             </w:t>
      </w:r>
      <w:r>
        <w:rPr>
          <w:rFonts w:ascii="Arial" w:hAnsi="Arial" w:cs="Arial"/>
          <w:b/>
          <w:color w:val="000000"/>
        </w:rPr>
        <w:t xml:space="preserve">            </w:t>
      </w:r>
    </w:p>
    <w:p w:rsidR="00715C15" w:rsidRDefault="00715C1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          </w:t>
      </w:r>
      <w:r w:rsidRPr="007F1A8E">
        <w:rPr>
          <w:rFonts w:ascii="Arial" w:hAnsi="Arial" w:cs="Arial"/>
          <w:b/>
          <w:color w:val="000000"/>
        </w:rPr>
        <w:t>Αξιότιμε κ.</w:t>
      </w:r>
      <w:r>
        <w:rPr>
          <w:rFonts w:ascii="Arial" w:hAnsi="Arial" w:cs="Arial"/>
          <w:b/>
          <w:color w:val="000000"/>
        </w:rPr>
        <w:t xml:space="preserve"> </w:t>
      </w:r>
      <w:r w:rsidRPr="007F1A8E">
        <w:rPr>
          <w:rFonts w:ascii="Arial" w:hAnsi="Arial" w:cs="Arial"/>
          <w:b/>
          <w:color w:val="000000"/>
        </w:rPr>
        <w:t>Υ</w:t>
      </w:r>
      <w:r>
        <w:rPr>
          <w:rFonts w:ascii="Arial" w:hAnsi="Arial" w:cs="Arial"/>
          <w:b/>
          <w:color w:val="000000"/>
        </w:rPr>
        <w:t>φυ</w:t>
      </w:r>
      <w:r w:rsidRPr="007F1A8E">
        <w:rPr>
          <w:rFonts w:ascii="Arial" w:hAnsi="Arial" w:cs="Arial"/>
          <w:b/>
          <w:color w:val="000000"/>
        </w:rPr>
        <w:t>πουργέ</w:t>
      </w:r>
    </w:p>
    <w:p w:rsidR="00715C15" w:rsidRDefault="00715C1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715C15" w:rsidRDefault="00715C15" w:rsidP="007B0A93">
      <w:pPr>
        <w:jc w:val="both"/>
        <w:rPr>
          <w:rFonts w:ascii="Arial" w:eastAsia="PFHighwaySansPro-Regular" w:hAnsi="Arial" w:cs="Arial"/>
          <w:color w:val="231F20"/>
        </w:rPr>
      </w:pPr>
      <w:r>
        <w:rPr>
          <w:rFonts w:ascii="Arial" w:hAnsi="Arial" w:cs="Arial"/>
          <w:color w:val="000000"/>
        </w:rPr>
        <w:t xml:space="preserve">            </w:t>
      </w:r>
      <w:r w:rsidRPr="00711D39">
        <w:rPr>
          <w:rFonts w:ascii="Arial" w:hAnsi="Arial" w:cs="Arial"/>
          <w:color w:val="000000"/>
          <w:sz w:val="22"/>
          <w:szCs w:val="22"/>
        </w:rPr>
        <w:t xml:space="preserve">1. </w:t>
      </w:r>
      <w:r>
        <w:rPr>
          <w:rFonts w:ascii="Arial" w:hAnsi="Arial" w:cs="Arial"/>
          <w:color w:val="000000"/>
          <w:sz w:val="22"/>
          <w:szCs w:val="22"/>
        </w:rPr>
        <w:t>Η</w:t>
      </w:r>
      <w:r>
        <w:rPr>
          <w:rFonts w:ascii="Arial" w:eastAsia="PFHighwaySansPro-Regular" w:hAnsi="Arial" w:cs="Arial"/>
          <w:color w:val="231F20"/>
        </w:rPr>
        <w:t xml:space="preserve"> </w:t>
      </w:r>
      <w:r w:rsidRPr="00074AC7">
        <w:rPr>
          <w:rFonts w:ascii="Arial" w:hAnsi="Arial" w:cs="Arial"/>
          <w:color w:val="000000"/>
        </w:rPr>
        <w:t>Πανελλήνια Ομοσπονδία</w:t>
      </w:r>
      <w:r>
        <w:rPr>
          <w:rFonts w:ascii="Arial" w:hAnsi="Arial" w:cs="Arial"/>
          <w:color w:val="000000"/>
        </w:rPr>
        <w:t>ς</w:t>
      </w:r>
      <w:r w:rsidRPr="00074AC7">
        <w:rPr>
          <w:rFonts w:ascii="Arial" w:hAnsi="Arial" w:cs="Arial"/>
          <w:color w:val="000000"/>
        </w:rPr>
        <w:t xml:space="preserve"> Ενώσεων Στρατιωτικών - Π.ΟΜ.ΕΝ.Σ.</w:t>
      </w:r>
      <w:r>
        <w:rPr>
          <w:rFonts w:ascii="Arial" w:hAnsi="Arial" w:cs="Arial"/>
          <w:color w:val="000000"/>
        </w:rPr>
        <w:t>, ε</w:t>
      </w:r>
      <w:r w:rsidRPr="004B7B91">
        <w:rPr>
          <w:rFonts w:ascii="Arial" w:hAnsi="Arial" w:cs="Arial"/>
        </w:rPr>
        <w:t>π</w:t>
      </w:r>
      <w:r>
        <w:rPr>
          <w:rFonts w:ascii="Arial" w:hAnsi="Arial" w:cs="Arial"/>
        </w:rPr>
        <w:t>ί</w:t>
      </w:r>
      <w:r w:rsidRPr="004B7B91">
        <w:rPr>
          <w:rFonts w:ascii="Arial" w:hAnsi="Arial" w:cs="Arial"/>
        </w:rPr>
        <w:t xml:space="preserve"> τη ευκαιρία της ανάληψης των νέων σας καθηκόντων ως Υ</w:t>
      </w:r>
      <w:r>
        <w:rPr>
          <w:rFonts w:ascii="Arial" w:hAnsi="Arial" w:cs="Arial"/>
        </w:rPr>
        <w:t>φυ</w:t>
      </w:r>
      <w:r w:rsidRPr="004B7B91">
        <w:rPr>
          <w:rFonts w:ascii="Arial" w:hAnsi="Arial" w:cs="Arial"/>
        </w:rPr>
        <w:t xml:space="preserve">πουργού </w:t>
      </w:r>
      <w:r>
        <w:rPr>
          <w:rFonts w:ascii="Arial" w:hAnsi="Arial" w:cs="Arial"/>
        </w:rPr>
        <w:t>Εθνικής Άμυνας</w:t>
      </w:r>
      <w:r w:rsidRPr="004B7B91">
        <w:rPr>
          <w:rFonts w:ascii="Arial" w:hAnsi="Arial" w:cs="Arial"/>
        </w:rPr>
        <w:t>, σας εκφράζ</w:t>
      </w:r>
      <w:r>
        <w:rPr>
          <w:rFonts w:ascii="Arial" w:hAnsi="Arial" w:cs="Arial"/>
        </w:rPr>
        <w:t>ει</w:t>
      </w:r>
      <w:r w:rsidRPr="004B7B91">
        <w:rPr>
          <w:rFonts w:ascii="Arial" w:hAnsi="Arial" w:cs="Arial"/>
        </w:rPr>
        <w:t xml:space="preserve"> τα θερμά μας συγχαρητήρια και τις ευχές μας για κάθε επιτυχία στο δύσκολο ομολογουμένως έργο το οποίο αναλαμβάνεται</w:t>
      </w:r>
      <w:r>
        <w:rPr>
          <w:rFonts w:ascii="Arial" w:hAnsi="Arial" w:cs="Arial"/>
        </w:rPr>
        <w:t>.</w:t>
      </w:r>
    </w:p>
    <w:p w:rsidR="00715C15" w:rsidRDefault="00715C15" w:rsidP="00074AC7">
      <w:pPr>
        <w:widowControl w:val="0"/>
        <w:autoSpaceDE w:val="0"/>
        <w:autoSpaceDN w:val="0"/>
        <w:adjustRightInd w:val="0"/>
        <w:snapToGrid w:val="0"/>
        <w:jc w:val="both"/>
        <w:rPr>
          <w:rFonts w:ascii="Arial" w:eastAsia="PFHighwaySansPro-Regular" w:hAnsi="Arial" w:cs="Arial"/>
          <w:color w:val="231F20"/>
        </w:rPr>
      </w:pPr>
    </w:p>
    <w:p w:rsidR="00715C15" w:rsidRPr="005D6A58" w:rsidRDefault="00715C15" w:rsidP="00A9487B">
      <w:pPr>
        <w:widowControl w:val="0"/>
        <w:autoSpaceDE w:val="0"/>
        <w:autoSpaceDN w:val="0"/>
        <w:adjustRightInd w:val="0"/>
        <w:snapToGrid w:val="0"/>
        <w:jc w:val="both"/>
      </w:pPr>
      <w:r>
        <w:rPr>
          <w:rFonts w:ascii="Arial" w:eastAsia="PFHighwaySansPro-Regular" w:hAnsi="Arial" w:cs="Arial"/>
          <w:color w:val="231F20"/>
        </w:rPr>
        <w:t xml:space="preserve">            2</w:t>
      </w:r>
      <w:r w:rsidRPr="00074AC7">
        <w:rPr>
          <w:rFonts w:ascii="Arial" w:hAnsi="Arial" w:cs="Arial"/>
        </w:rPr>
        <w:t xml:space="preserve">. </w:t>
      </w:r>
      <w:r w:rsidRPr="008A6592">
        <w:rPr>
          <w:rFonts w:ascii="Arial" w:hAnsi="Arial" w:cs="Arial"/>
          <w:b/>
          <w:color w:val="000000"/>
        </w:rPr>
        <w:t xml:space="preserve">Αξιότιμε κύριε </w:t>
      </w:r>
      <w:r w:rsidRPr="007F1A8E">
        <w:rPr>
          <w:rFonts w:ascii="Arial" w:hAnsi="Arial" w:cs="Arial"/>
          <w:b/>
          <w:color w:val="000000"/>
        </w:rPr>
        <w:t>Υ</w:t>
      </w:r>
      <w:r>
        <w:rPr>
          <w:rFonts w:ascii="Arial" w:hAnsi="Arial" w:cs="Arial"/>
          <w:b/>
          <w:color w:val="000000"/>
        </w:rPr>
        <w:t>φυ</w:t>
      </w:r>
      <w:r w:rsidRPr="007F1A8E">
        <w:rPr>
          <w:rFonts w:ascii="Arial" w:hAnsi="Arial" w:cs="Arial"/>
          <w:b/>
          <w:color w:val="000000"/>
        </w:rPr>
        <w:t>πουργέ</w:t>
      </w:r>
      <w:r w:rsidRPr="005D6A58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σ</w:t>
      </w:r>
      <w:r w:rsidRPr="00D53D68">
        <w:rPr>
          <w:rFonts w:ascii="Arial" w:eastAsia="PFHighwaySansPro-Regular" w:hAnsi="Arial" w:cs="Arial"/>
          <w:color w:val="231F20"/>
        </w:rPr>
        <w:t xml:space="preserve">τη βάση των πολύ </w:t>
      </w:r>
      <w:r>
        <w:rPr>
          <w:rFonts w:ascii="Arial" w:eastAsia="PFHighwaySansPro-Regular" w:hAnsi="Arial" w:cs="Arial"/>
          <w:color w:val="231F20"/>
        </w:rPr>
        <w:t xml:space="preserve">καλών και εποικοδομητικών </w:t>
      </w:r>
      <w:r w:rsidRPr="00D53D68">
        <w:rPr>
          <w:rFonts w:ascii="Arial" w:eastAsia="PFHighwaySansPro-Regular" w:hAnsi="Arial" w:cs="Arial"/>
          <w:color w:val="231F20"/>
        </w:rPr>
        <w:t>σχέσεων</w:t>
      </w:r>
      <w:r>
        <w:rPr>
          <w:rFonts w:ascii="Arial" w:eastAsia="PFHighwaySansPro-Regular" w:hAnsi="Arial" w:cs="Arial"/>
          <w:color w:val="231F20"/>
        </w:rPr>
        <w:t xml:space="preserve"> που αναπτύχθηκαν στο χρονικό διάστημα που διατελέσατε Αρχηγός ΓΕΣ,</w:t>
      </w:r>
      <w:r>
        <w:rPr>
          <w:rFonts w:ascii="Arial" w:hAnsi="Arial" w:cs="Arial"/>
          <w:color w:val="000000"/>
        </w:rPr>
        <w:t xml:space="preserve"> ευελπιστούμε ότι πολύ σύντομα θα έχουμε επίσημη συνάντηση μαζί σας, ώστε να δοθεί η ευκαιρία να σας ενημερώσουμε για τα προβλήματα και τις ανησυχίες που απασχολούν τους εν ενεργεία συναδέλφους μας.   </w:t>
      </w:r>
    </w:p>
    <w:p w:rsidR="00715C15" w:rsidRPr="00D53D68" w:rsidRDefault="00715C15" w:rsidP="00074AC7">
      <w:pPr>
        <w:autoSpaceDE w:val="0"/>
        <w:autoSpaceDN w:val="0"/>
        <w:adjustRightInd w:val="0"/>
        <w:jc w:val="both"/>
        <w:rPr>
          <w:rFonts w:ascii="Arial" w:eastAsia="PFHighwaySansPro-Regular" w:hAnsi="Arial" w:cs="Arial"/>
          <w:color w:val="231F20"/>
        </w:rPr>
      </w:pPr>
    </w:p>
    <w:p w:rsidR="00715C15" w:rsidRDefault="00715C15" w:rsidP="00DE72B4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sz w:val="22"/>
          <w:szCs w:val="22"/>
        </w:rPr>
      </w:pPr>
    </w:p>
    <w:p w:rsidR="00715C15" w:rsidRPr="00AD1503" w:rsidRDefault="00715C15" w:rsidP="007C14A1">
      <w:pPr>
        <w:widowControl w:val="0"/>
        <w:autoSpaceDE w:val="0"/>
        <w:autoSpaceDN w:val="0"/>
        <w:adjustRightInd w:val="0"/>
        <w:snapToGrid w:val="0"/>
      </w:pPr>
      <w:r>
        <w:t xml:space="preserve">                                                                </w:t>
      </w:r>
      <w:r w:rsidRPr="00AD1503">
        <w:rPr>
          <w:rFonts w:ascii="Arial" w:hAnsi="Arial" w:cs="Arial"/>
          <w:color w:val="000000"/>
        </w:rPr>
        <w:t>Με εκτίμηση</w:t>
      </w:r>
    </w:p>
    <w:p w:rsidR="00715C15" w:rsidRPr="00143660" w:rsidRDefault="00715C15" w:rsidP="007C14A1">
      <w:pPr>
        <w:widowControl w:val="0"/>
        <w:snapToGrid w:val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Για την Εκτελεστική Γραμματεία</w:t>
      </w:r>
    </w:p>
    <w:p w:rsidR="00715C15" w:rsidRPr="00143660" w:rsidRDefault="00715C15" w:rsidP="007C14A1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715C15" w:rsidRPr="00143660" w:rsidRDefault="00715C15" w:rsidP="007C14A1">
      <w:pPr>
        <w:widowControl w:val="0"/>
        <w:snapToGrid w:val="0"/>
        <w:jc w:val="both"/>
        <w:rPr>
          <w:rFonts w:ascii="Arial" w:hAnsi="Arial" w:cs="Arial"/>
          <w:color w:val="000000"/>
        </w:rPr>
      </w:pPr>
      <w:r w:rsidRPr="00143660">
        <w:rPr>
          <w:rFonts w:ascii="Arial" w:hAnsi="Arial" w:cs="Arial"/>
          <w:color w:val="000000"/>
        </w:rPr>
        <w:t xml:space="preserve">              Ο                                                                                  </w:t>
      </w:r>
      <w:r>
        <w:rPr>
          <w:rFonts w:ascii="Arial" w:hAnsi="Arial" w:cs="Arial"/>
          <w:color w:val="000000"/>
        </w:rPr>
        <w:t xml:space="preserve"> </w:t>
      </w:r>
      <w:r w:rsidRPr="00143660">
        <w:rPr>
          <w:rFonts w:ascii="Arial" w:hAnsi="Arial" w:cs="Arial"/>
          <w:color w:val="000000"/>
        </w:rPr>
        <w:t xml:space="preserve">         </w:t>
      </w:r>
      <w:r>
        <w:rPr>
          <w:rFonts w:ascii="Arial" w:hAnsi="Arial" w:cs="Arial"/>
          <w:color w:val="000000"/>
        </w:rPr>
        <w:t xml:space="preserve"> </w:t>
      </w:r>
      <w:r w:rsidRPr="00143660">
        <w:rPr>
          <w:rFonts w:ascii="Arial" w:hAnsi="Arial" w:cs="Arial"/>
          <w:color w:val="000000"/>
        </w:rPr>
        <w:t xml:space="preserve">    Ο</w:t>
      </w:r>
    </w:p>
    <w:p w:rsidR="00715C15" w:rsidRPr="00143660" w:rsidRDefault="00715C15" w:rsidP="007C14A1">
      <w:pPr>
        <w:widowControl w:val="0"/>
        <w:snapToGrid w:val="0"/>
        <w:jc w:val="both"/>
        <w:rPr>
          <w:rFonts w:ascii="Arial" w:hAnsi="Arial" w:cs="Arial"/>
          <w:color w:val="000000"/>
        </w:rPr>
      </w:pPr>
      <w:r w:rsidRPr="00143660">
        <w:rPr>
          <w:rFonts w:ascii="Arial" w:hAnsi="Arial" w:cs="Arial"/>
          <w:color w:val="000000"/>
        </w:rPr>
        <w:t xml:space="preserve">      ΠΡΟΕΔΡΟΣ                         </w:t>
      </w:r>
      <w:r>
        <w:rPr>
          <w:rFonts w:ascii="Arial" w:hAnsi="Arial" w:cs="Arial"/>
          <w:color w:val="000000"/>
        </w:rPr>
        <w:t xml:space="preserve">                           </w:t>
      </w:r>
      <w:r w:rsidRPr="00143660">
        <w:rPr>
          <w:rFonts w:ascii="Arial" w:hAnsi="Arial" w:cs="Arial"/>
          <w:color w:val="000000"/>
        </w:rPr>
        <w:t xml:space="preserve">                   ΓΕΝΙΚΟΣ ΓΡΑΜΜΑΤΕΑΣ</w:t>
      </w:r>
    </w:p>
    <w:p w:rsidR="00715C15" w:rsidRDefault="00715C15" w:rsidP="007C14A1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715C15" w:rsidRDefault="00715C15" w:rsidP="007C14A1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715C15" w:rsidRDefault="00715C15" w:rsidP="007C14A1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715C15" w:rsidRDefault="00715C15" w:rsidP="007C14A1">
      <w:pPr>
        <w:widowControl w:val="0"/>
        <w:snapToGri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ΔΗΜΗΤΡΙΟΣ ΡΩΤΑΣ                                                               ΓΕΩΡΓΙΟΣ ΘΕΟΔΩΡΟΥ</w:t>
      </w:r>
    </w:p>
    <w:p w:rsidR="00715C15" w:rsidRDefault="00715C15" w:rsidP="00715D1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Επγός (ΥΔΚ)                                                                                Λγος (ΠΖ)</w:t>
      </w:r>
    </w:p>
    <w:p w:rsidR="00715C15" w:rsidRDefault="00715C15" w:rsidP="00715D18">
      <w:pPr>
        <w:rPr>
          <w:rFonts w:ascii="Arial" w:hAnsi="Arial" w:cs="Arial"/>
          <w:color w:val="000000"/>
        </w:rPr>
      </w:pPr>
    </w:p>
    <w:p w:rsidR="00715C15" w:rsidRDefault="00715C15" w:rsidP="00715D18">
      <w:pPr>
        <w:rPr>
          <w:rFonts w:ascii="Arial" w:hAnsi="Arial" w:cs="Arial"/>
          <w:color w:val="000000"/>
        </w:rPr>
      </w:pPr>
    </w:p>
    <w:sectPr w:rsidR="00715C15" w:rsidSect="000963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27"/>
      <w:pgMar w:top="709" w:right="1415" w:bottom="993" w:left="1134" w:header="720" w:footer="720" w:gutter="0"/>
      <w:cols w:space="720"/>
      <w:docGrid w:type="lines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C15" w:rsidRDefault="00715C15">
      <w:r>
        <w:separator/>
      </w:r>
    </w:p>
  </w:endnote>
  <w:endnote w:type="continuationSeparator" w:id="0">
    <w:p w:rsidR="00715C15" w:rsidRDefault="00715C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PFHighwaySansPro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C15" w:rsidRDefault="00715C1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C15" w:rsidRDefault="00715C1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C15" w:rsidRDefault="00715C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C15" w:rsidRDefault="00715C15">
      <w:r>
        <w:separator/>
      </w:r>
    </w:p>
  </w:footnote>
  <w:footnote w:type="continuationSeparator" w:id="0">
    <w:p w:rsidR="00715C15" w:rsidRDefault="00715C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C15" w:rsidRDefault="00715C1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C15" w:rsidRDefault="00715C1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C15" w:rsidRDefault="00715C1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9B0"/>
    <w:rsid w:val="00013363"/>
    <w:rsid w:val="000471C5"/>
    <w:rsid w:val="00070798"/>
    <w:rsid w:val="00074AC7"/>
    <w:rsid w:val="00096350"/>
    <w:rsid w:val="000E1BD9"/>
    <w:rsid w:val="000F676B"/>
    <w:rsid w:val="00104851"/>
    <w:rsid w:val="001051F7"/>
    <w:rsid w:val="001215A7"/>
    <w:rsid w:val="00123086"/>
    <w:rsid w:val="0012329B"/>
    <w:rsid w:val="0013199E"/>
    <w:rsid w:val="00132603"/>
    <w:rsid w:val="001431B8"/>
    <w:rsid w:val="00143660"/>
    <w:rsid w:val="00160350"/>
    <w:rsid w:val="00195666"/>
    <w:rsid w:val="001A4F6F"/>
    <w:rsid w:val="00254530"/>
    <w:rsid w:val="00261555"/>
    <w:rsid w:val="002759A3"/>
    <w:rsid w:val="00285D92"/>
    <w:rsid w:val="002A4247"/>
    <w:rsid w:val="002B3E8C"/>
    <w:rsid w:val="002B3ED6"/>
    <w:rsid w:val="002D1D17"/>
    <w:rsid w:val="002E0304"/>
    <w:rsid w:val="002E20A6"/>
    <w:rsid w:val="002F6FFF"/>
    <w:rsid w:val="00300213"/>
    <w:rsid w:val="00306A2C"/>
    <w:rsid w:val="00371E15"/>
    <w:rsid w:val="003741EE"/>
    <w:rsid w:val="00387C61"/>
    <w:rsid w:val="00397225"/>
    <w:rsid w:val="003B38BC"/>
    <w:rsid w:val="003D26ED"/>
    <w:rsid w:val="003E2199"/>
    <w:rsid w:val="003E4EB8"/>
    <w:rsid w:val="003F4E54"/>
    <w:rsid w:val="004019A1"/>
    <w:rsid w:val="00447C36"/>
    <w:rsid w:val="004818C2"/>
    <w:rsid w:val="004B7B91"/>
    <w:rsid w:val="004C2BEE"/>
    <w:rsid w:val="004E3D01"/>
    <w:rsid w:val="00530E89"/>
    <w:rsid w:val="00536327"/>
    <w:rsid w:val="00550594"/>
    <w:rsid w:val="00555590"/>
    <w:rsid w:val="0056059B"/>
    <w:rsid w:val="00567A0E"/>
    <w:rsid w:val="005B6CC3"/>
    <w:rsid w:val="005D6A58"/>
    <w:rsid w:val="005F0338"/>
    <w:rsid w:val="005F20C1"/>
    <w:rsid w:val="0060086F"/>
    <w:rsid w:val="006054E5"/>
    <w:rsid w:val="00636763"/>
    <w:rsid w:val="00640C87"/>
    <w:rsid w:val="00650949"/>
    <w:rsid w:val="00671520"/>
    <w:rsid w:val="00674278"/>
    <w:rsid w:val="00692B54"/>
    <w:rsid w:val="006E4B4A"/>
    <w:rsid w:val="00711D39"/>
    <w:rsid w:val="007131D9"/>
    <w:rsid w:val="00713720"/>
    <w:rsid w:val="00715C15"/>
    <w:rsid w:val="00715D18"/>
    <w:rsid w:val="007161EA"/>
    <w:rsid w:val="007163CD"/>
    <w:rsid w:val="00733EE3"/>
    <w:rsid w:val="00752355"/>
    <w:rsid w:val="00773E7B"/>
    <w:rsid w:val="00777640"/>
    <w:rsid w:val="00797E89"/>
    <w:rsid w:val="007B0A93"/>
    <w:rsid w:val="007C0DEA"/>
    <w:rsid w:val="007C14A1"/>
    <w:rsid w:val="007D0798"/>
    <w:rsid w:val="007D1293"/>
    <w:rsid w:val="007E798A"/>
    <w:rsid w:val="007F1A8E"/>
    <w:rsid w:val="00803293"/>
    <w:rsid w:val="0081484E"/>
    <w:rsid w:val="00835582"/>
    <w:rsid w:val="0084129A"/>
    <w:rsid w:val="00843E03"/>
    <w:rsid w:val="00856166"/>
    <w:rsid w:val="0087453C"/>
    <w:rsid w:val="008809DB"/>
    <w:rsid w:val="00882D95"/>
    <w:rsid w:val="008A2610"/>
    <w:rsid w:val="008A6592"/>
    <w:rsid w:val="008D3B17"/>
    <w:rsid w:val="008E5544"/>
    <w:rsid w:val="008E78D9"/>
    <w:rsid w:val="008F2FCC"/>
    <w:rsid w:val="00911948"/>
    <w:rsid w:val="00943B12"/>
    <w:rsid w:val="009574A7"/>
    <w:rsid w:val="0096545E"/>
    <w:rsid w:val="00976BFE"/>
    <w:rsid w:val="00997351"/>
    <w:rsid w:val="009A045F"/>
    <w:rsid w:val="009C627B"/>
    <w:rsid w:val="009D1C3A"/>
    <w:rsid w:val="009D6617"/>
    <w:rsid w:val="009D6784"/>
    <w:rsid w:val="009E645F"/>
    <w:rsid w:val="009F2425"/>
    <w:rsid w:val="00A0271B"/>
    <w:rsid w:val="00A063E0"/>
    <w:rsid w:val="00A55154"/>
    <w:rsid w:val="00A557AF"/>
    <w:rsid w:val="00A63900"/>
    <w:rsid w:val="00A9487B"/>
    <w:rsid w:val="00AA07DF"/>
    <w:rsid w:val="00AD1503"/>
    <w:rsid w:val="00AD4E7C"/>
    <w:rsid w:val="00AD680A"/>
    <w:rsid w:val="00AE0B4D"/>
    <w:rsid w:val="00AF509C"/>
    <w:rsid w:val="00B13199"/>
    <w:rsid w:val="00B23111"/>
    <w:rsid w:val="00B404EB"/>
    <w:rsid w:val="00B4439A"/>
    <w:rsid w:val="00B45808"/>
    <w:rsid w:val="00B94E26"/>
    <w:rsid w:val="00BA083B"/>
    <w:rsid w:val="00BB6482"/>
    <w:rsid w:val="00BD35A7"/>
    <w:rsid w:val="00BF09B0"/>
    <w:rsid w:val="00C562ED"/>
    <w:rsid w:val="00C572A0"/>
    <w:rsid w:val="00C67596"/>
    <w:rsid w:val="00C76AE8"/>
    <w:rsid w:val="00C94030"/>
    <w:rsid w:val="00CB6320"/>
    <w:rsid w:val="00CE7C64"/>
    <w:rsid w:val="00D10647"/>
    <w:rsid w:val="00D106DF"/>
    <w:rsid w:val="00D13F33"/>
    <w:rsid w:val="00D179D4"/>
    <w:rsid w:val="00D531FD"/>
    <w:rsid w:val="00D53D68"/>
    <w:rsid w:val="00D56297"/>
    <w:rsid w:val="00D56544"/>
    <w:rsid w:val="00D65448"/>
    <w:rsid w:val="00D82850"/>
    <w:rsid w:val="00D9670A"/>
    <w:rsid w:val="00DC51F8"/>
    <w:rsid w:val="00DD2AE2"/>
    <w:rsid w:val="00DE1DA5"/>
    <w:rsid w:val="00DE72B4"/>
    <w:rsid w:val="00DF0210"/>
    <w:rsid w:val="00DF2D54"/>
    <w:rsid w:val="00DF3826"/>
    <w:rsid w:val="00E1091E"/>
    <w:rsid w:val="00E27959"/>
    <w:rsid w:val="00E31DE1"/>
    <w:rsid w:val="00E741D8"/>
    <w:rsid w:val="00E91D20"/>
    <w:rsid w:val="00EB79A5"/>
    <w:rsid w:val="00ED15E7"/>
    <w:rsid w:val="00EE35E9"/>
    <w:rsid w:val="00EF038E"/>
    <w:rsid w:val="00F130D8"/>
    <w:rsid w:val="00F14224"/>
    <w:rsid w:val="00F20228"/>
    <w:rsid w:val="00F511C2"/>
    <w:rsid w:val="00F5638B"/>
    <w:rsid w:val="00F74CF4"/>
    <w:rsid w:val="00FA42D1"/>
    <w:rsid w:val="00FB5A8F"/>
    <w:rsid w:val="00FC095C"/>
    <w:rsid w:val="00FC66FB"/>
    <w:rsid w:val="00FD36EC"/>
    <w:rsid w:val="00FE02F0"/>
    <w:rsid w:val="00FE3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086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809DB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809DB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911948"/>
    <w:rPr>
      <w:rFonts w:cs="Times New Roman"/>
      <w:color w:val="0000FF"/>
      <w:u w:val="single"/>
    </w:rPr>
  </w:style>
  <w:style w:type="character" w:customStyle="1" w:styleId="InternetLink">
    <w:name w:val="Internet Link"/>
    <w:uiPriority w:val="99"/>
    <w:rsid w:val="00A063E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A063E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737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3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mens.gr/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</TotalTime>
  <Pages>1</Pages>
  <Words>316</Words>
  <Characters>1707</Characters>
  <Application>Microsoft Office Outlook</Application>
  <DocSecurity>0</DocSecurity>
  <Lines>0</Lines>
  <Paragraphs>0</Paragraphs>
  <ScaleCrop>false</ScaleCrop>
  <Company>FM Software Studio Ltd.</Company>
  <LinksUpToDate>false</LinksUpToDate>
  <CharactersWithSpaces>0</CharactersWithSpaces>
  <SharedDoc>false</SharedDoc>
  <HyperlinkBase>http://fm-pdf.com/pdf-to-word.html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FM Software Studio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4</cp:revision>
  <dcterms:created xsi:type="dcterms:W3CDTF">2019-07-08T18:34:00Z</dcterms:created>
  <dcterms:modified xsi:type="dcterms:W3CDTF">2019-07-08T19:08:00Z</dcterms:modified>
  <cp:category>FM PDF To Word Converter Pro</cp:category>
</cp:coreProperties>
</file>