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9EF" w:rsidRPr="009D6617" w:rsidRDefault="009C49EF" w:rsidP="003741EE">
      <w:pPr>
        <w:widowControl w:val="0"/>
        <w:autoSpaceDE w:val="0"/>
        <w:autoSpaceDN w:val="0"/>
        <w:adjustRightInd w:val="0"/>
        <w:snapToGrid w:val="0"/>
        <w:rPr>
          <w:rFonts w:ascii="Arial" w:hAnsi="Arial" w:cs="Arial"/>
          <w:b/>
          <w:color w:val="000000"/>
        </w:rPr>
      </w:pPr>
    </w:p>
    <w:p w:rsidR="009C49EF" w:rsidRDefault="009C49EF" w:rsidP="003741EE">
      <w:pPr>
        <w:widowControl w:val="0"/>
        <w:autoSpaceDE w:val="0"/>
        <w:autoSpaceDN w:val="0"/>
        <w:adjustRightInd w:val="0"/>
        <w:snapToGrid w:val="0"/>
        <w:rPr>
          <w:rFonts w:ascii="Arial" w:hAnsi="Arial" w:cs="Arial"/>
          <w:b/>
          <w:color w:val="00000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6" o:spid="_x0000_s1026" type="#_x0000_t75" style="position:absolute;margin-left:-43.65pt;margin-top:5.6pt;width:107.9pt;height:108pt;z-index:-251658240;visibility:visible">
            <v:imagedata r:id="rId6" o:title=""/>
          </v:shape>
        </w:pict>
      </w:r>
    </w:p>
    <w:p w:rsidR="009C49EF" w:rsidRDefault="009C49EF" w:rsidP="003741EE">
      <w:pPr>
        <w:widowControl w:val="0"/>
        <w:autoSpaceDE w:val="0"/>
        <w:autoSpaceDN w:val="0"/>
        <w:adjustRightInd w:val="0"/>
        <w:snapToGrid w:val="0"/>
        <w:rPr>
          <w:rFonts w:ascii="Arial" w:hAnsi="Arial" w:cs="Arial"/>
          <w:b/>
          <w:color w:val="000000"/>
        </w:rPr>
      </w:pPr>
    </w:p>
    <w:p w:rsidR="009C49EF" w:rsidRDefault="009C49EF" w:rsidP="003741EE">
      <w:pPr>
        <w:widowControl w:val="0"/>
        <w:autoSpaceDE w:val="0"/>
        <w:autoSpaceDN w:val="0"/>
        <w:adjustRightInd w:val="0"/>
        <w:snapToGrid w:val="0"/>
        <w:rPr>
          <w:rFonts w:ascii="Arial" w:hAnsi="Arial" w:cs="Arial"/>
          <w:b/>
          <w:color w:val="000000"/>
        </w:rPr>
      </w:pPr>
    </w:p>
    <w:p w:rsidR="009C49EF" w:rsidRPr="0060086F" w:rsidRDefault="009C49EF" w:rsidP="00A063E0">
      <w:pPr>
        <w:framePr w:w="8461" w:h="552" w:hRule="exact" w:wrap="auto" w:vAnchor="page" w:hAnchor="page" w:x="2881" w:y="958"/>
        <w:widowControl w:val="0"/>
        <w:snapToGrid w:val="0"/>
      </w:pPr>
      <w:r>
        <w:rPr>
          <w:rFonts w:ascii="Arial" w:hAnsi="Arial" w:cs="Arial"/>
          <w:b/>
          <w:color w:val="000000"/>
        </w:rPr>
        <w:t xml:space="preserve">Πανελλήνια </w:t>
      </w:r>
      <w:r w:rsidRPr="00D531FD">
        <w:rPr>
          <w:rFonts w:ascii="Arial" w:hAnsi="Arial" w:cs="Arial"/>
          <w:b/>
          <w:color w:val="000000"/>
        </w:rPr>
        <w:t>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9C49EF" w:rsidRPr="00D531FD" w:rsidRDefault="009C49EF" w:rsidP="00A063E0">
      <w:pPr>
        <w:framePr w:w="8461" w:h="552" w:hRule="exact" w:wrap="auto" w:vAnchor="page" w:hAnchor="page" w:x="2881" w:y="958"/>
        <w:widowControl w:val="0"/>
        <w:snapToGrid w:val="0"/>
      </w:pPr>
      <w:r>
        <w:rPr>
          <w:noProof/>
        </w:rPr>
        <w:pict>
          <v:shape id="Εικόνα 5" o:spid="_x0000_s1027" type="#_x0000_t75" alt="https://pbs.twimg.com/profile_images/3625926057/9a81ee4e23059141a9192072eab60bd3_400x400.jpeg" style="position:absolute;margin-left:313.05pt;margin-top:13.55pt;width:102pt;height:99pt;z-index:-251659264;visibility:visible">
            <v:imagedata r:id="rId7" o:title=""/>
          </v:shape>
        </w:pict>
      </w:r>
      <w:r w:rsidRPr="00D531FD">
        <w:rPr>
          <w:rFonts w:ascii="Arial" w:hAnsi="Arial" w:cs="Arial"/>
          <w:b/>
          <w:color w:val="000000"/>
        </w:rPr>
        <w:t xml:space="preserve">                               Π.ΟΜ.ΕΝ.Σ. </w:t>
      </w:r>
    </w:p>
    <w:p w:rsidR="009C49EF" w:rsidRPr="00D531FD" w:rsidRDefault="009C49EF" w:rsidP="00A063E0">
      <w:pPr>
        <w:widowControl w:val="0"/>
        <w:snapToGrid w:val="0"/>
        <w:rPr>
          <w:rFonts w:ascii="Arial" w:hAnsi="Arial" w:cs="Arial"/>
          <w:color w:val="000000"/>
          <w:sz w:val="21"/>
          <w:szCs w:val="21"/>
        </w:rPr>
      </w:pPr>
      <w:r>
        <w:rPr>
          <w:rFonts w:ascii="Arial" w:hAnsi="Arial" w:cs="Arial"/>
          <w:color w:val="000000"/>
          <w:sz w:val="21"/>
          <w:szCs w:val="21"/>
        </w:rPr>
        <w:t xml:space="preserve">                                                                                                                                                              </w:t>
      </w:r>
    </w:p>
    <w:p w:rsidR="009C49EF" w:rsidRPr="00D531FD" w:rsidRDefault="009C49EF" w:rsidP="00A063E0">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9C49EF" w:rsidRPr="00D531FD" w:rsidRDefault="009C49EF" w:rsidP="00A063E0">
      <w:pPr>
        <w:widowControl w:val="0"/>
        <w:snapToGrid w:val="0"/>
        <w:rPr>
          <w:rFonts w:ascii="Arial" w:hAnsi="Arial" w:cs="Arial"/>
          <w:color w:val="000000"/>
          <w:sz w:val="21"/>
          <w:szCs w:val="21"/>
        </w:rPr>
      </w:pPr>
    </w:p>
    <w:p w:rsidR="009C49EF" w:rsidRPr="00D531FD" w:rsidRDefault="009C49EF" w:rsidP="00A063E0">
      <w:pPr>
        <w:widowControl w:val="0"/>
        <w:snapToGrid w:val="0"/>
        <w:rPr>
          <w:rFonts w:ascii="Arial" w:hAnsi="Arial" w:cs="Arial"/>
          <w:color w:val="000000"/>
          <w:sz w:val="21"/>
          <w:szCs w:val="21"/>
        </w:rPr>
      </w:pPr>
    </w:p>
    <w:p w:rsidR="009C49EF" w:rsidRPr="00D531FD" w:rsidRDefault="009C49EF" w:rsidP="00A063E0">
      <w:pPr>
        <w:widowControl w:val="0"/>
        <w:snapToGrid w:val="0"/>
        <w:rPr>
          <w:rFonts w:ascii="Arial" w:hAnsi="Arial" w:cs="Arial"/>
          <w:color w:val="000000"/>
          <w:sz w:val="21"/>
          <w:szCs w:val="21"/>
        </w:rPr>
      </w:pPr>
    </w:p>
    <w:p w:rsidR="009C49EF" w:rsidRPr="00D531FD" w:rsidRDefault="009C49EF" w:rsidP="00A063E0">
      <w:pPr>
        <w:widowControl w:val="0"/>
        <w:snapToGrid w:val="0"/>
        <w:jc w:val="center"/>
        <w:rPr>
          <w:rFonts w:ascii="Arial" w:hAnsi="Arial" w:cs="Arial"/>
          <w:color w:val="000000"/>
          <w:sz w:val="21"/>
          <w:szCs w:val="21"/>
        </w:rPr>
      </w:pPr>
    </w:p>
    <w:p w:rsidR="009C49EF" w:rsidRPr="00D531FD" w:rsidRDefault="009C49EF" w:rsidP="00A063E0">
      <w:pPr>
        <w:widowControl w:val="0"/>
        <w:snapToGrid w:val="0"/>
        <w:rPr>
          <w:rFonts w:ascii="Arial" w:hAnsi="Arial" w:cs="Arial"/>
          <w:color w:val="000000"/>
          <w:sz w:val="21"/>
          <w:szCs w:val="21"/>
        </w:rPr>
      </w:pPr>
    </w:p>
    <w:p w:rsidR="009C49EF" w:rsidRPr="00D531FD" w:rsidRDefault="009C49EF" w:rsidP="00A063E0">
      <w:pPr>
        <w:widowControl w:val="0"/>
        <w:snapToGrid w:val="0"/>
        <w:rPr>
          <w:rFonts w:ascii="Arial" w:hAnsi="Arial" w:cs="Arial"/>
          <w:b/>
          <w:color w:val="000000"/>
        </w:rPr>
      </w:pPr>
    </w:p>
    <w:p w:rsidR="009C49EF" w:rsidRPr="009D1C3A" w:rsidRDefault="009C49EF" w:rsidP="00A063E0">
      <w:pPr>
        <w:widowControl w:val="0"/>
        <w:snapToGrid w:val="0"/>
        <w:rPr>
          <w:rFonts w:ascii="Arial" w:hAnsi="Arial" w:cs="Arial"/>
          <w:b/>
          <w:color w:val="000000"/>
        </w:rPr>
      </w:pPr>
    </w:p>
    <w:p w:rsidR="009C49EF" w:rsidRPr="00D531FD" w:rsidRDefault="009C49EF" w:rsidP="00A063E0">
      <w:pPr>
        <w:framePr w:w="5762" w:h="414" w:hRule="exact" w:wrap="auto" w:vAnchor="page" w:hAnchor="page" w:x="3022" w:y="2945"/>
        <w:widowControl w:val="0"/>
        <w:snapToGrid w:val="0"/>
      </w:pPr>
      <w:r w:rsidRPr="00D531FD">
        <w:rPr>
          <w:rFonts w:ascii="Arial" w:hAnsi="Arial" w:cs="Arial"/>
          <w:color w:val="000000"/>
          <w:sz w:val="18"/>
          <w:szCs w:val="18"/>
        </w:rPr>
        <w:t xml:space="preserve">Ηλεκτρονική διεύθυνση: </w:t>
      </w:r>
      <w:hyperlink r:id="rId8">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9C49EF" w:rsidRPr="009D1C3A" w:rsidRDefault="009C49EF" w:rsidP="00A063E0">
      <w:pPr>
        <w:widowControl w:val="0"/>
        <w:snapToGrid w:val="0"/>
        <w:rPr>
          <w:rFonts w:ascii="Arial" w:hAnsi="Arial" w:cs="Arial"/>
          <w:b/>
          <w:color w:val="000000"/>
        </w:rPr>
      </w:pPr>
    </w:p>
    <w:p w:rsidR="009C49EF" w:rsidRPr="007163CD" w:rsidRDefault="009C49EF" w:rsidP="00A063E0">
      <w:pPr>
        <w:framePr w:w="3325" w:wrap="auto" w:vAnchor="page" w:hAnchor="page" w:x="7942" w:y="3905"/>
        <w:widowControl w:val="0"/>
        <w:autoSpaceDE w:val="0"/>
        <w:autoSpaceDN w:val="0"/>
        <w:adjustRightInd w:val="0"/>
        <w:snapToGrid w:val="0"/>
      </w:pPr>
      <w:r>
        <w:rPr>
          <w:rFonts w:ascii="Arial" w:hAnsi="Arial" w:cs="Arial"/>
          <w:color w:val="000000"/>
        </w:rPr>
        <w:t xml:space="preserve">       </w:t>
      </w:r>
      <w:r w:rsidRPr="00E91D20">
        <w:rPr>
          <w:rFonts w:ascii="Arial" w:hAnsi="Arial" w:cs="Arial"/>
          <w:color w:val="000000"/>
        </w:rPr>
        <w:t>Αθήνα</w:t>
      </w:r>
      <w:r w:rsidRPr="007163CD">
        <w:rPr>
          <w:rFonts w:ascii="Arial" w:hAnsi="Arial" w:cs="Arial"/>
          <w:color w:val="000000"/>
        </w:rPr>
        <w:t xml:space="preserve">, </w:t>
      </w:r>
      <w:r>
        <w:rPr>
          <w:rFonts w:ascii="Arial" w:hAnsi="Arial" w:cs="Arial"/>
          <w:color w:val="000000"/>
        </w:rPr>
        <w:t xml:space="preserve">8 Ιουλίου </w:t>
      </w:r>
      <w:r w:rsidRPr="007163CD">
        <w:rPr>
          <w:rFonts w:ascii="Arial" w:hAnsi="Arial" w:cs="Arial"/>
          <w:color w:val="000000"/>
        </w:rPr>
        <w:t>201</w:t>
      </w:r>
      <w:r>
        <w:rPr>
          <w:rFonts w:ascii="Arial" w:hAnsi="Arial" w:cs="Arial"/>
          <w:color w:val="000000"/>
        </w:rPr>
        <w:t>9</w:t>
      </w:r>
    </w:p>
    <w:p w:rsidR="009C49EF" w:rsidRPr="009D1C3A" w:rsidRDefault="009C49EF" w:rsidP="00A063E0">
      <w:pPr>
        <w:widowControl w:val="0"/>
        <w:autoSpaceDE w:val="0"/>
        <w:autoSpaceDN w:val="0"/>
        <w:adjustRightInd w:val="0"/>
        <w:snapToGrid w:val="0"/>
        <w:jc w:val="center"/>
        <w:rPr>
          <w:rFonts w:ascii="Arial" w:hAnsi="Arial" w:cs="Arial"/>
          <w:b/>
          <w:color w:val="000000"/>
        </w:rPr>
      </w:pPr>
    </w:p>
    <w:p w:rsidR="009C49EF" w:rsidRPr="009D1C3A" w:rsidRDefault="009C49EF" w:rsidP="00A063E0">
      <w:pPr>
        <w:framePr w:w="2762" w:h="365" w:hRule="exact" w:wrap="auto" w:vAnchor="page" w:hAnchor="page" w:x="3022" w:y="3425"/>
        <w:widowControl w:val="0"/>
        <w:snapToGrid w:val="0"/>
      </w:pPr>
      <w:r w:rsidRPr="00D531FD">
        <w:rPr>
          <w:rFonts w:ascii="Arial" w:hAnsi="Arial" w:cs="Arial"/>
          <w:color w:val="000000"/>
          <w:sz w:val="18"/>
          <w:szCs w:val="18"/>
          <w:lang w:val="en-GB"/>
        </w:rPr>
        <w:t>Email</w:t>
      </w:r>
      <w:r w:rsidRPr="009D1C3A">
        <w:rPr>
          <w:rFonts w:ascii="Arial" w:hAnsi="Arial" w:cs="Arial"/>
          <w:color w:val="000000"/>
          <w:sz w:val="18"/>
          <w:szCs w:val="18"/>
        </w:rPr>
        <w:t xml:space="preserve">: </w:t>
      </w:r>
      <w:r w:rsidRPr="00D531FD">
        <w:rPr>
          <w:rFonts w:ascii="Arial" w:hAnsi="Arial" w:cs="Arial"/>
          <w:color w:val="000000"/>
          <w:sz w:val="18"/>
          <w:szCs w:val="18"/>
          <w:lang w:val="en-GB"/>
        </w:rPr>
        <w:t>info</w:t>
      </w:r>
      <w:r w:rsidRPr="009D1C3A">
        <w:rPr>
          <w:rFonts w:ascii="Arial" w:hAnsi="Arial" w:cs="Arial"/>
          <w:color w:val="000000"/>
          <w:sz w:val="18"/>
          <w:szCs w:val="18"/>
        </w:rPr>
        <w:t>@</w:t>
      </w:r>
      <w:r w:rsidRPr="00D531FD">
        <w:rPr>
          <w:rFonts w:ascii="Arial" w:hAnsi="Arial" w:cs="Arial"/>
          <w:color w:val="000000"/>
          <w:sz w:val="18"/>
          <w:szCs w:val="18"/>
          <w:lang w:val="en-GB"/>
        </w:rPr>
        <w:t>pomens</w:t>
      </w:r>
      <w:r w:rsidRPr="009D1C3A">
        <w:rPr>
          <w:rFonts w:ascii="Arial" w:hAnsi="Arial" w:cs="Arial"/>
          <w:color w:val="000000"/>
          <w:sz w:val="18"/>
          <w:szCs w:val="18"/>
        </w:rPr>
        <w:t>.</w:t>
      </w:r>
      <w:r w:rsidRPr="00D531FD">
        <w:rPr>
          <w:rFonts w:ascii="Arial" w:hAnsi="Arial" w:cs="Arial"/>
          <w:color w:val="000000"/>
          <w:sz w:val="18"/>
          <w:szCs w:val="18"/>
          <w:lang w:val="en-GB"/>
        </w:rPr>
        <w:t>gr</w:t>
      </w:r>
    </w:p>
    <w:p w:rsidR="009C49EF" w:rsidRPr="007163CD" w:rsidRDefault="009C49EF" w:rsidP="00A063E0">
      <w:pPr>
        <w:widowControl w:val="0"/>
        <w:autoSpaceDE w:val="0"/>
        <w:autoSpaceDN w:val="0"/>
        <w:adjustRightInd w:val="0"/>
        <w:snapToGrid w:val="0"/>
        <w:rPr>
          <w:rFonts w:ascii="Arial" w:hAnsi="Arial" w:cs="Arial"/>
          <w:b/>
          <w:color w:val="000000"/>
        </w:rPr>
      </w:pPr>
    </w:p>
    <w:p w:rsidR="009C49EF" w:rsidRDefault="009C49EF" w:rsidP="003741EE">
      <w:pPr>
        <w:widowControl w:val="0"/>
        <w:autoSpaceDE w:val="0"/>
        <w:autoSpaceDN w:val="0"/>
        <w:adjustRightInd w:val="0"/>
        <w:snapToGrid w:val="0"/>
        <w:rPr>
          <w:rFonts w:ascii="Arial" w:hAnsi="Arial" w:cs="Arial"/>
          <w:color w:val="000000"/>
          <w:sz w:val="22"/>
          <w:szCs w:val="22"/>
        </w:rPr>
      </w:pPr>
      <w:r w:rsidRPr="00447C36">
        <w:rPr>
          <w:rFonts w:ascii="Arial" w:hAnsi="Arial" w:cs="Arial"/>
          <w:b/>
          <w:color w:val="000000"/>
        </w:rPr>
        <w:t>ΠΡΟΣ</w:t>
      </w:r>
      <w:r w:rsidRPr="00C562ED">
        <w:rPr>
          <w:rFonts w:ascii="Arial" w:hAnsi="Arial" w:cs="Arial"/>
          <w:b/>
          <w:color w:val="000000"/>
          <w:sz w:val="18"/>
          <w:szCs w:val="18"/>
        </w:rPr>
        <w:t xml:space="preserve"> </w:t>
      </w:r>
      <w:r w:rsidRPr="00C562ED">
        <w:rPr>
          <w:rFonts w:ascii="Arial" w:hAnsi="Arial" w:cs="Arial"/>
          <w:b/>
          <w:color w:val="000000"/>
        </w:rPr>
        <w:t>:</w:t>
      </w:r>
      <w:r w:rsidRPr="00C562ED">
        <w:rPr>
          <w:rFonts w:ascii="Arial" w:hAnsi="Arial" w:cs="Arial"/>
          <w:color w:val="000000"/>
        </w:rPr>
        <w:t xml:space="preserve"> </w:t>
      </w:r>
      <w:r w:rsidRPr="00A063E0">
        <w:rPr>
          <w:rFonts w:ascii="Arial" w:hAnsi="Arial" w:cs="Arial"/>
          <w:color w:val="000000"/>
        </w:rPr>
        <w:t xml:space="preserve">Υπουργό  Εθνικής Άμυνας κ. </w:t>
      </w:r>
      <w:r>
        <w:rPr>
          <w:rFonts w:ascii="Arial" w:hAnsi="Arial" w:cs="Arial"/>
          <w:color w:val="000000"/>
        </w:rPr>
        <w:t>Νικόλαο Παναγιωτόπουλο</w:t>
      </w:r>
    </w:p>
    <w:p w:rsidR="009C49EF" w:rsidRDefault="009C49EF" w:rsidP="003741EE">
      <w:pPr>
        <w:widowControl w:val="0"/>
        <w:autoSpaceDE w:val="0"/>
        <w:autoSpaceDN w:val="0"/>
        <w:adjustRightInd w:val="0"/>
        <w:snapToGrid w:val="0"/>
        <w:rPr>
          <w:rFonts w:ascii="Arial" w:hAnsi="Arial" w:cs="Arial"/>
          <w:color w:val="000000"/>
        </w:rPr>
      </w:pPr>
      <w:r w:rsidRPr="004818C2">
        <w:rPr>
          <w:rFonts w:ascii="Arial" w:hAnsi="Arial" w:cs="Arial"/>
          <w:color w:val="000000"/>
        </w:rPr>
        <w:t xml:space="preserve">             </w:t>
      </w:r>
    </w:p>
    <w:p w:rsidR="009C49EF" w:rsidRDefault="009C49EF" w:rsidP="003741EE">
      <w:pPr>
        <w:widowControl w:val="0"/>
        <w:autoSpaceDE w:val="0"/>
        <w:autoSpaceDN w:val="0"/>
        <w:adjustRightInd w:val="0"/>
        <w:snapToGrid w:val="0"/>
        <w:rPr>
          <w:rFonts w:ascii="Arial" w:hAnsi="Arial" w:cs="Arial"/>
          <w:color w:val="000000"/>
          <w:sz w:val="21"/>
          <w:szCs w:val="21"/>
        </w:rPr>
      </w:pPr>
    </w:p>
    <w:p w:rsidR="009C49EF" w:rsidRDefault="009C49EF" w:rsidP="003741EE">
      <w:pPr>
        <w:widowControl w:val="0"/>
        <w:autoSpaceDE w:val="0"/>
        <w:autoSpaceDN w:val="0"/>
        <w:adjustRightInd w:val="0"/>
        <w:snapToGrid w:val="0"/>
        <w:rPr>
          <w:rFonts w:ascii="Arial" w:hAnsi="Arial" w:cs="Arial"/>
          <w:color w:val="000000"/>
          <w:u w:val="single"/>
        </w:rPr>
      </w:pPr>
      <w:r w:rsidRPr="005B6CC3">
        <w:rPr>
          <w:rFonts w:ascii="Arial" w:hAnsi="Arial" w:cs="Arial"/>
          <w:b/>
          <w:color w:val="000000"/>
        </w:rPr>
        <w:t>ΘΕΜΑ:</w:t>
      </w:r>
      <w:r>
        <w:rPr>
          <w:rFonts w:ascii="Arial" w:hAnsi="Arial" w:cs="Arial"/>
          <w:color w:val="000000"/>
        </w:rPr>
        <w:t xml:space="preserve"> </w:t>
      </w:r>
      <w:r>
        <w:rPr>
          <w:rFonts w:ascii="Arial" w:hAnsi="Arial" w:cs="Arial"/>
          <w:color w:val="000000"/>
          <w:u w:val="single"/>
        </w:rPr>
        <w:t>Συγχαρητήρια επιστολή</w:t>
      </w:r>
    </w:p>
    <w:p w:rsidR="009C49EF" w:rsidRDefault="009C49EF" w:rsidP="003741EE">
      <w:pPr>
        <w:widowControl w:val="0"/>
        <w:autoSpaceDE w:val="0"/>
        <w:autoSpaceDN w:val="0"/>
        <w:adjustRightInd w:val="0"/>
        <w:snapToGrid w:val="0"/>
        <w:rPr>
          <w:rFonts w:ascii="Arial" w:hAnsi="Arial" w:cs="Arial"/>
          <w:color w:val="000000"/>
          <w:u w:val="single"/>
        </w:rPr>
      </w:pPr>
    </w:p>
    <w:p w:rsidR="009C49EF" w:rsidRDefault="009C49EF" w:rsidP="00D179D4">
      <w:pPr>
        <w:widowControl w:val="0"/>
        <w:autoSpaceDE w:val="0"/>
        <w:autoSpaceDN w:val="0"/>
        <w:adjustRightInd w:val="0"/>
        <w:snapToGrid w:val="0"/>
        <w:jc w:val="both"/>
        <w:rPr>
          <w:rFonts w:ascii="Arial" w:hAnsi="Arial" w:cs="Arial"/>
          <w:b/>
          <w:color w:val="000000"/>
        </w:rPr>
      </w:pPr>
      <w:r>
        <w:rPr>
          <w:rFonts w:ascii="Arial" w:hAnsi="Arial" w:cs="Arial"/>
        </w:rPr>
        <w:t xml:space="preserve">             </w:t>
      </w:r>
      <w:r>
        <w:rPr>
          <w:rFonts w:ascii="Arial" w:hAnsi="Arial" w:cs="Arial"/>
          <w:b/>
          <w:color w:val="000000"/>
        </w:rPr>
        <w:t xml:space="preserve">            </w:t>
      </w:r>
    </w:p>
    <w:p w:rsidR="009C49EF" w:rsidRDefault="009C49EF" w:rsidP="003741EE">
      <w:pPr>
        <w:widowControl w:val="0"/>
        <w:autoSpaceDE w:val="0"/>
        <w:autoSpaceDN w:val="0"/>
        <w:adjustRightInd w:val="0"/>
        <w:snapToGrid w:val="0"/>
        <w:rPr>
          <w:rFonts w:ascii="Arial" w:hAnsi="Arial" w:cs="Arial"/>
          <w:b/>
          <w:color w:val="000000"/>
        </w:rPr>
      </w:pPr>
      <w:r>
        <w:rPr>
          <w:rFonts w:ascii="Arial" w:hAnsi="Arial" w:cs="Arial"/>
          <w:b/>
          <w:color w:val="000000"/>
        </w:rPr>
        <w:t xml:space="preserve">            </w:t>
      </w:r>
      <w:r w:rsidRPr="007F1A8E">
        <w:rPr>
          <w:rFonts w:ascii="Arial" w:hAnsi="Arial" w:cs="Arial"/>
          <w:b/>
          <w:color w:val="000000"/>
        </w:rPr>
        <w:t>Αξιότιμε κ.</w:t>
      </w:r>
      <w:r>
        <w:rPr>
          <w:rFonts w:ascii="Arial" w:hAnsi="Arial" w:cs="Arial"/>
          <w:b/>
          <w:color w:val="000000"/>
        </w:rPr>
        <w:t xml:space="preserve"> </w:t>
      </w:r>
      <w:r w:rsidRPr="007F1A8E">
        <w:rPr>
          <w:rFonts w:ascii="Arial" w:hAnsi="Arial" w:cs="Arial"/>
          <w:b/>
          <w:color w:val="000000"/>
        </w:rPr>
        <w:t>Υπουργέ</w:t>
      </w:r>
    </w:p>
    <w:p w:rsidR="009C49EF" w:rsidRDefault="009C49EF" w:rsidP="003741EE">
      <w:pPr>
        <w:widowControl w:val="0"/>
        <w:autoSpaceDE w:val="0"/>
        <w:autoSpaceDN w:val="0"/>
        <w:adjustRightInd w:val="0"/>
        <w:snapToGrid w:val="0"/>
        <w:rPr>
          <w:rFonts w:ascii="Arial" w:hAnsi="Arial" w:cs="Arial"/>
          <w:b/>
          <w:color w:val="000000"/>
        </w:rPr>
      </w:pPr>
    </w:p>
    <w:p w:rsidR="009C49EF" w:rsidRDefault="009C49EF" w:rsidP="001B39DB">
      <w:pPr>
        <w:pStyle w:val="NormalWeb"/>
        <w:shd w:val="clear" w:color="auto" w:fill="FFFFFF"/>
        <w:spacing w:line="360" w:lineRule="auto"/>
        <w:jc w:val="both"/>
        <w:rPr>
          <w:rFonts w:ascii="Arial" w:hAnsi="Arial" w:cs="Arial"/>
          <w:color w:val="000000"/>
        </w:rPr>
      </w:pPr>
      <w:r>
        <w:rPr>
          <w:rFonts w:ascii="Arial" w:hAnsi="Arial" w:cs="Arial"/>
          <w:color w:val="000000"/>
        </w:rPr>
        <w:t xml:space="preserve">            </w:t>
      </w:r>
      <w:r w:rsidRPr="00711D39">
        <w:rPr>
          <w:rFonts w:ascii="Arial" w:hAnsi="Arial" w:cs="Arial"/>
          <w:color w:val="000000"/>
          <w:sz w:val="22"/>
          <w:szCs w:val="22"/>
        </w:rPr>
        <w:t xml:space="preserve">1. </w:t>
      </w:r>
      <w:r>
        <w:rPr>
          <w:rFonts w:ascii="Arial" w:hAnsi="Arial" w:cs="Arial"/>
          <w:color w:val="000000"/>
          <w:sz w:val="22"/>
          <w:szCs w:val="22"/>
        </w:rPr>
        <w:t>Η</w:t>
      </w:r>
      <w:r>
        <w:rPr>
          <w:rFonts w:ascii="Arial" w:eastAsia="PFHighwaySansPro-Regular" w:hAnsi="Arial" w:cs="Arial"/>
          <w:color w:val="231F20"/>
        </w:rPr>
        <w:t xml:space="preserve"> </w:t>
      </w:r>
      <w:r w:rsidRPr="00074AC7">
        <w:rPr>
          <w:rFonts w:ascii="Arial" w:hAnsi="Arial" w:cs="Arial"/>
          <w:color w:val="000000"/>
        </w:rPr>
        <w:t>Πανελλήνια Ομοσπονδία</w:t>
      </w:r>
      <w:r>
        <w:rPr>
          <w:rFonts w:ascii="Arial" w:hAnsi="Arial" w:cs="Arial"/>
          <w:color w:val="000000"/>
        </w:rPr>
        <w:t>ς</w:t>
      </w:r>
      <w:r w:rsidRPr="00074AC7">
        <w:rPr>
          <w:rFonts w:ascii="Arial" w:hAnsi="Arial" w:cs="Arial"/>
          <w:color w:val="000000"/>
        </w:rPr>
        <w:t xml:space="preserve"> Ενώσεων Στρατιωτικών - Π.ΟΜ.ΕΝ.Σ.</w:t>
      </w:r>
      <w:r>
        <w:rPr>
          <w:rFonts w:ascii="Arial" w:hAnsi="Arial" w:cs="Arial"/>
          <w:color w:val="000000"/>
        </w:rPr>
        <w:t xml:space="preserve"> μ</w:t>
      </w:r>
      <w:r w:rsidRPr="00D53D68">
        <w:rPr>
          <w:rFonts w:ascii="Arial" w:eastAsia="PFHighwaySansPro-Regular" w:hAnsi="Arial" w:cs="Arial"/>
          <w:color w:val="231F20"/>
        </w:rPr>
        <w:t xml:space="preserve">ε την ευκαιρία της </w:t>
      </w:r>
      <w:r>
        <w:rPr>
          <w:rFonts w:ascii="Arial" w:eastAsia="PFHighwaySansPro-Regular" w:hAnsi="Arial" w:cs="Arial"/>
          <w:color w:val="231F20"/>
        </w:rPr>
        <w:t xml:space="preserve">τοποθέτηση σας, στην θέση του Υπουργού Εθνικής Άμυνας, </w:t>
      </w:r>
      <w:r>
        <w:rPr>
          <w:rFonts w:ascii="Arial" w:hAnsi="Arial" w:cs="Arial"/>
          <w:color w:val="000000"/>
        </w:rPr>
        <w:t xml:space="preserve">σας εκφράζει τα θερμά μας συγχαρητήρια για την ανάληψη των Υπουργικών σας καθηκόντων. Σας ευχόμαστε δύναμη και υγεία, ώστε να φέρετε εις πέρας το δύσκολο έργο σας και να ανταποκριθείτε με την συνέπεια και την υπευθυνότητα που σας διακρίνει. </w:t>
      </w:r>
    </w:p>
    <w:p w:rsidR="009C49EF" w:rsidRPr="005D6A58" w:rsidRDefault="009C49EF" w:rsidP="001B39DB">
      <w:pPr>
        <w:pStyle w:val="NormalWeb"/>
        <w:shd w:val="clear" w:color="auto" w:fill="FFFFFF"/>
        <w:spacing w:line="360" w:lineRule="auto"/>
        <w:jc w:val="both"/>
      </w:pPr>
      <w:r>
        <w:tab/>
        <w:t xml:space="preserve"> </w:t>
      </w:r>
      <w:r w:rsidRPr="001B39DB">
        <w:rPr>
          <w:rFonts w:ascii="Arial" w:eastAsia="PFHighwaySansPro-Regular" w:hAnsi="Arial" w:cs="Arial"/>
        </w:rPr>
        <w:t>2</w:t>
      </w:r>
      <w:r w:rsidRPr="001B39DB">
        <w:rPr>
          <w:rFonts w:ascii="Arial" w:hAnsi="Arial" w:cs="Arial"/>
        </w:rPr>
        <w:t>.</w:t>
      </w:r>
      <w:r w:rsidRPr="00074AC7">
        <w:t xml:space="preserve"> </w:t>
      </w:r>
      <w:r w:rsidRPr="001B39DB">
        <w:rPr>
          <w:rFonts w:ascii="Arial" w:hAnsi="Arial" w:cs="Arial"/>
          <w:b/>
          <w:color w:val="000000"/>
        </w:rPr>
        <w:t>Αξιότιμε κύριε Υπουργέ</w:t>
      </w:r>
      <w:r w:rsidRPr="001B39DB">
        <w:rPr>
          <w:rFonts w:ascii="Arial" w:hAnsi="Arial" w:cs="Arial"/>
          <w:color w:val="000000"/>
        </w:rPr>
        <w:t>, ευελπιστούμε ότι πολύ σύντομα θα έχουμε την πρώτη επίσημη συνάντηση μαζί σας, ώστε να δοθεί η ευκαιρία να σας ενημερώσουμε και να συζητήσουμε για τα προβλήματα που απασχολούν τους εν ενεργεία συναδέλφους μας Στρατιωτικούς.</w:t>
      </w:r>
      <w:r>
        <w:rPr>
          <w:color w:val="000000"/>
        </w:rPr>
        <w:t xml:space="preserve">   </w:t>
      </w:r>
    </w:p>
    <w:p w:rsidR="009C49EF" w:rsidRPr="00D53D68" w:rsidRDefault="009C49EF" w:rsidP="00074AC7">
      <w:pPr>
        <w:autoSpaceDE w:val="0"/>
        <w:autoSpaceDN w:val="0"/>
        <w:adjustRightInd w:val="0"/>
        <w:jc w:val="both"/>
        <w:rPr>
          <w:rFonts w:ascii="Arial" w:eastAsia="PFHighwaySansPro-Regular" w:hAnsi="Arial" w:cs="Arial"/>
          <w:color w:val="231F20"/>
        </w:rPr>
      </w:pPr>
    </w:p>
    <w:p w:rsidR="009C49EF" w:rsidRDefault="009C49EF" w:rsidP="00DE72B4">
      <w:pPr>
        <w:widowControl w:val="0"/>
        <w:autoSpaceDE w:val="0"/>
        <w:autoSpaceDN w:val="0"/>
        <w:adjustRightInd w:val="0"/>
        <w:snapToGrid w:val="0"/>
        <w:jc w:val="both"/>
        <w:rPr>
          <w:rFonts w:ascii="Arial" w:hAnsi="Arial" w:cs="Arial"/>
          <w:sz w:val="22"/>
          <w:szCs w:val="22"/>
        </w:rPr>
      </w:pPr>
    </w:p>
    <w:p w:rsidR="009C49EF" w:rsidRPr="00AD1503" w:rsidRDefault="009C49EF" w:rsidP="007C14A1">
      <w:pPr>
        <w:widowControl w:val="0"/>
        <w:autoSpaceDE w:val="0"/>
        <w:autoSpaceDN w:val="0"/>
        <w:adjustRightInd w:val="0"/>
        <w:snapToGrid w:val="0"/>
      </w:pPr>
      <w:r>
        <w:t xml:space="preserve">                                                                </w:t>
      </w:r>
      <w:r w:rsidRPr="00AD1503">
        <w:rPr>
          <w:rFonts w:ascii="Arial" w:hAnsi="Arial" w:cs="Arial"/>
          <w:color w:val="000000"/>
        </w:rPr>
        <w:t>Με εκτίμηση</w:t>
      </w:r>
    </w:p>
    <w:p w:rsidR="009C49EF" w:rsidRPr="008A2610" w:rsidRDefault="009C49EF" w:rsidP="007C14A1">
      <w:pPr>
        <w:widowControl w:val="0"/>
        <w:autoSpaceDE w:val="0"/>
        <w:autoSpaceDN w:val="0"/>
        <w:adjustRightInd w:val="0"/>
        <w:snapToGrid w:val="0"/>
        <w:jc w:val="center"/>
        <w:rPr>
          <w:rFonts w:cs="Arial Bold"/>
          <w:color w:val="000000"/>
        </w:rPr>
      </w:pPr>
    </w:p>
    <w:p w:rsidR="009C49EF" w:rsidRPr="00143660" w:rsidRDefault="009C49EF" w:rsidP="007C14A1">
      <w:pPr>
        <w:widowControl w:val="0"/>
        <w:snapToGrid w:val="0"/>
        <w:jc w:val="center"/>
        <w:rPr>
          <w:rFonts w:ascii="Arial" w:hAnsi="Arial" w:cs="Arial"/>
          <w:color w:val="000000"/>
        </w:rPr>
      </w:pPr>
      <w:r>
        <w:rPr>
          <w:rFonts w:ascii="Arial" w:hAnsi="Arial" w:cs="Arial"/>
          <w:color w:val="000000"/>
        </w:rPr>
        <w:t>Για την Εκτελεστική Γραμματεία</w:t>
      </w:r>
    </w:p>
    <w:p w:rsidR="009C49EF" w:rsidRPr="00143660" w:rsidRDefault="009C49EF" w:rsidP="007C14A1">
      <w:pPr>
        <w:widowControl w:val="0"/>
        <w:snapToGrid w:val="0"/>
        <w:jc w:val="both"/>
        <w:rPr>
          <w:rFonts w:ascii="Arial" w:hAnsi="Arial" w:cs="Arial"/>
          <w:color w:val="000000"/>
        </w:rPr>
      </w:pPr>
    </w:p>
    <w:p w:rsidR="009C49EF" w:rsidRPr="00143660" w:rsidRDefault="009C49EF" w:rsidP="007C14A1">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9C49EF" w:rsidRPr="00143660" w:rsidRDefault="009C49EF" w:rsidP="007C14A1">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9C49EF" w:rsidRDefault="009C49EF" w:rsidP="007C14A1">
      <w:pPr>
        <w:widowControl w:val="0"/>
        <w:snapToGrid w:val="0"/>
        <w:jc w:val="both"/>
        <w:rPr>
          <w:rFonts w:ascii="Arial" w:hAnsi="Arial" w:cs="Arial"/>
          <w:color w:val="000000"/>
        </w:rPr>
      </w:pPr>
    </w:p>
    <w:p w:rsidR="009C49EF" w:rsidRDefault="009C49EF" w:rsidP="007C14A1">
      <w:pPr>
        <w:widowControl w:val="0"/>
        <w:snapToGrid w:val="0"/>
        <w:jc w:val="both"/>
        <w:rPr>
          <w:rFonts w:ascii="Arial" w:hAnsi="Arial" w:cs="Arial"/>
          <w:color w:val="000000"/>
        </w:rPr>
      </w:pPr>
    </w:p>
    <w:p w:rsidR="009C49EF" w:rsidRDefault="009C49EF" w:rsidP="007C14A1">
      <w:pPr>
        <w:widowControl w:val="0"/>
        <w:snapToGrid w:val="0"/>
        <w:jc w:val="both"/>
        <w:rPr>
          <w:rFonts w:ascii="Arial" w:hAnsi="Arial" w:cs="Arial"/>
          <w:color w:val="000000"/>
        </w:rPr>
      </w:pPr>
    </w:p>
    <w:p w:rsidR="009C49EF" w:rsidRDefault="009C49EF" w:rsidP="007C14A1">
      <w:pPr>
        <w:widowControl w:val="0"/>
        <w:snapToGrid w:val="0"/>
        <w:rPr>
          <w:rFonts w:ascii="Arial" w:hAnsi="Arial" w:cs="Arial"/>
          <w:color w:val="000000"/>
        </w:rPr>
      </w:pPr>
      <w:r>
        <w:rPr>
          <w:rFonts w:ascii="Arial" w:hAnsi="Arial" w:cs="Arial"/>
          <w:color w:val="000000"/>
        </w:rPr>
        <w:t>ΔΗΜΗΤΡΙΟΣ ΡΩΤΑΣ                                                               ΓΕΩΡΓΙΟΣ ΘΕΟΔΩΡΟΥ</w:t>
      </w:r>
    </w:p>
    <w:p w:rsidR="009C49EF" w:rsidRPr="00DF2D54" w:rsidRDefault="009C49EF" w:rsidP="00715D18">
      <w:r>
        <w:rPr>
          <w:rFonts w:ascii="Arial" w:hAnsi="Arial" w:cs="Arial"/>
          <w:color w:val="000000"/>
        </w:rPr>
        <w:t xml:space="preserve">      Επγός (ΥΔΚ)                                                                                Λγος (ΠΖ)</w:t>
      </w:r>
    </w:p>
    <w:sectPr w:rsidR="009C49EF" w:rsidRPr="00DF2D54" w:rsidSect="00096350">
      <w:headerReference w:type="even" r:id="rId9"/>
      <w:headerReference w:type="default" r:id="rId10"/>
      <w:footerReference w:type="even" r:id="rId11"/>
      <w:footerReference w:type="default" r:id="rId12"/>
      <w:headerReference w:type="first" r:id="rId13"/>
      <w:footerReference w:type="first" r:id="rId14"/>
      <w:pgSz w:w="11905" w:h="16827"/>
      <w:pgMar w:top="709" w:right="1415"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9EF" w:rsidRDefault="009C49EF">
      <w:r>
        <w:separator/>
      </w:r>
    </w:p>
  </w:endnote>
  <w:endnote w:type="continuationSeparator" w:id="0">
    <w:p w:rsidR="009C49EF" w:rsidRDefault="009C49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PFHighwaySansPro-Regular">
    <w:altName w:val="MS Mincho"/>
    <w:panose1 w:val="00000000000000000000"/>
    <w:charset w:val="80"/>
    <w:family w:val="auto"/>
    <w:notTrueType/>
    <w:pitch w:val="default"/>
    <w:sig w:usb0="00000001" w:usb1="08070000" w:usb2="00000010" w:usb3="00000000" w:csb0="00020000" w:csb1="00000000"/>
  </w:font>
  <w:font w:name="Arial Bold">
    <w:altName w:val="Times New Roman"/>
    <w:panose1 w:val="00000000000000000000"/>
    <w:charset w:val="A1"/>
    <w:family w:val="auto"/>
    <w:notTrueType/>
    <w:pitch w:val="default"/>
    <w:sig w:usb0="00000083" w:usb1="00000000" w:usb2="00000000" w:usb3="00000000" w:csb0="00000009"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EF" w:rsidRDefault="009C49E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EF" w:rsidRDefault="009C49E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EF" w:rsidRDefault="009C49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9EF" w:rsidRDefault="009C49EF">
      <w:r>
        <w:separator/>
      </w:r>
    </w:p>
  </w:footnote>
  <w:footnote w:type="continuationSeparator" w:id="0">
    <w:p w:rsidR="009C49EF" w:rsidRDefault="009C49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EF" w:rsidRDefault="009C49E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EF" w:rsidRDefault="009C49E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9EF" w:rsidRDefault="009C49E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13363"/>
    <w:rsid w:val="000471C5"/>
    <w:rsid w:val="00051574"/>
    <w:rsid w:val="00070798"/>
    <w:rsid w:val="00074AC7"/>
    <w:rsid w:val="00096350"/>
    <w:rsid w:val="000E1BD9"/>
    <w:rsid w:val="000F676B"/>
    <w:rsid w:val="00104851"/>
    <w:rsid w:val="001051F7"/>
    <w:rsid w:val="001215A7"/>
    <w:rsid w:val="00123086"/>
    <w:rsid w:val="0012329B"/>
    <w:rsid w:val="0013199E"/>
    <w:rsid w:val="00132603"/>
    <w:rsid w:val="001431B8"/>
    <w:rsid w:val="00143660"/>
    <w:rsid w:val="00160350"/>
    <w:rsid w:val="001609EB"/>
    <w:rsid w:val="00195666"/>
    <w:rsid w:val="001A4F6F"/>
    <w:rsid w:val="001B39DB"/>
    <w:rsid w:val="00214CF2"/>
    <w:rsid w:val="00254530"/>
    <w:rsid w:val="00261555"/>
    <w:rsid w:val="002759A3"/>
    <w:rsid w:val="00285D92"/>
    <w:rsid w:val="002A4247"/>
    <w:rsid w:val="002B3E8C"/>
    <w:rsid w:val="002B3ED6"/>
    <w:rsid w:val="002D1D17"/>
    <w:rsid w:val="002E0304"/>
    <w:rsid w:val="002E20A6"/>
    <w:rsid w:val="002F6FFF"/>
    <w:rsid w:val="00300213"/>
    <w:rsid w:val="00306A2C"/>
    <w:rsid w:val="00371E15"/>
    <w:rsid w:val="003741EE"/>
    <w:rsid w:val="00387C61"/>
    <w:rsid w:val="00397225"/>
    <w:rsid w:val="003B38BC"/>
    <w:rsid w:val="003D26ED"/>
    <w:rsid w:val="003E2199"/>
    <w:rsid w:val="003E4EB8"/>
    <w:rsid w:val="003F4E54"/>
    <w:rsid w:val="004019A1"/>
    <w:rsid w:val="00447C36"/>
    <w:rsid w:val="004818C2"/>
    <w:rsid w:val="004C2BEE"/>
    <w:rsid w:val="004E3D01"/>
    <w:rsid w:val="00530E89"/>
    <w:rsid w:val="00536327"/>
    <w:rsid w:val="00550594"/>
    <w:rsid w:val="00555590"/>
    <w:rsid w:val="0056059B"/>
    <w:rsid w:val="00567A0E"/>
    <w:rsid w:val="005B6CC3"/>
    <w:rsid w:val="005D6A58"/>
    <w:rsid w:val="005F0338"/>
    <w:rsid w:val="005F20C1"/>
    <w:rsid w:val="0060086F"/>
    <w:rsid w:val="006054E5"/>
    <w:rsid w:val="00633126"/>
    <w:rsid w:val="00636763"/>
    <w:rsid w:val="00640C87"/>
    <w:rsid w:val="00650949"/>
    <w:rsid w:val="00671520"/>
    <w:rsid w:val="00674278"/>
    <w:rsid w:val="00692B54"/>
    <w:rsid w:val="006E4B4A"/>
    <w:rsid w:val="00711D39"/>
    <w:rsid w:val="007131D9"/>
    <w:rsid w:val="00713720"/>
    <w:rsid w:val="00715D18"/>
    <w:rsid w:val="007161EA"/>
    <w:rsid w:val="007163CD"/>
    <w:rsid w:val="00733EE3"/>
    <w:rsid w:val="00752355"/>
    <w:rsid w:val="00773E7B"/>
    <w:rsid w:val="00777640"/>
    <w:rsid w:val="00797E89"/>
    <w:rsid w:val="007C0DEA"/>
    <w:rsid w:val="007C14A1"/>
    <w:rsid w:val="007D1293"/>
    <w:rsid w:val="007E798A"/>
    <w:rsid w:val="007F1A8E"/>
    <w:rsid w:val="00803293"/>
    <w:rsid w:val="0081484E"/>
    <w:rsid w:val="00835582"/>
    <w:rsid w:val="0084129A"/>
    <w:rsid w:val="00843E03"/>
    <w:rsid w:val="00856166"/>
    <w:rsid w:val="0087453C"/>
    <w:rsid w:val="008809DB"/>
    <w:rsid w:val="00882D95"/>
    <w:rsid w:val="008A2610"/>
    <w:rsid w:val="008A6592"/>
    <w:rsid w:val="008E5544"/>
    <w:rsid w:val="008E78D9"/>
    <w:rsid w:val="008F2FCC"/>
    <w:rsid w:val="00911948"/>
    <w:rsid w:val="009370AA"/>
    <w:rsid w:val="00943B12"/>
    <w:rsid w:val="009574A7"/>
    <w:rsid w:val="0096545E"/>
    <w:rsid w:val="00976BFE"/>
    <w:rsid w:val="00997351"/>
    <w:rsid w:val="009A045F"/>
    <w:rsid w:val="009C49EF"/>
    <w:rsid w:val="009C627B"/>
    <w:rsid w:val="009D1C3A"/>
    <w:rsid w:val="009D6617"/>
    <w:rsid w:val="009D6784"/>
    <w:rsid w:val="009E645F"/>
    <w:rsid w:val="009F2425"/>
    <w:rsid w:val="00A0271B"/>
    <w:rsid w:val="00A063E0"/>
    <w:rsid w:val="00A55154"/>
    <w:rsid w:val="00A557AF"/>
    <w:rsid w:val="00A63900"/>
    <w:rsid w:val="00A9487B"/>
    <w:rsid w:val="00AA07DF"/>
    <w:rsid w:val="00AD1503"/>
    <w:rsid w:val="00AD4E7C"/>
    <w:rsid w:val="00AD680A"/>
    <w:rsid w:val="00AE0B4D"/>
    <w:rsid w:val="00AF4338"/>
    <w:rsid w:val="00AF509C"/>
    <w:rsid w:val="00B13199"/>
    <w:rsid w:val="00B23111"/>
    <w:rsid w:val="00B404EB"/>
    <w:rsid w:val="00B4439A"/>
    <w:rsid w:val="00B45808"/>
    <w:rsid w:val="00B94E26"/>
    <w:rsid w:val="00BA083B"/>
    <w:rsid w:val="00BB6482"/>
    <w:rsid w:val="00BD35A7"/>
    <w:rsid w:val="00BF09B0"/>
    <w:rsid w:val="00C562ED"/>
    <w:rsid w:val="00C572A0"/>
    <w:rsid w:val="00C67596"/>
    <w:rsid w:val="00C76AE8"/>
    <w:rsid w:val="00C94030"/>
    <w:rsid w:val="00CB6320"/>
    <w:rsid w:val="00CE7C64"/>
    <w:rsid w:val="00D10647"/>
    <w:rsid w:val="00D106DF"/>
    <w:rsid w:val="00D13F33"/>
    <w:rsid w:val="00D179D4"/>
    <w:rsid w:val="00D531FD"/>
    <w:rsid w:val="00D53D68"/>
    <w:rsid w:val="00D56297"/>
    <w:rsid w:val="00D56544"/>
    <w:rsid w:val="00D64918"/>
    <w:rsid w:val="00D65448"/>
    <w:rsid w:val="00D82850"/>
    <w:rsid w:val="00D9670A"/>
    <w:rsid w:val="00DC51F8"/>
    <w:rsid w:val="00DD2AE2"/>
    <w:rsid w:val="00DE1DA5"/>
    <w:rsid w:val="00DE72B4"/>
    <w:rsid w:val="00DF0210"/>
    <w:rsid w:val="00DF2D54"/>
    <w:rsid w:val="00DF3826"/>
    <w:rsid w:val="00E1091E"/>
    <w:rsid w:val="00E27959"/>
    <w:rsid w:val="00E31DE1"/>
    <w:rsid w:val="00E741D8"/>
    <w:rsid w:val="00E91D20"/>
    <w:rsid w:val="00EB79A5"/>
    <w:rsid w:val="00ED15E7"/>
    <w:rsid w:val="00EE35E9"/>
    <w:rsid w:val="00EF038E"/>
    <w:rsid w:val="00F130D8"/>
    <w:rsid w:val="00F14224"/>
    <w:rsid w:val="00F20228"/>
    <w:rsid w:val="00F511C2"/>
    <w:rsid w:val="00F74CF4"/>
    <w:rsid w:val="00FA42D1"/>
    <w:rsid w:val="00FB5A8F"/>
    <w:rsid w:val="00FC095C"/>
    <w:rsid w:val="00FC66FB"/>
    <w:rsid w:val="00FD36EC"/>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086"/>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8809DB"/>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8809DB"/>
    <w:rPr>
      <w:rFonts w:cs="Times New Roman"/>
      <w:sz w:val="24"/>
      <w:szCs w:val="24"/>
    </w:rPr>
  </w:style>
  <w:style w:type="character" w:styleId="Hyperlink">
    <w:name w:val="Hyperlink"/>
    <w:basedOn w:val="DefaultParagraphFont"/>
    <w:uiPriority w:val="99"/>
    <w:rsid w:val="00911948"/>
    <w:rPr>
      <w:rFonts w:cs="Times New Roman"/>
      <w:color w:val="0000FF"/>
      <w:u w:val="single"/>
    </w:rPr>
  </w:style>
  <w:style w:type="character" w:customStyle="1" w:styleId="InternetLink">
    <w:name w:val="Internet Link"/>
    <w:uiPriority w:val="99"/>
    <w:rsid w:val="00A063E0"/>
    <w:rPr>
      <w:color w:val="0000FF"/>
      <w:u w:val="single"/>
    </w:rPr>
  </w:style>
  <w:style w:type="paragraph" w:styleId="NormalWeb">
    <w:name w:val="Normal (Web)"/>
    <w:basedOn w:val="Normal"/>
    <w:uiPriority w:val="99"/>
    <w:semiHidden/>
    <w:rsid w:val="00A063E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952785231">
      <w:marLeft w:val="0"/>
      <w:marRight w:val="0"/>
      <w:marTop w:val="0"/>
      <w:marBottom w:val="0"/>
      <w:divBdr>
        <w:top w:val="none" w:sz="0" w:space="0" w:color="auto"/>
        <w:left w:val="none" w:sz="0" w:space="0" w:color="auto"/>
        <w:bottom w:val="none" w:sz="0" w:space="0" w:color="auto"/>
        <w:right w:val="none" w:sz="0" w:space="0" w:color="auto"/>
      </w:divBdr>
      <w:divsChild>
        <w:div w:id="1952785230">
          <w:marLeft w:val="0"/>
          <w:marRight w:val="0"/>
          <w:marTop w:val="0"/>
          <w:marBottom w:val="0"/>
          <w:divBdr>
            <w:top w:val="none" w:sz="0" w:space="0" w:color="auto"/>
            <w:left w:val="none" w:sz="0" w:space="0" w:color="auto"/>
            <w:bottom w:val="none" w:sz="0" w:space="0" w:color="auto"/>
            <w:right w:val="none" w:sz="0" w:space="0" w:color="auto"/>
          </w:divBdr>
        </w:div>
        <w:div w:id="1952785232">
          <w:marLeft w:val="0"/>
          <w:marRight w:val="0"/>
          <w:marTop w:val="0"/>
          <w:marBottom w:val="0"/>
          <w:divBdr>
            <w:top w:val="none" w:sz="0" w:space="0" w:color="auto"/>
            <w:left w:val="none" w:sz="0" w:space="0" w:color="auto"/>
            <w:bottom w:val="none" w:sz="0" w:space="0" w:color="auto"/>
            <w:right w:val="none" w:sz="0" w:space="0" w:color="auto"/>
          </w:divBdr>
        </w:div>
        <w:div w:id="1952785233">
          <w:marLeft w:val="0"/>
          <w:marRight w:val="0"/>
          <w:marTop w:val="0"/>
          <w:marBottom w:val="0"/>
          <w:divBdr>
            <w:top w:val="none" w:sz="0" w:space="0" w:color="auto"/>
            <w:left w:val="none" w:sz="0" w:space="0" w:color="auto"/>
            <w:bottom w:val="none" w:sz="0" w:space="0" w:color="auto"/>
            <w:right w:val="none" w:sz="0" w:space="0" w:color="auto"/>
          </w:divBdr>
        </w:div>
        <w:div w:id="1952785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315</Words>
  <Characters>1703</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dcterms:created xsi:type="dcterms:W3CDTF">2019-07-08T18:52:00Z</dcterms:created>
  <dcterms:modified xsi:type="dcterms:W3CDTF">2019-07-08T18:53:00Z</dcterms:modified>
  <cp:category>FM PDF To Word Converter Pro</cp:category>
</cp:coreProperties>
</file>