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373" w:rsidRDefault="00AF7373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7.65pt;margin-top:7.4pt;width:117pt;height:117pt;z-index:-251658240">
            <v:imagedata r:id="rId7" o:title=""/>
          </v:shape>
        </w:pict>
      </w:r>
    </w:p>
    <w:p w:rsidR="00AF7373" w:rsidRPr="00D531FD" w:rsidRDefault="00AF7373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</w:t>
      </w:r>
    </w:p>
    <w:p w:rsidR="00AF7373" w:rsidRPr="00D531FD" w:rsidRDefault="00AF7373" w:rsidP="00714721">
      <w:pPr>
        <w:framePr w:w="5521" w:h="1066" w:hRule="exact" w:wrap="auto" w:vAnchor="page" w:hAnchor="page" w:x="3061" w:y="1858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AF7373" w:rsidRPr="0060086F" w:rsidRDefault="00AF7373" w:rsidP="0021389A">
      <w:pPr>
        <w:framePr w:w="8461" w:h="661" w:hRule="exact" w:wrap="auto" w:vAnchor="page" w:hAnchor="page" w:x="2881" w:y="841"/>
        <w:widowControl w:val="0"/>
        <w:snapToGrid w:val="0"/>
      </w:pPr>
      <w:r w:rsidRPr="00D531FD">
        <w:rPr>
          <w:rFonts w:ascii="Arial" w:hAnsi="Arial" w:cs="Arial"/>
          <w:b/>
          <w:color w:val="000000"/>
        </w:rPr>
        <w:t>Πανελλήνια 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</w:t>
      </w:r>
      <w:r w:rsidRPr="0060086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</w:t>
      </w:r>
      <w:r w:rsidRPr="0060086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</w:t>
      </w:r>
      <w:r w:rsidRPr="008B30A9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GB"/>
        </w:rPr>
        <w:t>M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ember</w:t>
      </w:r>
      <w:r w:rsidRPr="0060086F"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:rsidR="00AF7373" w:rsidRPr="00D531FD" w:rsidRDefault="00AF7373" w:rsidP="0021389A">
      <w:pPr>
        <w:framePr w:w="8461" w:h="661" w:hRule="exact" w:wrap="auto" w:vAnchor="page" w:hAnchor="page" w:x="2881" w:y="841"/>
        <w:widowControl w:val="0"/>
        <w:snapToGrid w:val="0"/>
      </w:pPr>
      <w:r>
        <w:rPr>
          <w:noProof/>
        </w:rPr>
        <w:pict>
          <v:shape id="_x0000_s1027" type="#_x0000_t75" alt="https://pbs.twimg.com/profile_images/3625926057/9a81ee4e23059141a9192072eab60bd3_400x400.jpeg" style="position:absolute;margin-left:307.05pt;margin-top:13.4pt;width:111.1pt;height:107.8pt;z-index:-251659264">
            <v:imagedata r:id="rId8" o:title=""/>
          </v:shape>
        </w:pict>
      </w:r>
      <w:r w:rsidRPr="00D531FD">
        <w:rPr>
          <w:rFonts w:ascii="Arial" w:hAnsi="Arial" w:cs="Arial"/>
          <w:b/>
          <w:color w:val="000000"/>
        </w:rPr>
        <w:t xml:space="preserve">                          </w:t>
      </w:r>
      <w:r>
        <w:rPr>
          <w:rFonts w:ascii="Arial" w:hAnsi="Arial" w:cs="Arial"/>
          <w:b/>
          <w:color w:val="000000"/>
        </w:rPr>
        <w:t xml:space="preserve"> </w:t>
      </w:r>
      <w:r w:rsidRPr="00D531FD">
        <w:rPr>
          <w:rFonts w:ascii="Arial" w:hAnsi="Arial" w:cs="Arial"/>
          <w:b/>
          <w:color w:val="000000"/>
        </w:rPr>
        <w:t xml:space="preserve">     Π.ΟΜ.ΕΝ.Σ. </w:t>
      </w:r>
    </w:p>
    <w:p w:rsidR="00AF7373" w:rsidRPr="00D531FD" w:rsidRDefault="00AF7373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AF7373" w:rsidRPr="00D531FD" w:rsidRDefault="00AF7373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AF7373" w:rsidRPr="00D531FD" w:rsidRDefault="00AF7373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AF7373" w:rsidRPr="00D531FD" w:rsidRDefault="00AF7373" w:rsidP="00C170E5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F7373" w:rsidRPr="00714721" w:rsidRDefault="00AF7373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AF7373" w:rsidRPr="00714721" w:rsidRDefault="00AF7373" w:rsidP="00C170E5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AF7373" w:rsidRDefault="00AF7373" w:rsidP="002E7888">
      <w:pPr>
        <w:framePr w:w="5701" w:h="635" w:hRule="exact" w:wrap="auto" w:vAnchor="page" w:hAnchor="page" w:x="3061" w:y="3031"/>
        <w:widowControl w:val="0"/>
        <w:snapToGrid w:val="0"/>
        <w:rPr>
          <w:rFonts w:ascii="Arial" w:hAnsi="Arial" w:cs="Arial"/>
          <w:color w:val="000000"/>
          <w:sz w:val="18"/>
          <w:szCs w:val="18"/>
        </w:rPr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>
        <w:r w:rsidRPr="0021389A">
          <w:rPr>
            <w:rStyle w:val="InternetLink"/>
            <w:rFonts w:ascii="Arial" w:hAnsi="Arial" w:cs="Arial"/>
            <w:sz w:val="18"/>
            <w:szCs w:val="18"/>
            <w:u w:val="none"/>
          </w:rPr>
          <w:t>www.</w:t>
        </w:r>
        <w:r w:rsidRPr="0021389A">
          <w:rPr>
            <w:rStyle w:val="InternetLink"/>
            <w:rFonts w:ascii="Arial" w:hAnsi="Arial" w:cs="Arial"/>
            <w:sz w:val="18"/>
            <w:szCs w:val="18"/>
            <w:u w:val="none"/>
            <w:lang w:val="en-US"/>
          </w:rPr>
          <w:t>pomens</w:t>
        </w:r>
        <w:r w:rsidRPr="0021389A">
          <w:rPr>
            <w:rStyle w:val="InternetLink"/>
            <w:rFonts w:ascii="Arial" w:hAnsi="Arial" w:cs="Arial"/>
            <w:sz w:val="18"/>
            <w:szCs w:val="18"/>
            <w:u w:val="none"/>
          </w:rPr>
          <w:t>.gr</w:t>
        </w:r>
      </w:hyperlink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733EE3">
        <w:rPr>
          <w:rFonts w:ascii="Arial" w:hAnsi="Arial" w:cs="Arial"/>
          <w:color w:val="000000"/>
          <w:sz w:val="18"/>
          <w:szCs w:val="18"/>
        </w:rPr>
        <w:t>-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US"/>
        </w:rPr>
        <w:t>F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</w:t>
      </w:r>
    </w:p>
    <w:p w:rsidR="00AF7373" w:rsidRDefault="00AF7373" w:rsidP="002E7888">
      <w:pPr>
        <w:framePr w:w="5701" w:h="635" w:hRule="exact" w:wrap="auto" w:vAnchor="page" w:hAnchor="page" w:x="3061" w:y="3031"/>
        <w:widowControl w:val="0"/>
        <w:snapToGrid w:val="0"/>
        <w:rPr>
          <w:rFonts w:ascii="Arial" w:hAnsi="Arial" w:cs="Arial"/>
          <w:color w:val="000000"/>
          <w:sz w:val="18"/>
          <w:szCs w:val="18"/>
        </w:rPr>
      </w:pPr>
    </w:p>
    <w:p w:rsidR="00AF7373" w:rsidRPr="00A36AC3" w:rsidRDefault="00AF7373" w:rsidP="002E7888">
      <w:pPr>
        <w:framePr w:w="5701" w:h="635" w:hRule="exact" w:wrap="auto" w:vAnchor="page" w:hAnchor="page" w:x="3061" w:y="3031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  <w:lang w:val="en-US"/>
        </w:rPr>
        <w:t>E</w:t>
      </w:r>
      <w:r w:rsidRPr="00A36AC3">
        <w:rPr>
          <w:rFonts w:ascii="Arial" w:hAnsi="Arial" w:cs="Arial"/>
          <w:color w:val="000000"/>
          <w:sz w:val="18"/>
          <w:szCs w:val="18"/>
        </w:rPr>
        <w:t>-</w:t>
      </w:r>
      <w:r>
        <w:rPr>
          <w:rFonts w:ascii="Arial" w:hAnsi="Arial" w:cs="Arial"/>
          <w:color w:val="000000"/>
          <w:sz w:val="18"/>
          <w:szCs w:val="18"/>
          <w:lang w:val="en-US"/>
        </w:rPr>
        <w:t>mail</w:t>
      </w:r>
      <w:r w:rsidRPr="00A36AC3">
        <w:rPr>
          <w:rFonts w:ascii="Arial" w:hAnsi="Arial" w:cs="Arial"/>
          <w:color w:val="000000"/>
          <w:sz w:val="18"/>
          <w:szCs w:val="18"/>
        </w:rPr>
        <w:t xml:space="preserve">: </w:t>
      </w:r>
      <w:hyperlink r:id="rId10" w:history="1">
        <w:r w:rsidRPr="0021389A">
          <w:rPr>
            <w:rStyle w:val="Hyperlink"/>
            <w:rFonts w:ascii="Arial" w:hAnsi="Arial" w:cs="Arial"/>
            <w:sz w:val="18"/>
            <w:szCs w:val="18"/>
            <w:u w:val="none"/>
            <w:lang w:val="en-US"/>
          </w:rPr>
          <w:t>info</w:t>
        </w:r>
        <w:r w:rsidRPr="00A36AC3">
          <w:rPr>
            <w:rStyle w:val="Hyperlink"/>
            <w:rFonts w:ascii="Arial" w:hAnsi="Arial" w:cs="Arial"/>
            <w:sz w:val="18"/>
            <w:szCs w:val="18"/>
            <w:u w:val="none"/>
          </w:rPr>
          <w:t>@</w:t>
        </w:r>
        <w:r w:rsidRPr="0021389A">
          <w:rPr>
            <w:rStyle w:val="Hyperlink"/>
            <w:rFonts w:ascii="Arial" w:hAnsi="Arial" w:cs="Arial"/>
            <w:sz w:val="18"/>
            <w:szCs w:val="18"/>
            <w:u w:val="none"/>
            <w:lang w:val="en-US"/>
          </w:rPr>
          <w:t>pomens</w:t>
        </w:r>
        <w:r w:rsidRPr="00A36AC3">
          <w:rPr>
            <w:rStyle w:val="Hyperlink"/>
            <w:rFonts w:ascii="Arial" w:hAnsi="Arial" w:cs="Arial"/>
            <w:sz w:val="18"/>
            <w:szCs w:val="18"/>
            <w:u w:val="none"/>
          </w:rPr>
          <w:t>.</w:t>
        </w:r>
        <w:r w:rsidRPr="0021389A">
          <w:rPr>
            <w:rStyle w:val="Hyperlink"/>
            <w:rFonts w:ascii="Arial" w:hAnsi="Arial" w:cs="Arial"/>
            <w:sz w:val="18"/>
            <w:szCs w:val="18"/>
            <w:u w:val="none"/>
            <w:lang w:val="en-US"/>
          </w:rPr>
          <w:t>gr</w:t>
        </w:r>
      </w:hyperlink>
      <w:r w:rsidRPr="00A36AC3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AF7373" w:rsidRPr="00A36AC3" w:rsidRDefault="00AF7373" w:rsidP="00C170E5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AF7373" w:rsidRPr="00A36AC3" w:rsidRDefault="00AF7373" w:rsidP="00C170E5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AF7373" w:rsidRPr="00303D8B" w:rsidRDefault="00AF7373" w:rsidP="00303D8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AF7373" w:rsidRPr="00C67321" w:rsidRDefault="00AF7373" w:rsidP="002E7888">
      <w:pPr>
        <w:framePr w:w="3241" w:wrap="auto" w:vAnchor="page" w:hAnchor="page" w:x="8182" w:y="3905"/>
        <w:widowControl w:val="0"/>
        <w:autoSpaceDE w:val="0"/>
        <w:autoSpaceDN w:val="0"/>
        <w:adjustRightInd w:val="0"/>
        <w:snapToGrid w:val="0"/>
        <w:rPr>
          <w:color w:val="FF0000"/>
        </w:rPr>
      </w:pPr>
      <w:r w:rsidRPr="00285D92">
        <w:rPr>
          <w:rFonts w:ascii="Arial" w:hAnsi="Arial" w:cs="Arial"/>
          <w:color w:val="000000"/>
        </w:rPr>
        <w:t>Αθήνα</w:t>
      </w:r>
      <w:r w:rsidRPr="008A2610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</w:rPr>
        <w:t>15 Ιανουαρί</w:t>
      </w:r>
      <w:r w:rsidRPr="00CB3EA0">
        <w:rPr>
          <w:rFonts w:ascii="Arial" w:hAnsi="Arial" w:cs="Arial"/>
        </w:rPr>
        <w:t>ου 201</w:t>
      </w:r>
      <w:r>
        <w:rPr>
          <w:rFonts w:ascii="Arial" w:hAnsi="Arial" w:cs="Arial"/>
        </w:rPr>
        <w:t>9</w:t>
      </w:r>
    </w:p>
    <w:p w:rsidR="00AF7373" w:rsidRPr="002E7888" w:rsidRDefault="00AF7373" w:rsidP="00303D8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303D8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                          </w:t>
      </w:r>
      <w:r w:rsidRPr="002E7888">
        <w:rPr>
          <w:rFonts w:ascii="Arial" w:hAnsi="Arial" w:cs="Arial"/>
          <w:bCs/>
          <w:iCs/>
          <w:color w:val="000000"/>
        </w:rPr>
        <w:t>Αρ.Πρωτ: 09/2019</w:t>
      </w:r>
    </w:p>
    <w:p w:rsidR="00AF7373" w:rsidRPr="000735A0" w:rsidRDefault="00AF7373" w:rsidP="005F4835">
      <w:pPr>
        <w:widowControl w:val="0"/>
        <w:snapToGrid w:val="0"/>
        <w:rPr>
          <w:rFonts w:ascii="Arial" w:hAnsi="Arial" w:cs="Arial"/>
          <w:b/>
          <w:color w:val="000000"/>
          <w:sz w:val="16"/>
          <w:szCs w:val="16"/>
        </w:rPr>
      </w:pPr>
    </w:p>
    <w:p w:rsidR="00AF7373" w:rsidRDefault="00AF7373" w:rsidP="00303D8B">
      <w:pPr>
        <w:widowControl w:val="0"/>
        <w:snapToGrid w:val="0"/>
        <w:ind w:right="-221"/>
        <w:rPr>
          <w:rFonts w:ascii="Arial" w:hAnsi="Arial" w:cs="Arial"/>
          <w:b/>
          <w:color w:val="000000"/>
          <w:sz w:val="28"/>
          <w:szCs w:val="28"/>
        </w:rPr>
      </w:pPr>
      <w:r w:rsidRPr="009D277D">
        <w:rPr>
          <w:rFonts w:ascii="Arial" w:hAnsi="Arial" w:cs="Arial"/>
          <w:b/>
          <w:color w:val="000000"/>
          <w:sz w:val="28"/>
          <w:szCs w:val="28"/>
        </w:rPr>
        <w:t xml:space="preserve">          </w:t>
      </w:r>
    </w:p>
    <w:p w:rsidR="00AF7373" w:rsidRDefault="00AF7373" w:rsidP="00303D8B">
      <w:pPr>
        <w:widowControl w:val="0"/>
        <w:snapToGrid w:val="0"/>
        <w:ind w:right="-221"/>
        <w:rPr>
          <w:rFonts w:ascii="Arial" w:hAnsi="Arial" w:cs="Arial"/>
          <w:b/>
          <w:color w:val="000000"/>
          <w:sz w:val="28"/>
          <w:szCs w:val="28"/>
        </w:rPr>
      </w:pPr>
      <w:r w:rsidRPr="009D277D">
        <w:rPr>
          <w:rFonts w:ascii="Arial" w:hAnsi="Arial" w:cs="Arial"/>
          <w:b/>
          <w:color w:val="000000"/>
          <w:sz w:val="28"/>
          <w:szCs w:val="28"/>
        </w:rPr>
        <w:t xml:space="preserve">                                 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9D277D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:rsidR="00AF7373" w:rsidRPr="002E7888" w:rsidRDefault="00AF7373" w:rsidP="00101C7D">
      <w:pPr>
        <w:widowControl w:val="0"/>
        <w:autoSpaceDE w:val="0"/>
        <w:autoSpaceDN w:val="0"/>
        <w:spacing w:before="1"/>
        <w:ind w:left="253"/>
        <w:rPr>
          <w:rFonts w:ascii="Arial" w:hAnsi="Arial"/>
        </w:rPr>
      </w:pPr>
      <w:r w:rsidRPr="00101C7D">
        <w:rPr>
          <w:rFonts w:ascii="Arial" w:hAnsi="Arial"/>
          <w:b/>
          <w:szCs w:val="22"/>
        </w:rPr>
        <w:t>ΠΡΟΣ :</w:t>
      </w:r>
      <w:bookmarkStart w:id="0" w:name="_GoBack"/>
      <w:bookmarkEnd w:id="0"/>
      <w:r w:rsidRPr="00101C7D">
        <w:rPr>
          <w:rFonts w:ascii="Arial" w:hAnsi="Arial"/>
          <w:b/>
          <w:szCs w:val="22"/>
        </w:rPr>
        <w:t xml:space="preserve"> </w:t>
      </w:r>
      <w:r w:rsidRPr="002E7888">
        <w:rPr>
          <w:rFonts w:ascii="Arial" w:hAnsi="Arial"/>
        </w:rPr>
        <w:t>Υπουργό Εθνικής Άμυνας κ. Ευάγγελο Αποστολάκη</w:t>
      </w:r>
    </w:p>
    <w:p w:rsidR="00AF7373" w:rsidRPr="00101C7D" w:rsidRDefault="00AF7373" w:rsidP="00101C7D">
      <w:pPr>
        <w:widowControl w:val="0"/>
        <w:autoSpaceDE w:val="0"/>
        <w:autoSpaceDN w:val="0"/>
        <w:rPr>
          <w:rFonts w:ascii="Arial" w:hAnsi="Arial"/>
          <w:sz w:val="26"/>
        </w:rPr>
      </w:pPr>
    </w:p>
    <w:p w:rsidR="00AF7373" w:rsidRPr="00101C7D" w:rsidRDefault="00AF7373" w:rsidP="00101C7D">
      <w:pPr>
        <w:widowControl w:val="0"/>
        <w:autoSpaceDE w:val="0"/>
        <w:autoSpaceDN w:val="0"/>
        <w:spacing w:before="221"/>
        <w:ind w:left="253"/>
        <w:rPr>
          <w:rFonts w:ascii="Arial" w:hAnsi="Arial"/>
          <w:szCs w:val="22"/>
        </w:rPr>
      </w:pPr>
      <w:r w:rsidRPr="00101C7D">
        <w:rPr>
          <w:rFonts w:ascii="Arial" w:hAnsi="Arial"/>
          <w:b/>
          <w:szCs w:val="22"/>
        </w:rPr>
        <w:t xml:space="preserve">ΚΟΙΝ : </w:t>
      </w:r>
      <w:r w:rsidRPr="00101C7D">
        <w:rPr>
          <w:rFonts w:ascii="Arial" w:hAnsi="Arial"/>
          <w:szCs w:val="22"/>
        </w:rPr>
        <w:t>Στρατιωτικοί Συντάκτες</w:t>
      </w:r>
    </w:p>
    <w:p w:rsidR="00AF7373" w:rsidRPr="00101C7D" w:rsidRDefault="00AF7373" w:rsidP="00101C7D">
      <w:pPr>
        <w:widowControl w:val="0"/>
        <w:autoSpaceDE w:val="0"/>
        <w:autoSpaceDN w:val="0"/>
        <w:rPr>
          <w:rFonts w:ascii="Arial" w:hAnsi="Arial"/>
          <w:sz w:val="26"/>
        </w:rPr>
      </w:pPr>
    </w:p>
    <w:p w:rsidR="00AF7373" w:rsidRPr="00101C7D" w:rsidRDefault="00AF7373" w:rsidP="00101C7D">
      <w:pPr>
        <w:widowControl w:val="0"/>
        <w:autoSpaceDE w:val="0"/>
        <w:autoSpaceDN w:val="0"/>
        <w:spacing w:before="194"/>
        <w:ind w:left="253"/>
        <w:rPr>
          <w:rFonts w:ascii="Arial" w:hAnsi="Arial"/>
          <w:szCs w:val="22"/>
        </w:rPr>
      </w:pPr>
      <w:r w:rsidRPr="00101C7D">
        <w:rPr>
          <w:rFonts w:ascii="Arial" w:hAnsi="Arial"/>
          <w:b/>
          <w:szCs w:val="22"/>
        </w:rPr>
        <w:t xml:space="preserve">ΘΕΜΑ: </w:t>
      </w:r>
      <w:r>
        <w:rPr>
          <w:rFonts w:ascii="Arial" w:hAnsi="Arial"/>
          <w:szCs w:val="22"/>
          <w:u w:val="single"/>
        </w:rPr>
        <w:t>Συγχαρητήρια Ε</w:t>
      </w:r>
      <w:r w:rsidRPr="00101C7D">
        <w:rPr>
          <w:rFonts w:ascii="Arial" w:hAnsi="Arial"/>
          <w:szCs w:val="22"/>
          <w:u w:val="single"/>
        </w:rPr>
        <w:t>πιστολή</w:t>
      </w:r>
    </w:p>
    <w:p w:rsidR="00AF7373" w:rsidRPr="00101C7D" w:rsidRDefault="00AF7373" w:rsidP="00101C7D">
      <w:pPr>
        <w:widowControl w:val="0"/>
        <w:autoSpaceDE w:val="0"/>
        <w:autoSpaceDN w:val="0"/>
        <w:rPr>
          <w:rFonts w:ascii="Arial" w:hAnsi="Arial"/>
          <w:sz w:val="20"/>
        </w:rPr>
      </w:pPr>
    </w:p>
    <w:p w:rsidR="00AF7373" w:rsidRPr="00101C7D" w:rsidRDefault="00AF7373" w:rsidP="00101C7D">
      <w:pPr>
        <w:widowControl w:val="0"/>
        <w:autoSpaceDE w:val="0"/>
        <w:autoSpaceDN w:val="0"/>
        <w:spacing w:before="2"/>
        <w:rPr>
          <w:rFonts w:ascii="Arial" w:hAnsi="Arial"/>
          <w:sz w:val="20"/>
        </w:rPr>
      </w:pPr>
    </w:p>
    <w:p w:rsidR="00AF7373" w:rsidRPr="00101C7D" w:rsidRDefault="00AF7373" w:rsidP="00101C7D">
      <w:pPr>
        <w:widowControl w:val="0"/>
        <w:autoSpaceDE w:val="0"/>
        <w:autoSpaceDN w:val="0"/>
        <w:spacing w:before="93"/>
        <w:ind w:left="1060"/>
        <w:outlineLvl w:val="0"/>
        <w:rPr>
          <w:rFonts w:ascii="Arial" w:hAnsi="Arial"/>
          <w:b/>
          <w:bCs/>
        </w:rPr>
      </w:pPr>
      <w:r w:rsidRPr="00101C7D">
        <w:rPr>
          <w:rFonts w:ascii="Arial" w:hAnsi="Arial"/>
          <w:b/>
          <w:bCs/>
        </w:rPr>
        <w:t>Αξιότιμε κ. Υπουργέ</w:t>
      </w:r>
    </w:p>
    <w:p w:rsidR="00AF7373" w:rsidRPr="00101C7D" w:rsidRDefault="00AF7373" w:rsidP="00101C7D">
      <w:pPr>
        <w:widowControl w:val="0"/>
        <w:autoSpaceDE w:val="0"/>
        <w:autoSpaceDN w:val="0"/>
        <w:spacing w:before="7"/>
        <w:rPr>
          <w:rFonts w:ascii="Arial" w:hAnsi="Arial"/>
          <w:b/>
          <w:sz w:val="23"/>
        </w:rPr>
      </w:pPr>
    </w:p>
    <w:p w:rsidR="00AF7373" w:rsidRPr="00101C7D" w:rsidRDefault="00AF7373" w:rsidP="00101C7D">
      <w:pPr>
        <w:widowControl w:val="0"/>
        <w:numPr>
          <w:ilvl w:val="0"/>
          <w:numId w:val="4"/>
        </w:numPr>
        <w:tabs>
          <w:tab w:val="left" w:pos="1358"/>
        </w:tabs>
        <w:autoSpaceDE w:val="0"/>
        <w:autoSpaceDN w:val="0"/>
        <w:ind w:right="455" w:firstLine="802"/>
        <w:jc w:val="both"/>
        <w:rPr>
          <w:rFonts w:ascii="Arial" w:hAnsi="Arial"/>
          <w:sz w:val="22"/>
          <w:szCs w:val="22"/>
        </w:rPr>
      </w:pPr>
      <w:r w:rsidRPr="00101C7D">
        <w:rPr>
          <w:rFonts w:ascii="Arial" w:hAnsi="Arial"/>
          <w:sz w:val="22"/>
          <w:szCs w:val="22"/>
        </w:rPr>
        <w:t xml:space="preserve">Η </w:t>
      </w:r>
      <w:r w:rsidRPr="00101C7D">
        <w:rPr>
          <w:rFonts w:ascii="Arial" w:hAnsi="Arial"/>
          <w:szCs w:val="22"/>
        </w:rPr>
        <w:t>Πανελλήνια Ομοσπονδίας Ενώσεων Στρατιωτικών - Π.ΟΜ.ΕΝ.Σ. μ</w:t>
      </w:r>
      <w:r w:rsidRPr="00101C7D">
        <w:rPr>
          <w:rFonts w:ascii="Arial" w:hAnsi="Arial"/>
          <w:color w:val="221F1F"/>
          <w:szCs w:val="22"/>
        </w:rPr>
        <w:t xml:space="preserve">ε την ευκαιρία της </w:t>
      </w:r>
      <w:r>
        <w:rPr>
          <w:rFonts w:ascii="Arial" w:hAnsi="Arial"/>
          <w:color w:val="221F1F"/>
          <w:szCs w:val="22"/>
        </w:rPr>
        <w:t>ανάληψης των καθηκόντων σ</w:t>
      </w:r>
      <w:r w:rsidRPr="00101C7D">
        <w:rPr>
          <w:rFonts w:ascii="Arial" w:hAnsi="Arial"/>
          <w:color w:val="221F1F"/>
          <w:szCs w:val="22"/>
        </w:rPr>
        <w:t xml:space="preserve">ας, </w:t>
      </w:r>
      <w:r>
        <w:rPr>
          <w:rFonts w:ascii="Arial" w:hAnsi="Arial"/>
          <w:color w:val="221F1F"/>
          <w:szCs w:val="22"/>
        </w:rPr>
        <w:t xml:space="preserve">ως Υπουργού </w:t>
      </w:r>
      <w:r w:rsidRPr="00101C7D">
        <w:rPr>
          <w:rFonts w:ascii="Arial" w:hAnsi="Arial"/>
          <w:color w:val="221F1F"/>
          <w:szCs w:val="22"/>
        </w:rPr>
        <w:t>Εθνικής Άμυνας, σας απευθύνει τα θερμά της συγχαρητήρια και σας εύχεται καλή επιτυχία στα νέα σας καθήκοντα.</w:t>
      </w:r>
    </w:p>
    <w:p w:rsidR="00AF7373" w:rsidRPr="00101C7D" w:rsidRDefault="00AF7373" w:rsidP="00101C7D">
      <w:pPr>
        <w:widowControl w:val="0"/>
        <w:autoSpaceDE w:val="0"/>
        <w:autoSpaceDN w:val="0"/>
        <w:spacing w:before="2"/>
        <w:rPr>
          <w:rFonts w:ascii="Arial" w:hAnsi="Arial"/>
        </w:rPr>
      </w:pPr>
    </w:p>
    <w:p w:rsidR="00AF7373" w:rsidRPr="00101C7D" w:rsidRDefault="00AF7373" w:rsidP="00101C7D">
      <w:pPr>
        <w:widowControl w:val="0"/>
        <w:numPr>
          <w:ilvl w:val="0"/>
          <w:numId w:val="4"/>
        </w:numPr>
        <w:tabs>
          <w:tab w:val="left" w:pos="1344"/>
        </w:tabs>
        <w:autoSpaceDE w:val="0"/>
        <w:autoSpaceDN w:val="0"/>
        <w:ind w:right="461" w:firstLine="807"/>
        <w:jc w:val="both"/>
        <w:rPr>
          <w:rFonts w:ascii="Arial" w:hAnsi="Arial"/>
          <w:color w:val="221F1F"/>
          <w:szCs w:val="22"/>
        </w:rPr>
      </w:pPr>
      <w:r w:rsidRPr="00101C7D">
        <w:rPr>
          <w:rFonts w:ascii="Arial" w:hAnsi="Arial"/>
          <w:color w:val="221F1F"/>
          <w:szCs w:val="22"/>
        </w:rPr>
        <w:t>Επίσης σας ενημερώνει, ότι η Ομοσπονδία μας σύμφωνα με τις προβλέψεις των νόμων 4407/16 και 4494/17 και της πρόσφατης δικαστικής απόφασης του πρωτοδικείου Αθηνών είναι η νόμιμη και αποκλειστική εκπρόσωπος των συμφερόντων των εν ενεργεία</w:t>
      </w:r>
      <w:r w:rsidRPr="00101C7D">
        <w:rPr>
          <w:rFonts w:ascii="Arial" w:hAnsi="Arial"/>
          <w:color w:val="221F1F"/>
          <w:spacing w:val="-1"/>
          <w:szCs w:val="22"/>
        </w:rPr>
        <w:t xml:space="preserve"> </w:t>
      </w:r>
      <w:r w:rsidRPr="00101C7D">
        <w:rPr>
          <w:rFonts w:ascii="Arial" w:hAnsi="Arial"/>
          <w:color w:val="221F1F"/>
          <w:szCs w:val="22"/>
        </w:rPr>
        <w:t>Στρατιωτικών.</w:t>
      </w:r>
    </w:p>
    <w:p w:rsidR="00AF7373" w:rsidRPr="00101C7D" w:rsidRDefault="00AF7373" w:rsidP="00101C7D">
      <w:pPr>
        <w:widowControl w:val="0"/>
        <w:autoSpaceDE w:val="0"/>
        <w:autoSpaceDN w:val="0"/>
        <w:spacing w:before="3"/>
        <w:rPr>
          <w:rFonts w:ascii="Arial" w:hAnsi="Arial"/>
        </w:rPr>
      </w:pPr>
    </w:p>
    <w:p w:rsidR="00AF7373" w:rsidRPr="00101C7D" w:rsidRDefault="00AF7373" w:rsidP="00101C7D">
      <w:pPr>
        <w:widowControl w:val="0"/>
        <w:numPr>
          <w:ilvl w:val="0"/>
          <w:numId w:val="4"/>
        </w:numPr>
        <w:tabs>
          <w:tab w:val="left" w:pos="1377"/>
        </w:tabs>
        <w:autoSpaceDE w:val="0"/>
        <w:autoSpaceDN w:val="0"/>
        <w:ind w:right="457" w:firstLine="802"/>
        <w:jc w:val="both"/>
        <w:rPr>
          <w:rFonts w:ascii="Arial" w:hAnsi="Arial"/>
          <w:szCs w:val="22"/>
        </w:rPr>
      </w:pPr>
      <w:r w:rsidRPr="00101C7D">
        <w:rPr>
          <w:rFonts w:ascii="Arial" w:hAnsi="Arial"/>
          <w:b/>
          <w:szCs w:val="22"/>
        </w:rPr>
        <w:t>Αξιότιμε κύριε Υπουργέ</w:t>
      </w:r>
      <w:r w:rsidRPr="00101C7D">
        <w:rPr>
          <w:rFonts w:ascii="Arial" w:hAnsi="Arial"/>
          <w:szCs w:val="22"/>
        </w:rPr>
        <w:t>, ευελπιστούμε ότι πολύ σύντομα θα έχουμε την πρώτη επίσημη συνάντηση μαζί σας, ώστε να δοθεί η ευκαιρία να σας γνωστοποιήσουμε τους κοινούς στόχους που έχουμε για δημοσιοποίηση και επίλυση χρόνιων προβλημάτων των συναδέλφων</w:t>
      </w:r>
      <w:r w:rsidRPr="00101C7D">
        <w:rPr>
          <w:rFonts w:ascii="Arial" w:hAnsi="Arial"/>
          <w:spacing w:val="-2"/>
          <w:szCs w:val="22"/>
        </w:rPr>
        <w:t xml:space="preserve"> </w:t>
      </w:r>
      <w:r w:rsidRPr="00101C7D">
        <w:rPr>
          <w:rFonts w:ascii="Arial" w:hAnsi="Arial"/>
          <w:szCs w:val="22"/>
        </w:rPr>
        <w:t>στρατιωτικών.</w:t>
      </w:r>
    </w:p>
    <w:p w:rsidR="00AF7373" w:rsidRDefault="00AF7373" w:rsidP="007E6C95">
      <w:pPr>
        <w:pStyle w:val="ListParagraph"/>
        <w:ind w:left="0"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 xml:space="preserve">                                           </w:t>
      </w:r>
    </w:p>
    <w:p w:rsidR="00AF7373" w:rsidRPr="002E7888" w:rsidRDefault="00AF7373" w:rsidP="007E6C95">
      <w:pPr>
        <w:pStyle w:val="BodyText"/>
        <w:jc w:val="center"/>
      </w:pPr>
      <w:r w:rsidRPr="002E7888">
        <w:t>Με εκτίμηση</w:t>
      </w:r>
    </w:p>
    <w:p w:rsidR="00AF7373" w:rsidRPr="002E7888" w:rsidRDefault="00AF7373" w:rsidP="005D72C3">
      <w:pPr>
        <w:widowControl w:val="0"/>
        <w:snapToGrid w:val="0"/>
        <w:jc w:val="center"/>
        <w:rPr>
          <w:rFonts w:ascii="Arial" w:hAnsi="Arial" w:cs="Arial"/>
          <w:color w:val="000000"/>
        </w:rPr>
      </w:pPr>
      <w:r w:rsidRPr="002E7888">
        <w:rPr>
          <w:rFonts w:ascii="Arial" w:hAnsi="Arial" w:cs="Arial"/>
          <w:color w:val="000000"/>
        </w:rPr>
        <w:t>Για το Διοικητικό Συμβούλιο</w:t>
      </w:r>
    </w:p>
    <w:p w:rsidR="00AF7373" w:rsidRPr="002E7888" w:rsidRDefault="00AF7373" w:rsidP="005D72C3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AF7373" w:rsidRDefault="00AF7373" w:rsidP="005D72C3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AF7373" w:rsidRPr="00143660" w:rsidRDefault="00AF7373" w:rsidP="005D72C3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AF7373" w:rsidRPr="00143660" w:rsidRDefault="00AF7373" w:rsidP="005D72C3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        </w:t>
      </w:r>
      <w:r>
        <w:rPr>
          <w:rFonts w:ascii="Arial" w:hAnsi="Arial" w:cs="Arial"/>
          <w:color w:val="000000"/>
        </w:rPr>
        <w:t xml:space="preserve">   </w:t>
      </w:r>
      <w:r w:rsidRPr="00143660">
        <w:rPr>
          <w:rFonts w:ascii="Arial" w:hAnsi="Arial" w:cs="Arial"/>
          <w:color w:val="000000"/>
        </w:rPr>
        <w:t xml:space="preserve">Ο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</w:t>
      </w:r>
      <w:r>
        <w:rPr>
          <w:rFonts w:ascii="Arial" w:hAnsi="Arial" w:cs="Arial"/>
          <w:color w:val="000000"/>
        </w:rPr>
        <w:t xml:space="preserve">   </w:t>
      </w:r>
      <w:r w:rsidRPr="00143660">
        <w:rPr>
          <w:rFonts w:ascii="Arial" w:hAnsi="Arial" w:cs="Arial"/>
          <w:color w:val="000000"/>
        </w:rPr>
        <w:t xml:space="preserve"> Ο</w:t>
      </w:r>
    </w:p>
    <w:p w:rsidR="00AF7373" w:rsidRPr="00143660" w:rsidRDefault="00AF7373" w:rsidP="005D72C3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</w:t>
      </w:r>
      <w:r>
        <w:rPr>
          <w:rFonts w:ascii="Arial" w:hAnsi="Arial" w:cs="Arial"/>
          <w:color w:val="000000"/>
        </w:rPr>
        <w:t xml:space="preserve">   </w:t>
      </w:r>
      <w:r w:rsidRPr="00143660">
        <w:rPr>
          <w:rFonts w:ascii="Arial" w:hAnsi="Arial" w:cs="Arial"/>
          <w:color w:val="000000"/>
        </w:rPr>
        <w:t xml:space="preserve"> ΠΡΟΕΔΡΟΣ                         </w:t>
      </w:r>
      <w:r>
        <w:rPr>
          <w:rFonts w:ascii="Arial" w:hAnsi="Arial" w:cs="Arial"/>
          <w:color w:val="000000"/>
        </w:rPr>
        <w:t xml:space="preserve">                        </w:t>
      </w:r>
      <w:r w:rsidRPr="00143660">
        <w:rPr>
          <w:rFonts w:ascii="Arial" w:hAnsi="Arial" w:cs="Arial"/>
          <w:color w:val="000000"/>
        </w:rPr>
        <w:t xml:space="preserve">                   ΓΕΝΙΚΟΣ ΓΡΑΜΜΑΤΕΑΣ</w:t>
      </w:r>
    </w:p>
    <w:p w:rsidR="00AF7373" w:rsidRDefault="00AF7373" w:rsidP="005D72C3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AF7373" w:rsidRDefault="00AF7373" w:rsidP="005D72C3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AF7373" w:rsidRDefault="00AF7373" w:rsidP="005D72C3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ΔΗΜΗΤΡΙΟΣ ΡΩΤΑΣ                                                             </w:t>
      </w:r>
      <w:r w:rsidRPr="00FF4C1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ΓΕΩΡΓΙΟΣ ΘΕΟΔΩΡΟΥ</w:t>
      </w:r>
    </w:p>
    <w:p w:rsidR="00AF7373" w:rsidRPr="00E613FA" w:rsidRDefault="00AF7373" w:rsidP="008C013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Επγός (ΥΔΚ)                                                                                Λγος (ΠΖ)</w:t>
      </w:r>
    </w:p>
    <w:sectPr w:rsidR="00AF7373" w:rsidRPr="00E613FA" w:rsidSect="000735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27"/>
      <w:pgMar w:top="284" w:right="1134" w:bottom="284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373" w:rsidRDefault="00AF7373">
      <w:r>
        <w:separator/>
      </w:r>
    </w:p>
  </w:endnote>
  <w:endnote w:type="continuationSeparator" w:id="0">
    <w:p w:rsidR="00AF7373" w:rsidRDefault="00AF7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73" w:rsidRDefault="00AF73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73" w:rsidRDefault="00AF737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73" w:rsidRDefault="00AF73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373" w:rsidRDefault="00AF7373">
      <w:r>
        <w:separator/>
      </w:r>
    </w:p>
  </w:footnote>
  <w:footnote w:type="continuationSeparator" w:id="0">
    <w:p w:rsidR="00AF7373" w:rsidRDefault="00AF73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73" w:rsidRDefault="00AF73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73" w:rsidRDefault="00AF737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73" w:rsidRDefault="00AF73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B4E70"/>
    <w:multiLevelType w:val="hybridMultilevel"/>
    <w:tmpl w:val="C4AA2D60"/>
    <w:lvl w:ilvl="0" w:tplc="250CAAEC">
      <w:start w:val="1"/>
      <w:numFmt w:val="decimal"/>
      <w:lvlText w:val="%1."/>
      <w:lvlJc w:val="left"/>
      <w:pPr>
        <w:ind w:left="253" w:hanging="303"/>
      </w:pPr>
      <w:rPr>
        <w:rFonts w:cs="Times New Roman" w:hint="default"/>
        <w:spacing w:val="0"/>
        <w:w w:val="100"/>
      </w:rPr>
    </w:lvl>
    <w:lvl w:ilvl="1" w:tplc="CB7E5D26">
      <w:numFmt w:val="bullet"/>
      <w:lvlText w:val="•"/>
      <w:lvlJc w:val="left"/>
      <w:pPr>
        <w:ind w:left="1240" w:hanging="303"/>
      </w:pPr>
      <w:rPr>
        <w:rFonts w:hint="default"/>
      </w:rPr>
    </w:lvl>
    <w:lvl w:ilvl="2" w:tplc="F252F6A4">
      <w:numFmt w:val="bullet"/>
      <w:lvlText w:val="•"/>
      <w:lvlJc w:val="left"/>
      <w:pPr>
        <w:ind w:left="2220" w:hanging="303"/>
      </w:pPr>
      <w:rPr>
        <w:rFonts w:hint="default"/>
      </w:rPr>
    </w:lvl>
    <w:lvl w:ilvl="3" w:tplc="82CC5AF8">
      <w:numFmt w:val="bullet"/>
      <w:lvlText w:val="•"/>
      <w:lvlJc w:val="left"/>
      <w:pPr>
        <w:ind w:left="3201" w:hanging="303"/>
      </w:pPr>
      <w:rPr>
        <w:rFonts w:hint="default"/>
      </w:rPr>
    </w:lvl>
    <w:lvl w:ilvl="4" w:tplc="7876B8C4">
      <w:numFmt w:val="bullet"/>
      <w:lvlText w:val="•"/>
      <w:lvlJc w:val="left"/>
      <w:pPr>
        <w:ind w:left="4181" w:hanging="303"/>
      </w:pPr>
      <w:rPr>
        <w:rFonts w:hint="default"/>
      </w:rPr>
    </w:lvl>
    <w:lvl w:ilvl="5" w:tplc="C2C21C84">
      <w:numFmt w:val="bullet"/>
      <w:lvlText w:val="•"/>
      <w:lvlJc w:val="left"/>
      <w:pPr>
        <w:ind w:left="5162" w:hanging="303"/>
      </w:pPr>
      <w:rPr>
        <w:rFonts w:hint="default"/>
      </w:rPr>
    </w:lvl>
    <w:lvl w:ilvl="6" w:tplc="528C4B0A">
      <w:numFmt w:val="bullet"/>
      <w:lvlText w:val="•"/>
      <w:lvlJc w:val="left"/>
      <w:pPr>
        <w:ind w:left="6142" w:hanging="303"/>
      </w:pPr>
      <w:rPr>
        <w:rFonts w:hint="default"/>
      </w:rPr>
    </w:lvl>
    <w:lvl w:ilvl="7" w:tplc="22F8FCFE">
      <w:numFmt w:val="bullet"/>
      <w:lvlText w:val="•"/>
      <w:lvlJc w:val="left"/>
      <w:pPr>
        <w:ind w:left="7122" w:hanging="303"/>
      </w:pPr>
      <w:rPr>
        <w:rFonts w:hint="default"/>
      </w:rPr>
    </w:lvl>
    <w:lvl w:ilvl="8" w:tplc="22884208">
      <w:numFmt w:val="bullet"/>
      <w:lvlText w:val="•"/>
      <w:lvlJc w:val="left"/>
      <w:pPr>
        <w:ind w:left="8103" w:hanging="303"/>
      </w:pPr>
      <w:rPr>
        <w:rFonts w:hint="default"/>
      </w:rPr>
    </w:lvl>
  </w:abstractNum>
  <w:abstractNum w:abstractNumId="1">
    <w:nsid w:val="575346B4"/>
    <w:multiLevelType w:val="hybridMultilevel"/>
    <w:tmpl w:val="1CF64BD0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5EEB19FB"/>
    <w:multiLevelType w:val="hybridMultilevel"/>
    <w:tmpl w:val="B25600BA"/>
    <w:lvl w:ilvl="0" w:tplc="4AB44CEC">
      <w:start w:val="1"/>
      <w:numFmt w:val="decimal"/>
      <w:lvlText w:val="%1."/>
      <w:lvlJc w:val="left"/>
      <w:pPr>
        <w:ind w:left="253" w:hanging="303"/>
      </w:pPr>
      <w:rPr>
        <w:rFonts w:cs="Times New Roman" w:hint="default"/>
        <w:spacing w:val="0"/>
        <w:w w:val="100"/>
      </w:rPr>
    </w:lvl>
    <w:lvl w:ilvl="1" w:tplc="4A481640">
      <w:numFmt w:val="bullet"/>
      <w:lvlText w:val="•"/>
      <w:lvlJc w:val="left"/>
      <w:pPr>
        <w:ind w:left="1240" w:hanging="303"/>
      </w:pPr>
      <w:rPr>
        <w:rFonts w:hint="default"/>
      </w:rPr>
    </w:lvl>
    <w:lvl w:ilvl="2" w:tplc="0A92EE36">
      <w:numFmt w:val="bullet"/>
      <w:lvlText w:val="•"/>
      <w:lvlJc w:val="left"/>
      <w:pPr>
        <w:ind w:left="2220" w:hanging="303"/>
      </w:pPr>
      <w:rPr>
        <w:rFonts w:hint="default"/>
      </w:rPr>
    </w:lvl>
    <w:lvl w:ilvl="3" w:tplc="26ACED26">
      <w:numFmt w:val="bullet"/>
      <w:lvlText w:val="•"/>
      <w:lvlJc w:val="left"/>
      <w:pPr>
        <w:ind w:left="3201" w:hanging="303"/>
      </w:pPr>
      <w:rPr>
        <w:rFonts w:hint="default"/>
      </w:rPr>
    </w:lvl>
    <w:lvl w:ilvl="4" w:tplc="876E1F84">
      <w:numFmt w:val="bullet"/>
      <w:lvlText w:val="•"/>
      <w:lvlJc w:val="left"/>
      <w:pPr>
        <w:ind w:left="4181" w:hanging="303"/>
      </w:pPr>
      <w:rPr>
        <w:rFonts w:hint="default"/>
      </w:rPr>
    </w:lvl>
    <w:lvl w:ilvl="5" w:tplc="6FE045F2">
      <w:numFmt w:val="bullet"/>
      <w:lvlText w:val="•"/>
      <w:lvlJc w:val="left"/>
      <w:pPr>
        <w:ind w:left="5162" w:hanging="303"/>
      </w:pPr>
      <w:rPr>
        <w:rFonts w:hint="default"/>
      </w:rPr>
    </w:lvl>
    <w:lvl w:ilvl="6" w:tplc="A7668CD6">
      <w:numFmt w:val="bullet"/>
      <w:lvlText w:val="•"/>
      <w:lvlJc w:val="left"/>
      <w:pPr>
        <w:ind w:left="6142" w:hanging="303"/>
      </w:pPr>
      <w:rPr>
        <w:rFonts w:hint="default"/>
      </w:rPr>
    </w:lvl>
    <w:lvl w:ilvl="7" w:tplc="81F885F6">
      <w:numFmt w:val="bullet"/>
      <w:lvlText w:val="•"/>
      <w:lvlJc w:val="left"/>
      <w:pPr>
        <w:ind w:left="7122" w:hanging="303"/>
      </w:pPr>
      <w:rPr>
        <w:rFonts w:hint="default"/>
      </w:rPr>
    </w:lvl>
    <w:lvl w:ilvl="8" w:tplc="C8E82380">
      <w:numFmt w:val="bullet"/>
      <w:lvlText w:val="•"/>
      <w:lvlJc w:val="left"/>
      <w:pPr>
        <w:ind w:left="8103" w:hanging="303"/>
      </w:pPr>
      <w:rPr>
        <w:rFonts w:hint="default"/>
      </w:rPr>
    </w:lvl>
  </w:abstractNum>
  <w:abstractNum w:abstractNumId="3">
    <w:nsid w:val="6DEE1549"/>
    <w:multiLevelType w:val="hybridMultilevel"/>
    <w:tmpl w:val="C6A427A2"/>
    <w:lvl w:ilvl="0" w:tplc="C9CE5A42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gutterAtTop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7A97"/>
    <w:rsid w:val="00013363"/>
    <w:rsid w:val="000135DB"/>
    <w:rsid w:val="00020CB3"/>
    <w:rsid w:val="00025874"/>
    <w:rsid w:val="00031BA5"/>
    <w:rsid w:val="0003215A"/>
    <w:rsid w:val="00032B1B"/>
    <w:rsid w:val="00042121"/>
    <w:rsid w:val="000471C5"/>
    <w:rsid w:val="00050741"/>
    <w:rsid w:val="0005564E"/>
    <w:rsid w:val="0007197F"/>
    <w:rsid w:val="00072185"/>
    <w:rsid w:val="00072913"/>
    <w:rsid w:val="000735A0"/>
    <w:rsid w:val="00077C00"/>
    <w:rsid w:val="00096350"/>
    <w:rsid w:val="000B1D03"/>
    <w:rsid w:val="000B610B"/>
    <w:rsid w:val="000C47D8"/>
    <w:rsid w:val="000D6892"/>
    <w:rsid w:val="000E136E"/>
    <w:rsid w:val="000E1B0F"/>
    <w:rsid w:val="000E1BD9"/>
    <w:rsid w:val="000E6B7C"/>
    <w:rsid w:val="000F2665"/>
    <w:rsid w:val="000F676B"/>
    <w:rsid w:val="00101C7D"/>
    <w:rsid w:val="00104851"/>
    <w:rsid w:val="001051F7"/>
    <w:rsid w:val="001104DA"/>
    <w:rsid w:val="001104FF"/>
    <w:rsid w:val="00116896"/>
    <w:rsid w:val="001215A7"/>
    <w:rsid w:val="0012329B"/>
    <w:rsid w:val="00132603"/>
    <w:rsid w:val="00135171"/>
    <w:rsid w:val="001421C1"/>
    <w:rsid w:val="00143660"/>
    <w:rsid w:val="001476F1"/>
    <w:rsid w:val="00160350"/>
    <w:rsid w:val="00164831"/>
    <w:rsid w:val="00164981"/>
    <w:rsid w:val="0016730D"/>
    <w:rsid w:val="001827BB"/>
    <w:rsid w:val="00195666"/>
    <w:rsid w:val="001A36EE"/>
    <w:rsid w:val="001B3D62"/>
    <w:rsid w:val="001B517A"/>
    <w:rsid w:val="001C50C9"/>
    <w:rsid w:val="001C7C28"/>
    <w:rsid w:val="00201974"/>
    <w:rsid w:val="00206ED7"/>
    <w:rsid w:val="002105B0"/>
    <w:rsid w:val="0021389A"/>
    <w:rsid w:val="00215C16"/>
    <w:rsid w:val="00220331"/>
    <w:rsid w:val="00224B06"/>
    <w:rsid w:val="002328E2"/>
    <w:rsid w:val="0023521E"/>
    <w:rsid w:val="00243A03"/>
    <w:rsid w:val="00251B23"/>
    <w:rsid w:val="00254530"/>
    <w:rsid w:val="00261555"/>
    <w:rsid w:val="002744D1"/>
    <w:rsid w:val="002759A3"/>
    <w:rsid w:val="00277229"/>
    <w:rsid w:val="00285D92"/>
    <w:rsid w:val="002A503B"/>
    <w:rsid w:val="002A63C1"/>
    <w:rsid w:val="002B11F4"/>
    <w:rsid w:val="002B3E8C"/>
    <w:rsid w:val="002B3ED6"/>
    <w:rsid w:val="002B45B6"/>
    <w:rsid w:val="002B7BEF"/>
    <w:rsid w:val="002C20C3"/>
    <w:rsid w:val="002D1D17"/>
    <w:rsid w:val="002D4A73"/>
    <w:rsid w:val="002D50EC"/>
    <w:rsid w:val="002E20A6"/>
    <w:rsid w:val="002E34E3"/>
    <w:rsid w:val="002E4526"/>
    <w:rsid w:val="002E7888"/>
    <w:rsid w:val="002F6FFF"/>
    <w:rsid w:val="00300213"/>
    <w:rsid w:val="00303D8B"/>
    <w:rsid w:val="00306A2C"/>
    <w:rsid w:val="00315FDB"/>
    <w:rsid w:val="00327CBC"/>
    <w:rsid w:val="0033301C"/>
    <w:rsid w:val="00337499"/>
    <w:rsid w:val="003400EA"/>
    <w:rsid w:val="003508DF"/>
    <w:rsid w:val="003522A9"/>
    <w:rsid w:val="00354EB5"/>
    <w:rsid w:val="00370029"/>
    <w:rsid w:val="00370C53"/>
    <w:rsid w:val="00371DF8"/>
    <w:rsid w:val="003741EE"/>
    <w:rsid w:val="00383187"/>
    <w:rsid w:val="00387C61"/>
    <w:rsid w:val="003A306B"/>
    <w:rsid w:val="003B0F51"/>
    <w:rsid w:val="003B38BC"/>
    <w:rsid w:val="003B408F"/>
    <w:rsid w:val="003B494E"/>
    <w:rsid w:val="003C0629"/>
    <w:rsid w:val="003C3F10"/>
    <w:rsid w:val="003D736E"/>
    <w:rsid w:val="003E4EB8"/>
    <w:rsid w:val="003F0F65"/>
    <w:rsid w:val="003F1EA5"/>
    <w:rsid w:val="003F4E54"/>
    <w:rsid w:val="003F6EAC"/>
    <w:rsid w:val="004019A1"/>
    <w:rsid w:val="00403734"/>
    <w:rsid w:val="0040620C"/>
    <w:rsid w:val="00415AF1"/>
    <w:rsid w:val="0042094F"/>
    <w:rsid w:val="0042470F"/>
    <w:rsid w:val="00430969"/>
    <w:rsid w:val="004315F9"/>
    <w:rsid w:val="00436C6E"/>
    <w:rsid w:val="00437776"/>
    <w:rsid w:val="004420CF"/>
    <w:rsid w:val="00444F6E"/>
    <w:rsid w:val="00447C36"/>
    <w:rsid w:val="0045614A"/>
    <w:rsid w:val="004818C2"/>
    <w:rsid w:val="004848C0"/>
    <w:rsid w:val="0048736F"/>
    <w:rsid w:val="0049396A"/>
    <w:rsid w:val="00497A9A"/>
    <w:rsid w:val="004A0660"/>
    <w:rsid w:val="004A3618"/>
    <w:rsid w:val="004C2BEE"/>
    <w:rsid w:val="004E366E"/>
    <w:rsid w:val="004E3D01"/>
    <w:rsid w:val="00504A96"/>
    <w:rsid w:val="00515F3E"/>
    <w:rsid w:val="0052072A"/>
    <w:rsid w:val="0052468B"/>
    <w:rsid w:val="00536327"/>
    <w:rsid w:val="005451B9"/>
    <w:rsid w:val="00545F09"/>
    <w:rsid w:val="00550B0B"/>
    <w:rsid w:val="00567A0E"/>
    <w:rsid w:val="0058508D"/>
    <w:rsid w:val="005946BA"/>
    <w:rsid w:val="005A543D"/>
    <w:rsid w:val="005B34F2"/>
    <w:rsid w:val="005B6CC3"/>
    <w:rsid w:val="005C4AD4"/>
    <w:rsid w:val="005C70D2"/>
    <w:rsid w:val="005C7D11"/>
    <w:rsid w:val="005D3C39"/>
    <w:rsid w:val="005D57EA"/>
    <w:rsid w:val="005D6A58"/>
    <w:rsid w:val="005D72C3"/>
    <w:rsid w:val="005E7B24"/>
    <w:rsid w:val="005F0338"/>
    <w:rsid w:val="005F20C1"/>
    <w:rsid w:val="005F4835"/>
    <w:rsid w:val="0060086F"/>
    <w:rsid w:val="006054E5"/>
    <w:rsid w:val="00612DFA"/>
    <w:rsid w:val="00626291"/>
    <w:rsid w:val="00632EE3"/>
    <w:rsid w:val="00635939"/>
    <w:rsid w:val="00636763"/>
    <w:rsid w:val="00640C87"/>
    <w:rsid w:val="00642433"/>
    <w:rsid w:val="00650949"/>
    <w:rsid w:val="00680481"/>
    <w:rsid w:val="00680EC4"/>
    <w:rsid w:val="00692B54"/>
    <w:rsid w:val="006A491B"/>
    <w:rsid w:val="006C05F6"/>
    <w:rsid w:val="006C4F23"/>
    <w:rsid w:val="006D3EFB"/>
    <w:rsid w:val="006E67D5"/>
    <w:rsid w:val="00711D39"/>
    <w:rsid w:val="00712737"/>
    <w:rsid w:val="007131D9"/>
    <w:rsid w:val="00713720"/>
    <w:rsid w:val="00714721"/>
    <w:rsid w:val="007161EA"/>
    <w:rsid w:val="00731425"/>
    <w:rsid w:val="007333B7"/>
    <w:rsid w:val="00733EE3"/>
    <w:rsid w:val="00737A09"/>
    <w:rsid w:val="007411A9"/>
    <w:rsid w:val="0075779C"/>
    <w:rsid w:val="00760726"/>
    <w:rsid w:val="007859A6"/>
    <w:rsid w:val="00797E89"/>
    <w:rsid w:val="007B049E"/>
    <w:rsid w:val="007C0DEA"/>
    <w:rsid w:val="007D570C"/>
    <w:rsid w:val="007E5E0C"/>
    <w:rsid w:val="007E6C95"/>
    <w:rsid w:val="007E798A"/>
    <w:rsid w:val="007F1A8E"/>
    <w:rsid w:val="00803293"/>
    <w:rsid w:val="008044E8"/>
    <w:rsid w:val="008057FB"/>
    <w:rsid w:val="0081484E"/>
    <w:rsid w:val="00821D04"/>
    <w:rsid w:val="00822C51"/>
    <w:rsid w:val="0082391B"/>
    <w:rsid w:val="0083430B"/>
    <w:rsid w:val="0083474D"/>
    <w:rsid w:val="00835582"/>
    <w:rsid w:val="00835FD3"/>
    <w:rsid w:val="00841EC3"/>
    <w:rsid w:val="0084408F"/>
    <w:rsid w:val="008451CA"/>
    <w:rsid w:val="00856166"/>
    <w:rsid w:val="00872C13"/>
    <w:rsid w:val="00882D95"/>
    <w:rsid w:val="00884E39"/>
    <w:rsid w:val="008853ED"/>
    <w:rsid w:val="0089024E"/>
    <w:rsid w:val="008A2610"/>
    <w:rsid w:val="008A4065"/>
    <w:rsid w:val="008A6592"/>
    <w:rsid w:val="008B30A9"/>
    <w:rsid w:val="008C013C"/>
    <w:rsid w:val="008C0B46"/>
    <w:rsid w:val="008D19F1"/>
    <w:rsid w:val="008E4284"/>
    <w:rsid w:val="008E43F3"/>
    <w:rsid w:val="008E5544"/>
    <w:rsid w:val="008E78D9"/>
    <w:rsid w:val="008F0241"/>
    <w:rsid w:val="008F2FCC"/>
    <w:rsid w:val="008F483C"/>
    <w:rsid w:val="00911948"/>
    <w:rsid w:val="0092514A"/>
    <w:rsid w:val="00943A08"/>
    <w:rsid w:val="009574A7"/>
    <w:rsid w:val="00962B4D"/>
    <w:rsid w:val="0096545E"/>
    <w:rsid w:val="00974AC4"/>
    <w:rsid w:val="00985F4B"/>
    <w:rsid w:val="009875A1"/>
    <w:rsid w:val="00993275"/>
    <w:rsid w:val="00997351"/>
    <w:rsid w:val="009A045F"/>
    <w:rsid w:val="009A0856"/>
    <w:rsid w:val="009B0576"/>
    <w:rsid w:val="009B5ACB"/>
    <w:rsid w:val="009C5E9D"/>
    <w:rsid w:val="009C627B"/>
    <w:rsid w:val="009D1296"/>
    <w:rsid w:val="009D277D"/>
    <w:rsid w:val="009D77C3"/>
    <w:rsid w:val="009E645F"/>
    <w:rsid w:val="009F2425"/>
    <w:rsid w:val="00A01474"/>
    <w:rsid w:val="00A025CF"/>
    <w:rsid w:val="00A0271B"/>
    <w:rsid w:val="00A06E3A"/>
    <w:rsid w:val="00A178DC"/>
    <w:rsid w:val="00A3636D"/>
    <w:rsid w:val="00A36AC3"/>
    <w:rsid w:val="00A421BC"/>
    <w:rsid w:val="00A55154"/>
    <w:rsid w:val="00A557AF"/>
    <w:rsid w:val="00A55841"/>
    <w:rsid w:val="00A63900"/>
    <w:rsid w:val="00A805E1"/>
    <w:rsid w:val="00A857D8"/>
    <w:rsid w:val="00AA07DF"/>
    <w:rsid w:val="00AA156A"/>
    <w:rsid w:val="00AA310D"/>
    <w:rsid w:val="00AC4492"/>
    <w:rsid w:val="00AC5432"/>
    <w:rsid w:val="00AC706F"/>
    <w:rsid w:val="00AD1503"/>
    <w:rsid w:val="00AD2FCF"/>
    <w:rsid w:val="00AD393D"/>
    <w:rsid w:val="00AD4E7C"/>
    <w:rsid w:val="00AD7525"/>
    <w:rsid w:val="00AE0B4D"/>
    <w:rsid w:val="00AE5571"/>
    <w:rsid w:val="00AF27AB"/>
    <w:rsid w:val="00AF7373"/>
    <w:rsid w:val="00B00A64"/>
    <w:rsid w:val="00B13199"/>
    <w:rsid w:val="00B23DDA"/>
    <w:rsid w:val="00B404EB"/>
    <w:rsid w:val="00B4439A"/>
    <w:rsid w:val="00B54EB2"/>
    <w:rsid w:val="00B635CE"/>
    <w:rsid w:val="00B66192"/>
    <w:rsid w:val="00B67425"/>
    <w:rsid w:val="00B71393"/>
    <w:rsid w:val="00B73072"/>
    <w:rsid w:val="00B73909"/>
    <w:rsid w:val="00B75844"/>
    <w:rsid w:val="00B81AEE"/>
    <w:rsid w:val="00B82384"/>
    <w:rsid w:val="00B86EF0"/>
    <w:rsid w:val="00B94E26"/>
    <w:rsid w:val="00BA083B"/>
    <w:rsid w:val="00BA0BBA"/>
    <w:rsid w:val="00BB0005"/>
    <w:rsid w:val="00BB6482"/>
    <w:rsid w:val="00BB6713"/>
    <w:rsid w:val="00BF09B0"/>
    <w:rsid w:val="00BF180B"/>
    <w:rsid w:val="00C12350"/>
    <w:rsid w:val="00C170E5"/>
    <w:rsid w:val="00C36418"/>
    <w:rsid w:val="00C45E09"/>
    <w:rsid w:val="00C562ED"/>
    <w:rsid w:val="00C6030B"/>
    <w:rsid w:val="00C617F7"/>
    <w:rsid w:val="00C67321"/>
    <w:rsid w:val="00C67596"/>
    <w:rsid w:val="00C76AE8"/>
    <w:rsid w:val="00C776DA"/>
    <w:rsid w:val="00CB00C3"/>
    <w:rsid w:val="00CB3EA0"/>
    <w:rsid w:val="00CB5CAA"/>
    <w:rsid w:val="00CB6320"/>
    <w:rsid w:val="00CC4F50"/>
    <w:rsid w:val="00CE3D55"/>
    <w:rsid w:val="00CE4BED"/>
    <w:rsid w:val="00CE7C64"/>
    <w:rsid w:val="00D07D09"/>
    <w:rsid w:val="00D10437"/>
    <w:rsid w:val="00D10647"/>
    <w:rsid w:val="00D106DF"/>
    <w:rsid w:val="00D10DBB"/>
    <w:rsid w:val="00D11761"/>
    <w:rsid w:val="00D13F33"/>
    <w:rsid w:val="00D17C36"/>
    <w:rsid w:val="00D23C28"/>
    <w:rsid w:val="00D361AD"/>
    <w:rsid w:val="00D41F5B"/>
    <w:rsid w:val="00D446FD"/>
    <w:rsid w:val="00D453EB"/>
    <w:rsid w:val="00D45DEB"/>
    <w:rsid w:val="00D531FD"/>
    <w:rsid w:val="00D537CC"/>
    <w:rsid w:val="00D56297"/>
    <w:rsid w:val="00D56544"/>
    <w:rsid w:val="00D65448"/>
    <w:rsid w:val="00D66EFD"/>
    <w:rsid w:val="00DA1814"/>
    <w:rsid w:val="00DA5AA7"/>
    <w:rsid w:val="00DB1B88"/>
    <w:rsid w:val="00DB1DFB"/>
    <w:rsid w:val="00DB61BD"/>
    <w:rsid w:val="00DE0F9E"/>
    <w:rsid w:val="00DE1DA5"/>
    <w:rsid w:val="00DE6452"/>
    <w:rsid w:val="00DE72B4"/>
    <w:rsid w:val="00DF0210"/>
    <w:rsid w:val="00DF2D54"/>
    <w:rsid w:val="00DF3121"/>
    <w:rsid w:val="00DF3826"/>
    <w:rsid w:val="00E1091E"/>
    <w:rsid w:val="00E11A36"/>
    <w:rsid w:val="00E11C50"/>
    <w:rsid w:val="00E27959"/>
    <w:rsid w:val="00E30BA1"/>
    <w:rsid w:val="00E31DE1"/>
    <w:rsid w:val="00E35B2B"/>
    <w:rsid w:val="00E363BE"/>
    <w:rsid w:val="00E53494"/>
    <w:rsid w:val="00E54149"/>
    <w:rsid w:val="00E613FA"/>
    <w:rsid w:val="00E70A7E"/>
    <w:rsid w:val="00E71996"/>
    <w:rsid w:val="00E741D8"/>
    <w:rsid w:val="00E742BD"/>
    <w:rsid w:val="00E853F3"/>
    <w:rsid w:val="00E90BA1"/>
    <w:rsid w:val="00E91BFB"/>
    <w:rsid w:val="00E94661"/>
    <w:rsid w:val="00E958A3"/>
    <w:rsid w:val="00EB79A5"/>
    <w:rsid w:val="00EC4284"/>
    <w:rsid w:val="00ED15E7"/>
    <w:rsid w:val="00EE35E9"/>
    <w:rsid w:val="00EE42BD"/>
    <w:rsid w:val="00EE7094"/>
    <w:rsid w:val="00EF038E"/>
    <w:rsid w:val="00F130D8"/>
    <w:rsid w:val="00F14224"/>
    <w:rsid w:val="00F17CEE"/>
    <w:rsid w:val="00F3194C"/>
    <w:rsid w:val="00F343D6"/>
    <w:rsid w:val="00F40FD1"/>
    <w:rsid w:val="00F44E8C"/>
    <w:rsid w:val="00F511C2"/>
    <w:rsid w:val="00F64BD1"/>
    <w:rsid w:val="00F71F9A"/>
    <w:rsid w:val="00F97261"/>
    <w:rsid w:val="00FA3A15"/>
    <w:rsid w:val="00FA42D1"/>
    <w:rsid w:val="00FC095C"/>
    <w:rsid w:val="00FC1922"/>
    <w:rsid w:val="00FC5A6B"/>
    <w:rsid w:val="00FC66FB"/>
    <w:rsid w:val="00FC7FF1"/>
    <w:rsid w:val="00FD1351"/>
    <w:rsid w:val="00FD15C1"/>
    <w:rsid w:val="00FD36EC"/>
    <w:rsid w:val="00FD4FF9"/>
    <w:rsid w:val="00FD5C58"/>
    <w:rsid w:val="00FE02F0"/>
    <w:rsid w:val="00FE316C"/>
    <w:rsid w:val="00FF0C1C"/>
    <w:rsid w:val="00FF4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0D2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55841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55841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0B610B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5F4835"/>
    <w:rPr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760726"/>
    <w:pPr>
      <w:ind w:left="720"/>
      <w:contextualSpacing/>
    </w:pPr>
  </w:style>
  <w:style w:type="character" w:customStyle="1" w:styleId="InternetLink">
    <w:name w:val="Internet Link"/>
    <w:uiPriority w:val="99"/>
    <w:rsid w:val="00C170E5"/>
    <w:rPr>
      <w:color w:val="0000FF"/>
      <w:u w:val="single"/>
    </w:rPr>
  </w:style>
  <w:style w:type="table" w:styleId="TableGrid">
    <w:name w:val="Table Grid"/>
    <w:basedOn w:val="TableNormal"/>
    <w:uiPriority w:val="99"/>
    <w:locked/>
    <w:rsid w:val="00B674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7E6C95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E6C95"/>
    <w:rPr>
      <w:rFonts w:ascii="Arial" w:hAnsi="Arial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04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4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44216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80604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4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0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4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44203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80604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4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0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44222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80604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4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04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04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4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nfo@pomens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361</TotalTime>
  <Pages>1</Pages>
  <Words>343</Words>
  <Characters>1854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59</cp:revision>
  <cp:lastPrinted>2018-08-14T17:25:00Z</cp:lastPrinted>
  <dcterms:created xsi:type="dcterms:W3CDTF">2018-07-08T20:41:00Z</dcterms:created>
  <dcterms:modified xsi:type="dcterms:W3CDTF">2019-01-15T18:00:00Z</dcterms:modified>
  <cp:category>FM PDF To Word Converter Pro</cp:category>
</cp:coreProperties>
</file>