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E1F" w:rsidRDefault="00EF2E1F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80.2pt;margin-top:19.4pt;width:117pt;height:117pt;z-index:-251658240">
            <v:imagedata r:id="rId7" o:title=""/>
          </v:shape>
        </w:pict>
      </w:r>
    </w:p>
    <w:p w:rsidR="00EF2E1F" w:rsidRPr="00D531FD" w:rsidRDefault="00EF2E1F" w:rsidP="00D8067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EF2E1F" w:rsidRPr="00CD6B0F" w:rsidRDefault="00EF2E1F" w:rsidP="00D80675">
      <w:pPr>
        <w:framePr w:w="1996" w:h="211" w:hRule="exact" w:wrap="auto" w:vAnchor="page" w:hAnchor="page" w:x="9262" w:y="1025"/>
        <w:widowControl w:val="0"/>
        <w:autoSpaceDE w:val="0"/>
        <w:autoSpaceDN w:val="0"/>
        <w:adjustRightInd w:val="0"/>
        <w:snapToGrid w:val="0"/>
      </w:pPr>
      <w:r w:rsidRPr="00CD6B0F">
        <w:rPr>
          <w:rFonts w:ascii="Arial" w:hAnsi="Arial" w:cs="Arial"/>
          <w:color w:val="000000"/>
          <w:sz w:val="18"/>
          <w:szCs w:val="18"/>
        </w:rPr>
        <w:t xml:space="preserve">        </w:t>
      </w:r>
      <w:r>
        <w:rPr>
          <w:rFonts w:ascii="Arial" w:hAnsi="Arial" w:cs="Arial"/>
          <w:color w:val="000000"/>
          <w:sz w:val="18"/>
          <w:szCs w:val="18"/>
        </w:rPr>
        <w:t xml:space="preserve">   </w:t>
      </w:r>
      <w:r w:rsidRPr="00CD6B0F">
        <w:rPr>
          <w:rFonts w:ascii="Arial" w:hAnsi="Arial" w:cs="Arial"/>
          <w:color w:val="000000"/>
          <w:sz w:val="18"/>
          <w:szCs w:val="18"/>
        </w:rPr>
        <w:t xml:space="preserve">  </w:t>
      </w:r>
      <w:bookmarkStart w:id="0" w:name="_Hlk513480508"/>
      <w:r>
        <w:rPr>
          <w:rFonts w:ascii="Arial" w:hAnsi="Arial" w:cs="Arial"/>
          <w:color w:val="000000"/>
          <w:sz w:val="18"/>
          <w:szCs w:val="18"/>
          <w:lang w:val="en-GB"/>
        </w:rPr>
        <w:t>member</w:t>
      </w:r>
      <w:r w:rsidRPr="00CD6B0F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en-GB"/>
        </w:rPr>
        <w:t>of</w:t>
      </w:r>
    </w:p>
    <w:bookmarkEnd w:id="0"/>
    <w:p w:rsidR="00EF2E1F" w:rsidRDefault="00EF2E1F" w:rsidP="00D80675">
      <w:pPr>
        <w:framePr w:w="6502" w:h="552" w:hRule="exact" w:wrap="auto" w:vAnchor="page" w:hAnchor="page" w:x="2881" w:y="958"/>
        <w:widowControl w:val="0"/>
        <w:snapToGri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</w:t>
      </w:r>
      <w:r w:rsidRPr="00D531FD">
        <w:rPr>
          <w:rFonts w:ascii="Arial" w:hAnsi="Arial" w:cs="Arial"/>
          <w:b/>
          <w:color w:val="000000"/>
        </w:rPr>
        <w:t>Πανελλήνια Ομοσπονδία Ενώσεων Στρατιωτικών</w:t>
      </w:r>
      <w:r>
        <w:rPr>
          <w:rFonts w:ascii="Arial" w:hAnsi="Arial" w:cs="Arial"/>
          <w:b/>
          <w:color w:val="000000"/>
        </w:rPr>
        <w:t xml:space="preserve">               </w:t>
      </w:r>
      <w:r w:rsidRPr="00D531FD">
        <w:rPr>
          <w:rFonts w:ascii="Arial" w:hAnsi="Arial" w:cs="Arial"/>
          <w:b/>
          <w:color w:val="000000"/>
        </w:rPr>
        <w:t xml:space="preserve">           </w:t>
      </w:r>
    </w:p>
    <w:p w:rsidR="00EF2E1F" w:rsidRPr="00D531FD" w:rsidRDefault="00EF2E1F" w:rsidP="00D80675">
      <w:pPr>
        <w:framePr w:w="6502" w:h="552" w:hRule="exact" w:wrap="auto" w:vAnchor="page" w:hAnchor="page" w:x="2881" w:y="958"/>
        <w:widowControl w:val="0"/>
        <w:snapToGrid w:val="0"/>
      </w:pPr>
      <w:r>
        <w:rPr>
          <w:noProof/>
        </w:rPr>
        <w:pict>
          <v:shape id="_x0000_s1027" type="#_x0000_t75" alt="https://pbs.twimg.com/profile_images/3625926057/9a81ee4e23059141a9192072eab60bd3_400x400.jpeg" style="position:absolute;margin-left:319.05pt;margin-top:13.55pt;width:93.8pt;height:99pt;z-index:-251659264">
            <v:imagedata r:id="rId8" o:title=""/>
          </v:shape>
        </w:pict>
      </w:r>
      <w:r w:rsidRPr="00D531FD">
        <w:rPr>
          <w:rFonts w:ascii="Arial" w:hAnsi="Arial" w:cs="Arial"/>
          <w:b/>
          <w:color w:val="000000"/>
        </w:rPr>
        <w:t xml:space="preserve">     </w:t>
      </w:r>
      <w:r>
        <w:rPr>
          <w:rFonts w:ascii="Arial" w:hAnsi="Arial" w:cs="Arial"/>
          <w:b/>
          <w:color w:val="000000"/>
        </w:rPr>
        <w:t xml:space="preserve">                            </w:t>
      </w:r>
      <w:r w:rsidRPr="00D531FD">
        <w:rPr>
          <w:rFonts w:ascii="Arial" w:hAnsi="Arial" w:cs="Arial"/>
          <w:b/>
          <w:color w:val="000000"/>
        </w:rPr>
        <w:t xml:space="preserve"> Π.ΟΜ.ΕΝ.Σ. </w:t>
      </w:r>
    </w:p>
    <w:p w:rsidR="00EF2E1F" w:rsidRPr="00D531FD" w:rsidRDefault="00EF2E1F" w:rsidP="00D8067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                                                                                                              </w:t>
      </w:r>
    </w:p>
    <w:p w:rsidR="00EF2E1F" w:rsidRPr="00D531FD" w:rsidRDefault="00EF2E1F" w:rsidP="00D80675">
      <w:pPr>
        <w:framePr w:w="5642" w:h="845" w:hRule="exact" w:wrap="auto" w:vAnchor="page" w:hAnchor="page" w:x="3061" w:y="1858"/>
        <w:widowControl w:val="0"/>
        <w:snapToGrid w:val="0"/>
        <w:jc w:val="both"/>
      </w:pPr>
      <w:r w:rsidRPr="00D531FD">
        <w:rPr>
          <w:rFonts w:ascii="Arial" w:hAnsi="Arial" w:cs="Arial"/>
          <w:color w:val="000000"/>
          <w:sz w:val="18"/>
          <w:szCs w:val="18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</w:p>
    <w:p w:rsidR="00EF2E1F" w:rsidRPr="00D531FD" w:rsidRDefault="00EF2E1F" w:rsidP="00D8067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EF2E1F" w:rsidRPr="00D531FD" w:rsidRDefault="00EF2E1F" w:rsidP="00D8067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EF2E1F" w:rsidRPr="00D531FD" w:rsidRDefault="00EF2E1F" w:rsidP="00D8067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EF2E1F" w:rsidRPr="00D531FD" w:rsidRDefault="00EF2E1F" w:rsidP="00D80675">
      <w:pPr>
        <w:widowControl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EF2E1F" w:rsidRPr="00D531FD" w:rsidRDefault="00EF2E1F" w:rsidP="00D8067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EF2E1F" w:rsidRPr="00D531FD" w:rsidRDefault="00EF2E1F" w:rsidP="00D80675">
      <w:pPr>
        <w:framePr w:w="5762" w:h="414" w:hRule="exact" w:wrap="auto" w:vAnchor="page" w:hAnchor="page" w:x="3061" w:y="2938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9">
        <w:r w:rsidRPr="00D531FD">
          <w:rPr>
            <w:rStyle w:val="InternetLink"/>
            <w:rFonts w:ascii="Arial" w:hAnsi="Arial" w:cs="Arial"/>
            <w:sz w:val="18"/>
            <w:szCs w:val="18"/>
          </w:rPr>
          <w:t>www.</w:t>
        </w:r>
        <w:r w:rsidRPr="00D531FD">
          <w:rPr>
            <w:rStyle w:val="InternetLink"/>
            <w:rFonts w:ascii="Arial" w:hAnsi="Arial" w:cs="Arial"/>
            <w:sz w:val="18"/>
            <w:szCs w:val="18"/>
            <w:lang w:val="en-US"/>
          </w:rPr>
          <w:t>pomens</w:t>
        </w:r>
        <w:r w:rsidRPr="00D531FD">
          <w:rPr>
            <w:rStyle w:val="InternetLink"/>
            <w:rFonts w:ascii="Arial" w:hAnsi="Arial" w:cs="Arial"/>
            <w:sz w:val="18"/>
            <w:szCs w:val="18"/>
          </w:rPr>
          <w:t>.gr</w:t>
        </w:r>
      </w:hyperlink>
      <w:r w:rsidRPr="00D531FD">
        <w:rPr>
          <w:rFonts w:ascii="Arial" w:hAnsi="Arial" w:cs="Arial"/>
          <w:color w:val="000000"/>
          <w:sz w:val="18"/>
          <w:szCs w:val="18"/>
        </w:rPr>
        <w:t xml:space="preserve"> – </w:t>
      </w:r>
      <w:r w:rsidRPr="00D531FD"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ΠΟΜΕΝΣ </w:t>
      </w:r>
    </w:p>
    <w:p w:rsidR="00EF2E1F" w:rsidRPr="00D531FD" w:rsidRDefault="00EF2E1F" w:rsidP="00D80675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EF2E1F" w:rsidRPr="00D80675" w:rsidRDefault="00EF2E1F" w:rsidP="00D80675">
      <w:pPr>
        <w:framePr w:w="3008" w:h="276" w:hRule="exact" w:wrap="auto" w:vAnchor="page" w:hAnchor="page" w:x="7942" w:y="3905"/>
        <w:widowControl w:val="0"/>
        <w:snapToGrid w:val="0"/>
        <w:rPr>
          <w:lang w:val="en-GB"/>
        </w:rPr>
      </w:pPr>
      <w:r>
        <w:rPr>
          <w:rFonts w:ascii="Arial" w:hAnsi="Arial" w:cs="Arial"/>
          <w:color w:val="000000"/>
        </w:rPr>
        <w:t xml:space="preserve"> Αθήνα</w:t>
      </w:r>
      <w:r w:rsidRPr="00D80675">
        <w:rPr>
          <w:rFonts w:ascii="Arial" w:hAnsi="Arial" w:cs="Arial"/>
          <w:color w:val="000000"/>
          <w:lang w:val="en-GB"/>
        </w:rPr>
        <w:t xml:space="preserve">, </w:t>
      </w:r>
      <w:r>
        <w:rPr>
          <w:rFonts w:ascii="Arial" w:hAnsi="Arial" w:cs="Arial"/>
          <w:color w:val="000000"/>
        </w:rPr>
        <w:t>11</w:t>
      </w:r>
      <w:r w:rsidRPr="00D80675">
        <w:rPr>
          <w:rFonts w:ascii="Arial" w:hAnsi="Arial" w:cs="Arial"/>
          <w:color w:val="000000"/>
          <w:lang w:val="en-GB"/>
        </w:rPr>
        <w:t xml:space="preserve"> </w:t>
      </w:r>
      <w:r>
        <w:rPr>
          <w:rFonts w:ascii="Arial" w:hAnsi="Arial" w:cs="Arial"/>
          <w:color w:val="000000"/>
        </w:rPr>
        <w:t>Οκτωβρίου</w:t>
      </w:r>
      <w:r w:rsidRPr="00D80675">
        <w:rPr>
          <w:rFonts w:ascii="Arial" w:hAnsi="Arial" w:cs="Arial"/>
          <w:color w:val="000000"/>
          <w:lang w:val="en-GB"/>
        </w:rPr>
        <w:t xml:space="preserve"> 2018</w:t>
      </w:r>
    </w:p>
    <w:p w:rsidR="00EF2E1F" w:rsidRPr="00D531FD" w:rsidRDefault="00EF2E1F" w:rsidP="00D80675">
      <w:pPr>
        <w:widowControl w:val="0"/>
        <w:snapToGri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</w:t>
      </w:r>
    </w:p>
    <w:p w:rsidR="00EF2E1F" w:rsidRPr="005B556D" w:rsidRDefault="00EF2E1F" w:rsidP="00D80675">
      <w:pPr>
        <w:framePr w:w="2762" w:h="365" w:hRule="exact" w:wrap="auto" w:vAnchor="page" w:hAnchor="page" w:x="3061" w:y="3478"/>
        <w:widowControl w:val="0"/>
        <w:snapToGrid w:val="0"/>
        <w:rPr>
          <w:lang w:val="en-GB"/>
        </w:rPr>
      </w:pPr>
      <w:r w:rsidRPr="00D531FD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5B556D">
        <w:rPr>
          <w:rFonts w:ascii="Arial" w:hAnsi="Arial" w:cs="Arial"/>
          <w:color w:val="000000"/>
          <w:sz w:val="18"/>
          <w:szCs w:val="18"/>
          <w:lang w:val="en-GB"/>
        </w:rPr>
        <w:t xml:space="preserve">: 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5B556D">
        <w:rPr>
          <w:rFonts w:ascii="Arial" w:hAnsi="Arial" w:cs="Arial"/>
          <w:color w:val="000000"/>
          <w:sz w:val="18"/>
          <w:szCs w:val="18"/>
          <w:lang w:val="en-GB"/>
        </w:rPr>
        <w:t>@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5B556D">
        <w:rPr>
          <w:rFonts w:ascii="Arial" w:hAnsi="Arial" w:cs="Arial"/>
          <w:color w:val="000000"/>
          <w:sz w:val="18"/>
          <w:szCs w:val="18"/>
          <w:lang w:val="en-GB"/>
        </w:rPr>
        <w:t>.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EF2E1F" w:rsidRPr="005B556D" w:rsidRDefault="00EF2E1F" w:rsidP="00D80675">
      <w:pPr>
        <w:widowControl w:val="0"/>
        <w:snapToGrid w:val="0"/>
        <w:rPr>
          <w:rFonts w:ascii="Arial" w:hAnsi="Arial" w:cs="Arial"/>
          <w:b/>
          <w:color w:val="000000"/>
          <w:lang w:val="en-GB"/>
        </w:rPr>
      </w:pPr>
    </w:p>
    <w:p w:rsidR="00EF2E1F" w:rsidRDefault="00EF2E1F" w:rsidP="006F0BFA">
      <w:pPr>
        <w:widowControl w:val="0"/>
        <w:tabs>
          <w:tab w:val="left" w:pos="1134"/>
        </w:tabs>
        <w:snapToGrid w:val="0"/>
        <w:rPr>
          <w:rFonts w:ascii="Arial" w:hAnsi="Arial" w:cs="Arial"/>
          <w:b/>
          <w:color w:val="000000"/>
        </w:rPr>
      </w:pPr>
    </w:p>
    <w:p w:rsidR="00EF2E1F" w:rsidRPr="00381177" w:rsidRDefault="00EF2E1F" w:rsidP="006F0BFA">
      <w:pPr>
        <w:widowControl w:val="0"/>
        <w:tabs>
          <w:tab w:val="left" w:pos="1134"/>
        </w:tabs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ΠΡΟΣ:</w:t>
      </w:r>
      <w:r>
        <w:rPr>
          <w:rFonts w:ascii="Arial" w:hAnsi="Arial" w:cs="Arial"/>
          <w:b/>
          <w:color w:val="000000"/>
        </w:rPr>
        <w:tab/>
      </w:r>
      <w:r w:rsidRPr="00381177">
        <w:rPr>
          <w:rFonts w:ascii="Arial" w:hAnsi="Arial" w:cs="Arial"/>
          <w:color w:val="000000"/>
        </w:rPr>
        <w:t>Υπουργό Εθνικής Άμυνας κ. Πάνο Καμμένο</w:t>
      </w:r>
    </w:p>
    <w:p w:rsidR="00EF2E1F" w:rsidRDefault="00EF2E1F" w:rsidP="006F0BFA">
      <w:pPr>
        <w:widowControl w:val="0"/>
        <w:snapToGrid w:val="0"/>
        <w:ind w:left="720" w:firstLine="414"/>
        <w:rPr>
          <w:rFonts w:ascii="Arial" w:hAnsi="Arial" w:cs="Arial"/>
          <w:color w:val="000000"/>
        </w:rPr>
      </w:pPr>
      <w:r w:rsidRPr="00381177">
        <w:rPr>
          <w:rFonts w:ascii="Arial" w:hAnsi="Arial" w:cs="Arial"/>
          <w:color w:val="000000"/>
        </w:rPr>
        <w:t xml:space="preserve">Αναπληρωτή Υπουργό  Εθνικής </w:t>
      </w:r>
      <w:r w:rsidRPr="004801BC">
        <w:rPr>
          <w:rFonts w:ascii="Arial" w:hAnsi="Arial" w:cs="Arial"/>
          <w:color w:val="000000"/>
        </w:rPr>
        <w:t>Άμυνας κ. Πάνο Ρήγα</w:t>
      </w:r>
    </w:p>
    <w:p w:rsidR="00EF2E1F" w:rsidRPr="00C24ECD" w:rsidRDefault="00EF2E1F" w:rsidP="006F0BFA">
      <w:pPr>
        <w:widowControl w:val="0"/>
        <w:snapToGrid w:val="0"/>
        <w:ind w:left="720" w:firstLine="41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Υφυπουργό </w:t>
      </w:r>
      <w:r w:rsidRPr="00381177">
        <w:rPr>
          <w:rFonts w:ascii="Arial" w:hAnsi="Arial" w:cs="Arial"/>
          <w:color w:val="000000"/>
        </w:rPr>
        <w:t xml:space="preserve">Εθνικής </w:t>
      </w:r>
      <w:r w:rsidRPr="004801BC">
        <w:rPr>
          <w:rFonts w:ascii="Arial" w:hAnsi="Arial" w:cs="Arial"/>
          <w:color w:val="000000"/>
        </w:rPr>
        <w:t xml:space="preserve">Άμυνας κ. </w:t>
      </w:r>
      <w:r>
        <w:rPr>
          <w:rFonts w:ascii="Arial" w:hAnsi="Arial" w:cs="Arial"/>
          <w:color w:val="000000"/>
        </w:rPr>
        <w:t>Μαρία Κόλλια-Τσαρουχά</w:t>
      </w:r>
    </w:p>
    <w:p w:rsidR="00EF2E1F" w:rsidRDefault="00EF2E1F" w:rsidP="006F0BFA">
      <w:pPr>
        <w:widowControl w:val="0"/>
        <w:snapToGrid w:val="0"/>
        <w:ind w:left="414" w:firstLine="720"/>
        <w:rPr>
          <w:rFonts w:ascii="Arial" w:hAnsi="Arial" w:cs="Arial"/>
          <w:color w:val="000000"/>
        </w:rPr>
      </w:pPr>
      <w:r w:rsidRPr="00381177">
        <w:rPr>
          <w:rFonts w:ascii="Arial" w:hAnsi="Arial" w:cs="Arial"/>
          <w:color w:val="000000"/>
        </w:rPr>
        <w:t xml:space="preserve">Βουλευτές της Διαρκούς Επιτροπής Εθνικής Άμυνας και Εξωτερικών </w:t>
      </w:r>
    </w:p>
    <w:p w:rsidR="00EF2E1F" w:rsidRPr="00F00533" w:rsidRDefault="00EF2E1F" w:rsidP="006F0BFA">
      <w:pPr>
        <w:widowControl w:val="0"/>
        <w:snapToGrid w:val="0"/>
        <w:ind w:left="414" w:firstLine="720"/>
        <w:rPr>
          <w:rFonts w:ascii="Arial" w:hAnsi="Arial" w:cs="Arial"/>
          <w:color w:val="000000"/>
          <w:sz w:val="22"/>
          <w:szCs w:val="22"/>
        </w:rPr>
      </w:pPr>
      <w:r w:rsidRPr="00381177">
        <w:rPr>
          <w:rFonts w:ascii="Arial" w:hAnsi="Arial" w:cs="Arial"/>
          <w:color w:val="000000"/>
        </w:rPr>
        <w:t>Υποθέσεων</w:t>
      </w:r>
    </w:p>
    <w:p w:rsidR="00EF2E1F" w:rsidRDefault="00EF2E1F" w:rsidP="006F0BFA">
      <w:pPr>
        <w:widowControl w:val="0"/>
        <w:autoSpaceDE w:val="0"/>
        <w:autoSpaceDN w:val="0"/>
        <w:adjustRightInd w:val="0"/>
        <w:snapToGrid w:val="0"/>
        <w:ind w:left="414"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ΕΓΑ /ΓΕΕΘΑ - ΕΓΑ/ΓΕΣ - ΕΓΑ/ΓΕΝ - ΕΓΑ/ΓΕΑ</w:t>
      </w:r>
    </w:p>
    <w:p w:rsidR="00EF2E1F" w:rsidRPr="004E4579" w:rsidRDefault="00EF2E1F" w:rsidP="006F0BFA">
      <w:pPr>
        <w:widowControl w:val="0"/>
        <w:tabs>
          <w:tab w:val="left" w:pos="1134"/>
        </w:tabs>
        <w:snapToGrid w:val="0"/>
        <w:rPr>
          <w:rFonts w:ascii="Arial" w:hAnsi="Arial" w:cs="Arial"/>
          <w:color w:val="800080"/>
          <w:sz w:val="21"/>
          <w:szCs w:val="21"/>
        </w:rPr>
      </w:pPr>
    </w:p>
    <w:p w:rsidR="00EF2E1F" w:rsidRPr="00991710" w:rsidRDefault="00EF2E1F" w:rsidP="00671CE9">
      <w:pPr>
        <w:widowControl w:val="0"/>
        <w:tabs>
          <w:tab w:val="left" w:pos="1134"/>
        </w:tabs>
        <w:autoSpaceDE w:val="0"/>
        <w:autoSpaceDN w:val="0"/>
        <w:adjustRightInd w:val="0"/>
        <w:snapToGrid w:val="0"/>
      </w:pPr>
      <w:r w:rsidRPr="00447C36">
        <w:rPr>
          <w:rFonts w:ascii="Arial" w:hAnsi="Arial" w:cs="Arial"/>
          <w:b/>
          <w:color w:val="000000"/>
        </w:rPr>
        <w:t>ΚΟΙΝ :</w:t>
      </w:r>
      <w:r>
        <w:rPr>
          <w:rFonts w:ascii="Arial" w:hAnsi="Arial" w:cs="Arial"/>
          <w:b/>
          <w:color w:val="000000"/>
        </w:rPr>
        <w:tab/>
      </w:r>
      <w:r w:rsidRPr="00991710">
        <w:rPr>
          <w:rFonts w:ascii="Arial" w:hAnsi="Arial" w:cs="Arial"/>
          <w:color w:val="000000"/>
        </w:rPr>
        <w:t xml:space="preserve">Διευθυντή Στρατιωτικού Γραφείου κ. ΥΕΘΑ </w:t>
      </w:r>
      <w:r>
        <w:rPr>
          <w:rFonts w:ascii="Arial" w:hAnsi="Arial" w:cs="Arial"/>
          <w:color w:val="000000"/>
        </w:rPr>
        <w:t>–</w:t>
      </w:r>
      <w:r w:rsidRPr="00991710">
        <w:rPr>
          <w:rFonts w:ascii="Arial" w:hAnsi="Arial" w:cs="Arial"/>
          <w:color w:val="000000"/>
        </w:rPr>
        <w:t xml:space="preserve"> ΑΝΥΕΘΑ</w:t>
      </w:r>
      <w:r>
        <w:rPr>
          <w:rFonts w:ascii="Arial" w:hAnsi="Arial" w:cs="Arial"/>
          <w:color w:val="000000"/>
        </w:rPr>
        <w:t>- ΥΦΕΘΑ</w:t>
      </w:r>
    </w:p>
    <w:p w:rsidR="00EF2E1F" w:rsidRPr="00991710" w:rsidRDefault="00EF2E1F" w:rsidP="00671CE9">
      <w:pPr>
        <w:widowControl w:val="0"/>
        <w:tabs>
          <w:tab w:val="left" w:pos="1134"/>
        </w:tabs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  <w:r w:rsidRPr="00991710">
        <w:rPr>
          <w:rFonts w:ascii="Arial" w:hAnsi="Arial" w:cs="Arial"/>
          <w:color w:val="000000"/>
        </w:rPr>
        <w:t xml:space="preserve">             </w:t>
      </w:r>
      <w:r>
        <w:rPr>
          <w:rFonts w:ascii="Arial" w:hAnsi="Arial" w:cs="Arial"/>
          <w:color w:val="000000"/>
        </w:rPr>
        <w:tab/>
      </w:r>
      <w:r w:rsidRPr="00991710">
        <w:rPr>
          <w:rFonts w:ascii="Arial" w:hAnsi="Arial" w:cs="Arial"/>
          <w:color w:val="000000"/>
        </w:rPr>
        <w:t xml:space="preserve">Νομικό Σύμβουλο κ. ΥΕΘΑ </w:t>
      </w:r>
      <w:r>
        <w:rPr>
          <w:rFonts w:ascii="Arial" w:hAnsi="Arial" w:cs="Arial"/>
          <w:color w:val="000000"/>
        </w:rPr>
        <w:t>–</w:t>
      </w:r>
      <w:r w:rsidRPr="00991710">
        <w:rPr>
          <w:rFonts w:ascii="Arial" w:hAnsi="Arial" w:cs="Arial"/>
          <w:color w:val="000000"/>
        </w:rPr>
        <w:t xml:space="preserve"> ΑΝΥΕΘΑ</w:t>
      </w:r>
      <w:r>
        <w:rPr>
          <w:rFonts w:ascii="Arial" w:hAnsi="Arial" w:cs="Arial"/>
          <w:color w:val="000000"/>
        </w:rPr>
        <w:t xml:space="preserve"> - ΥΦΕΘΑ</w:t>
      </w:r>
    </w:p>
    <w:p w:rsidR="00EF2E1F" w:rsidRPr="00BF03D9" w:rsidRDefault="00EF2E1F" w:rsidP="00671CE9">
      <w:pPr>
        <w:widowControl w:val="0"/>
        <w:tabs>
          <w:tab w:val="left" w:pos="1134"/>
        </w:tabs>
        <w:snapToGrid w:val="0"/>
        <w:rPr>
          <w:rFonts w:ascii="Arial" w:hAnsi="Arial" w:cs="Arial"/>
          <w:color w:val="000000"/>
        </w:rPr>
      </w:pPr>
      <w:r w:rsidRPr="00991710">
        <w:rPr>
          <w:rFonts w:ascii="Arial" w:hAnsi="Arial" w:cs="Arial"/>
          <w:color w:val="000000"/>
        </w:rPr>
        <w:t xml:space="preserve">             </w:t>
      </w:r>
      <w:r>
        <w:rPr>
          <w:rFonts w:ascii="Arial" w:hAnsi="Arial" w:cs="Arial"/>
          <w:color w:val="000000"/>
        </w:rPr>
        <w:tab/>
      </w:r>
      <w:r w:rsidRPr="00991710">
        <w:rPr>
          <w:rFonts w:ascii="Arial" w:hAnsi="Arial" w:cs="Arial"/>
          <w:color w:val="000000"/>
        </w:rPr>
        <w:t>Στρατιωτικοί συντάκτες</w:t>
      </w:r>
    </w:p>
    <w:p w:rsidR="00EF2E1F" w:rsidRDefault="00EF2E1F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tbl>
      <w:tblPr>
        <w:tblW w:w="8897" w:type="dxa"/>
        <w:tblLook w:val="00A0"/>
      </w:tblPr>
      <w:tblGrid>
        <w:gridCol w:w="1101"/>
        <w:gridCol w:w="7796"/>
      </w:tblGrid>
      <w:tr w:rsidR="00EF2E1F" w:rsidTr="00D61390">
        <w:tc>
          <w:tcPr>
            <w:tcW w:w="1101" w:type="dxa"/>
          </w:tcPr>
          <w:p w:rsidR="00EF2E1F" w:rsidRDefault="00EF2E1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ΘΕΜΑ:</w:t>
            </w:r>
          </w:p>
        </w:tc>
        <w:tc>
          <w:tcPr>
            <w:tcW w:w="7796" w:type="dxa"/>
          </w:tcPr>
          <w:p w:rsidR="00EF2E1F" w:rsidRPr="009A11F6" w:rsidRDefault="00EF2E1F" w:rsidP="00844BD1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ascii="Arial" w:hAnsi="Arial" w:cs="Arial"/>
                <w:color w:val="000000"/>
                <w:u w:val="single"/>
              </w:rPr>
            </w:pPr>
            <w:r w:rsidRPr="00844BD1">
              <w:rPr>
                <w:rFonts w:ascii="Arial" w:hAnsi="Arial" w:cs="Arial"/>
                <w:u w:val="single"/>
              </w:rPr>
              <w:t xml:space="preserve">Συνδρομή Προσωπικού των ΕΔ </w:t>
            </w:r>
            <w:r>
              <w:rPr>
                <w:rFonts w:ascii="Arial" w:hAnsi="Arial" w:cs="Arial"/>
                <w:u w:val="single"/>
              </w:rPr>
              <w:t>στο Συντονιστικό Ρόλο της Λ</w:t>
            </w:r>
            <w:r w:rsidRPr="00844BD1">
              <w:rPr>
                <w:rFonts w:ascii="Arial" w:hAnsi="Arial" w:cs="Arial"/>
                <w:u w:val="single"/>
              </w:rPr>
              <w:t>ειτουργία</w:t>
            </w:r>
            <w:r>
              <w:rPr>
                <w:rFonts w:ascii="Arial" w:hAnsi="Arial" w:cs="Arial"/>
                <w:u w:val="single"/>
              </w:rPr>
              <w:t>ς</w:t>
            </w:r>
            <w:r w:rsidRPr="00844BD1">
              <w:rPr>
                <w:rFonts w:ascii="Arial" w:hAnsi="Arial" w:cs="Arial"/>
                <w:u w:val="single"/>
              </w:rPr>
              <w:t xml:space="preserve"> των </w:t>
            </w:r>
            <w:r w:rsidRPr="00844BD1">
              <w:rPr>
                <w:rFonts w:ascii="Arial" w:hAnsi="Arial" w:cs="Arial"/>
                <w:color w:val="000000"/>
                <w:u w:val="single"/>
              </w:rPr>
              <w:t xml:space="preserve"> </w:t>
            </w:r>
            <w:r w:rsidRPr="00844BD1">
              <w:rPr>
                <w:rFonts w:ascii="Arial" w:hAnsi="Arial" w:cs="Arial"/>
                <w:u w:val="single"/>
              </w:rPr>
              <w:t>Δομών Φιλοξενίας Προσφύγων – Μεταναστών</w:t>
            </w:r>
            <w:r>
              <w:rPr>
                <w:rFonts w:ascii="Arial" w:hAnsi="Arial" w:cs="Arial"/>
                <w:u w:val="single"/>
              </w:rPr>
              <w:t xml:space="preserve"> (</w:t>
            </w:r>
            <w:r>
              <w:rPr>
                <w:rFonts w:ascii="Arial" w:hAnsi="Arial" w:cs="Arial"/>
                <w:u w:val="single"/>
                <w:lang w:val="en-US"/>
              </w:rPr>
              <w:t>HOT</w:t>
            </w:r>
            <w:r w:rsidRPr="009A11F6">
              <w:rPr>
                <w:rFonts w:ascii="Arial" w:hAnsi="Arial" w:cs="Arial"/>
                <w:u w:val="single"/>
              </w:rPr>
              <w:t xml:space="preserve"> – </w:t>
            </w:r>
            <w:r>
              <w:rPr>
                <w:rFonts w:ascii="Arial" w:hAnsi="Arial" w:cs="Arial"/>
                <w:u w:val="single"/>
                <w:lang w:val="en-US"/>
              </w:rPr>
              <w:t>SPOT</w:t>
            </w:r>
            <w:r w:rsidRPr="009A11F6">
              <w:rPr>
                <w:rFonts w:ascii="Arial" w:hAnsi="Arial" w:cs="Arial"/>
                <w:u w:val="single"/>
              </w:rPr>
              <w:t>)</w:t>
            </w:r>
          </w:p>
          <w:p w:rsidR="00EF2E1F" w:rsidRPr="00396964" w:rsidRDefault="00EF2E1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u w:val="single"/>
              </w:rPr>
            </w:pPr>
          </w:p>
        </w:tc>
      </w:tr>
    </w:tbl>
    <w:p w:rsidR="00EF2E1F" w:rsidRPr="00D80675" w:rsidRDefault="00EF2E1F" w:rsidP="00D61390">
      <w:pPr>
        <w:tabs>
          <w:tab w:val="left" w:pos="993"/>
        </w:tabs>
        <w:ind w:left="1134" w:hanging="1134"/>
        <w:jc w:val="both"/>
        <w:rPr>
          <w:rFonts w:ascii="Arial" w:hAnsi="Arial" w:cs="Arial"/>
          <w:color w:val="000000"/>
          <w:u w:val="single"/>
        </w:rPr>
      </w:pPr>
      <w:r w:rsidRPr="00D61390">
        <w:rPr>
          <w:rFonts w:ascii="Arial" w:hAnsi="Arial" w:cs="Arial"/>
          <w:b/>
          <w:color w:val="000000"/>
        </w:rPr>
        <w:t>ΣΧΕΤ :</w:t>
      </w:r>
      <w:r>
        <w:rPr>
          <w:rFonts w:ascii="Arial" w:hAnsi="Arial" w:cs="Arial"/>
          <w:b/>
          <w:color w:val="000000"/>
        </w:rPr>
        <w:t xml:space="preserve"> </w:t>
      </w:r>
      <w:r w:rsidRPr="00D80675">
        <w:rPr>
          <w:rFonts w:ascii="Arial" w:hAnsi="Arial" w:cs="Arial"/>
          <w:color w:val="000000"/>
          <w:u w:val="single"/>
        </w:rPr>
        <w:t>Έγγραφο με αριθμ. Πρωτ 19/16-9-18 της Ένωσης Στρατιωτικών  Περιφέρειας Ηπείρου (Ε.Σ.ΠΕ.ΗΠ)</w:t>
      </w:r>
    </w:p>
    <w:p w:rsidR="00EF2E1F" w:rsidRDefault="00EF2E1F" w:rsidP="00D61390">
      <w:pPr>
        <w:tabs>
          <w:tab w:val="left" w:pos="993"/>
        </w:tabs>
        <w:jc w:val="both"/>
        <w:rPr>
          <w:rFonts w:ascii="Arial" w:hAnsi="Arial" w:cs="Arial"/>
          <w:b/>
          <w:color w:val="000000"/>
        </w:rPr>
      </w:pPr>
    </w:p>
    <w:p w:rsidR="00EF2E1F" w:rsidRPr="00396964" w:rsidRDefault="00EF2E1F" w:rsidP="00351E6E">
      <w:pPr>
        <w:tabs>
          <w:tab w:val="left" w:pos="993"/>
        </w:tabs>
        <w:ind w:firstLine="1134"/>
        <w:jc w:val="both"/>
        <w:rPr>
          <w:rFonts w:ascii="Arial" w:hAnsi="Arial" w:cs="Arial"/>
          <w:b/>
          <w:color w:val="000000"/>
        </w:rPr>
      </w:pPr>
      <w:r w:rsidRPr="00396964">
        <w:rPr>
          <w:rFonts w:ascii="Arial" w:hAnsi="Arial" w:cs="Arial"/>
          <w:b/>
          <w:color w:val="000000"/>
        </w:rPr>
        <w:t>Αξιότιμοι κ.κ. Υπουργοί, Αξιότιμοι κ.κ. Βουλευτές της Διαρκούς Επιτροπής Εθνικής Άμυνας και Εξωτερικών Υποθέσεων, Αξιότιμοι κ.κ. Αρχηγοί,</w:t>
      </w:r>
    </w:p>
    <w:p w:rsidR="00EF2E1F" w:rsidRPr="00396964" w:rsidRDefault="00EF2E1F" w:rsidP="00671CE9">
      <w:pPr>
        <w:tabs>
          <w:tab w:val="left" w:pos="993"/>
        </w:tabs>
        <w:jc w:val="both"/>
        <w:rPr>
          <w:rFonts w:ascii="Arial" w:hAnsi="Arial" w:cs="Arial"/>
          <w:color w:val="000000"/>
        </w:rPr>
      </w:pPr>
    </w:p>
    <w:p w:rsidR="00EF2E1F" w:rsidRPr="005533C7" w:rsidRDefault="00EF2E1F" w:rsidP="009A11F6">
      <w:pPr>
        <w:pStyle w:val="ListParagraph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</w:rPr>
      </w:pPr>
      <w:r w:rsidRPr="009A11F6">
        <w:rPr>
          <w:rFonts w:ascii="Arial" w:hAnsi="Arial" w:cs="Arial"/>
        </w:rPr>
        <w:t>Η Πανελλήνια Ομοσπονδία Ενώσεων Στρατιωτικών (Π.ΟΜ.</w:t>
      </w:r>
      <w:r>
        <w:rPr>
          <w:rFonts w:ascii="Arial" w:hAnsi="Arial" w:cs="Arial"/>
        </w:rPr>
        <w:t>ΕΝ.Σ.), κατόπιν σχετικής επιστολής</w:t>
      </w:r>
      <w:r w:rsidRPr="009A11F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της Ένωσης Στρατιωτικών Περιφέρειας Ηπείρου (Ε.Σ.ΠΕ.ΗΠ.) και έχοντας γίνει αποδέκτρια</w:t>
      </w:r>
      <w:r w:rsidRPr="005533C7">
        <w:rPr>
          <w:rFonts w:ascii="Arial" w:hAnsi="Arial" w:cs="Arial"/>
        </w:rPr>
        <w:t xml:space="preserve"> διαμαρτυρίας αυξημένου ποσοστού </w:t>
      </w:r>
      <w:r>
        <w:rPr>
          <w:rFonts w:ascii="Arial" w:hAnsi="Arial" w:cs="Arial"/>
        </w:rPr>
        <w:t xml:space="preserve">συναδέλφων </w:t>
      </w:r>
      <w:r w:rsidRPr="005533C7">
        <w:rPr>
          <w:rFonts w:ascii="Arial" w:hAnsi="Arial" w:cs="Arial"/>
        </w:rPr>
        <w:t xml:space="preserve">μας, </w:t>
      </w:r>
      <w:r>
        <w:rPr>
          <w:rFonts w:ascii="Arial" w:hAnsi="Arial" w:cs="Arial"/>
        </w:rPr>
        <w:t xml:space="preserve">επαναφέρει το πρόβλημα </w:t>
      </w:r>
      <w:r w:rsidRPr="005533C7">
        <w:rPr>
          <w:rFonts w:ascii="Arial" w:hAnsi="Arial" w:cs="Arial"/>
        </w:rPr>
        <w:t>σχετικά με την εμπλοκή τους σε αποστολές ξένες προς το αμιγώς στρατιωτικό αντικείμενο, στο πλαίσιο του συντονιστικού ρόλου που τους έχει ανατεθεί για τη λειτουργία σειράς Δομών Φιλοξενίας Προσφύγων – Μεταναστών</w:t>
      </w:r>
      <w:r w:rsidRPr="009A11F6">
        <w:rPr>
          <w:rFonts w:ascii="Arial" w:hAnsi="Arial" w:cs="Arial"/>
        </w:rPr>
        <w:t xml:space="preserve"> (HOT – SPOT)</w:t>
      </w:r>
      <w:r w:rsidRPr="005533C7">
        <w:rPr>
          <w:rFonts w:ascii="Arial" w:hAnsi="Arial" w:cs="Arial"/>
        </w:rPr>
        <w:t xml:space="preserve">. </w:t>
      </w:r>
    </w:p>
    <w:p w:rsidR="00EF2E1F" w:rsidRPr="00892D25" w:rsidRDefault="00EF2E1F" w:rsidP="00892D25">
      <w:pPr>
        <w:rPr>
          <w:rFonts w:ascii="Arial" w:hAnsi="Arial" w:cs="Arial"/>
        </w:rPr>
      </w:pPr>
    </w:p>
    <w:p w:rsidR="00EF2E1F" w:rsidRPr="00EE6C8D" w:rsidRDefault="00EF2E1F" w:rsidP="00396964">
      <w:pPr>
        <w:pStyle w:val="ListParagraph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Τ</w:t>
      </w:r>
      <w:r w:rsidRPr="00396964">
        <w:rPr>
          <w:rFonts w:ascii="Arial" w:hAnsi="Arial" w:cs="Arial"/>
        </w:rPr>
        <w:t>ο φαινόμενο της συνεχιζόμενης εισροής μεταναστευτικών και προσφυγικών ροών</w:t>
      </w:r>
      <w:r>
        <w:rPr>
          <w:rFonts w:ascii="Arial" w:hAnsi="Arial" w:cs="Arial"/>
        </w:rPr>
        <w:t>, αποτελεί αντικείμενο ιδιαίτερης ανησυχίας για την κοινωνία μας και η αποτελεσματική διαχείριση του προβλήματος αποτελεί επιτακτική ανάγκη.</w:t>
      </w:r>
    </w:p>
    <w:p w:rsidR="00EF2E1F" w:rsidRPr="00EE6C8D" w:rsidRDefault="00EF2E1F" w:rsidP="00EE6C8D">
      <w:pPr>
        <w:rPr>
          <w:rFonts w:ascii="Arial" w:hAnsi="Arial" w:cs="Arial"/>
        </w:rPr>
      </w:pPr>
    </w:p>
    <w:p w:rsidR="00EF2E1F" w:rsidRDefault="00EF2E1F" w:rsidP="008F0522">
      <w:pPr>
        <w:pStyle w:val="ListParagraph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Οι Ένοπλες Δυνάμεις μας, στα πλαίσια προάσπισης του εθνικού συμφέροντος, δεν θα μπορούσαν να μείνουν αμέτοχες. Ενεπλάκησαν κατά το</w:t>
      </w:r>
      <w:r w:rsidRPr="00396964">
        <w:rPr>
          <w:rFonts w:ascii="Arial" w:hAnsi="Arial" w:cs="Arial"/>
        </w:rPr>
        <w:t xml:space="preserve"> αρχικ</w:t>
      </w:r>
      <w:r>
        <w:rPr>
          <w:rFonts w:ascii="Arial" w:hAnsi="Arial" w:cs="Arial"/>
        </w:rPr>
        <w:t>ό στάδιο</w:t>
      </w:r>
      <w:r w:rsidRPr="0039696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απ</w:t>
      </w:r>
      <w:r>
        <w:rPr>
          <w:rFonts w:ascii="Arial" w:hAnsi="Arial" w:cs="Arial"/>
          <w:lang w:val="en-US"/>
        </w:rPr>
        <w:t>o</w:t>
      </w:r>
      <w:r>
        <w:rPr>
          <w:rFonts w:ascii="Arial" w:hAnsi="Arial" w:cs="Arial"/>
        </w:rPr>
        <w:t xml:space="preserve">δεικνύοντας για άλλη μια φορά το </w:t>
      </w:r>
      <w:r w:rsidRPr="008F0522">
        <w:rPr>
          <w:rFonts w:ascii="Arial" w:hAnsi="Arial" w:cs="Arial"/>
          <w:color w:val="000000"/>
        </w:rPr>
        <w:t>υψηλό επίπεδο οργανωτικού χ</w:t>
      </w:r>
      <w:r>
        <w:rPr>
          <w:rFonts w:ascii="Arial" w:hAnsi="Arial" w:cs="Arial"/>
          <w:color w:val="000000"/>
        </w:rPr>
        <w:t>αρακτήρα για το οποίο διακρίνονται.</w:t>
      </w:r>
    </w:p>
    <w:p w:rsidR="00EF2E1F" w:rsidRPr="008F0522" w:rsidRDefault="00EF2E1F" w:rsidP="008F0522">
      <w:pPr>
        <w:pStyle w:val="ListParagraph"/>
        <w:rPr>
          <w:rFonts w:ascii="Arial" w:hAnsi="Arial" w:cs="Arial"/>
          <w:color w:val="000000"/>
        </w:rPr>
      </w:pPr>
    </w:p>
    <w:p w:rsidR="00EF2E1F" w:rsidRPr="008F0522" w:rsidRDefault="00EF2E1F" w:rsidP="008F0522">
      <w:pPr>
        <w:pStyle w:val="ListParagraph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Ωστόσο η συνέχεια δεν μας επιφύλαξε κάποια μεταβλητότητα. Οι </w:t>
      </w:r>
      <w:r>
        <w:rPr>
          <w:rFonts w:ascii="Arial" w:hAnsi="Arial" w:cs="Arial"/>
        </w:rPr>
        <w:t>Ένοπλες Δυνάμεις μας παρέμειναν ο κύριος διαχειριστής του προβλήματος, με τους υπόλοιπους φορείς της Γενικής Κ</w:t>
      </w:r>
      <w:r w:rsidRPr="00396964">
        <w:rPr>
          <w:rFonts w:ascii="Arial" w:hAnsi="Arial" w:cs="Arial"/>
        </w:rPr>
        <w:t>υβέρνησης και των ΟΤΑ</w:t>
      </w:r>
      <w:r>
        <w:rPr>
          <w:rFonts w:ascii="Arial" w:hAnsi="Arial" w:cs="Arial"/>
        </w:rPr>
        <w:t xml:space="preserve"> να αρκούνται σε δευτερεύοντα ρόλο. </w:t>
      </w:r>
    </w:p>
    <w:p w:rsidR="00EF2E1F" w:rsidRPr="00BD21AD" w:rsidRDefault="00EF2E1F" w:rsidP="00BD21AD">
      <w:pPr>
        <w:tabs>
          <w:tab w:val="left" w:pos="1134"/>
        </w:tabs>
        <w:jc w:val="both"/>
        <w:rPr>
          <w:rFonts w:ascii="Arial" w:hAnsi="Arial" w:cs="Arial"/>
          <w:color w:val="000000"/>
        </w:rPr>
      </w:pPr>
    </w:p>
    <w:p w:rsidR="00EF2E1F" w:rsidRDefault="00EF2E1F" w:rsidP="0084075A">
      <w:pPr>
        <w:tabs>
          <w:tab w:val="left" w:pos="0"/>
          <w:tab w:val="left" w:pos="993"/>
          <w:tab w:val="left" w:pos="1134"/>
          <w:tab w:val="left" w:pos="198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396964">
        <w:rPr>
          <w:rFonts w:ascii="Arial" w:hAnsi="Arial" w:cs="Arial"/>
          <w:b/>
          <w:color w:val="000000"/>
        </w:rPr>
        <w:t xml:space="preserve">          Αξιότιμοι κ.κ. Υπουργοί, Αξιότιμοι κ.κ. Βουλευτές της Διαρκούς Επιτροπής Εθνικής Άμυνας και Εξωτερικών Υποθέσεων, Αξιότιμοι κ.κ. Αρχηγοί</w:t>
      </w:r>
      <w:r w:rsidRPr="00396964">
        <w:rPr>
          <w:rFonts w:ascii="Arial" w:hAnsi="Arial" w:cs="Arial"/>
          <w:color w:val="000000"/>
        </w:rPr>
        <w:t>,</w:t>
      </w:r>
    </w:p>
    <w:p w:rsidR="00EF2E1F" w:rsidRPr="00396964" w:rsidRDefault="00EF2E1F" w:rsidP="0084075A">
      <w:pPr>
        <w:tabs>
          <w:tab w:val="left" w:pos="0"/>
          <w:tab w:val="left" w:pos="993"/>
          <w:tab w:val="left" w:pos="1134"/>
          <w:tab w:val="left" w:pos="198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EF2E1F" w:rsidRPr="00BD21AD" w:rsidRDefault="00EF2E1F" w:rsidP="003C73CE">
      <w:pPr>
        <w:pStyle w:val="ListParagraph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  <w:color w:val="000000"/>
        </w:rPr>
      </w:pPr>
      <w:r>
        <w:rPr>
          <w:rStyle w:val="s1"/>
          <w:rFonts w:ascii="Arial" w:hAnsi="Arial" w:cs="Arial"/>
          <w:iCs/>
        </w:rPr>
        <w:t xml:space="preserve">Σύμφωνα με τα </w:t>
      </w:r>
      <w:r w:rsidRPr="00BD21AD">
        <w:rPr>
          <w:rStyle w:val="s1"/>
          <w:rFonts w:ascii="Arial" w:hAnsi="Arial" w:cs="Arial"/>
          <w:iCs/>
        </w:rPr>
        <w:t>ισχύοντα θεσμικά κείμενα</w:t>
      </w:r>
      <w:r>
        <w:rPr>
          <w:rStyle w:val="s1"/>
          <w:rFonts w:ascii="Arial" w:hAnsi="Arial" w:cs="Arial"/>
          <w:iCs/>
        </w:rPr>
        <w:t>,</w:t>
      </w:r>
      <w:r w:rsidRPr="00BD21AD">
        <w:rPr>
          <w:rStyle w:val="s1"/>
          <w:rFonts w:ascii="Arial" w:hAnsi="Arial" w:cs="Arial"/>
          <w:iCs/>
        </w:rPr>
        <w:t xml:space="preserve"> </w:t>
      </w:r>
      <w:r>
        <w:rPr>
          <w:rStyle w:val="s1"/>
          <w:rFonts w:ascii="Arial" w:hAnsi="Arial" w:cs="Arial"/>
          <w:iCs/>
        </w:rPr>
        <w:t>η</w:t>
      </w:r>
      <w:r w:rsidRPr="00BD21AD">
        <w:rPr>
          <w:rStyle w:val="s1"/>
          <w:rFonts w:ascii="Arial" w:hAnsi="Arial" w:cs="Arial"/>
          <w:iCs/>
        </w:rPr>
        <w:t xml:space="preserve"> κυρίαρχη αποστολή των ΕΔ, </w:t>
      </w:r>
      <w:r>
        <w:rPr>
          <w:rStyle w:val="s1"/>
          <w:rFonts w:ascii="Arial" w:hAnsi="Arial" w:cs="Arial"/>
          <w:iCs/>
        </w:rPr>
        <w:t>είναι η</w:t>
      </w:r>
      <w:r w:rsidRPr="00BD21AD">
        <w:rPr>
          <w:rStyle w:val="s1"/>
          <w:rFonts w:ascii="Arial" w:hAnsi="Arial" w:cs="Arial"/>
          <w:iCs/>
        </w:rPr>
        <w:t xml:space="preserve"> προάσπιση της εθνικής ανεξαρτησίας και της εδαφικής ακεραιότητας της πατρίδας</w:t>
      </w:r>
      <w:r w:rsidRPr="00BD21AD">
        <w:rPr>
          <w:rFonts w:ascii="Arial" w:hAnsi="Arial" w:cs="Arial"/>
        </w:rPr>
        <w:t>.</w:t>
      </w:r>
      <w:r>
        <w:rPr>
          <w:rStyle w:val="s1"/>
          <w:rFonts w:ascii="Arial" w:hAnsi="Arial" w:cs="Arial"/>
          <w:iCs/>
        </w:rPr>
        <w:t xml:space="preserve"> </w:t>
      </w:r>
      <w:r w:rsidRPr="00BD21AD">
        <w:rPr>
          <w:rFonts w:ascii="Arial" w:hAnsi="Arial" w:cs="Arial"/>
        </w:rPr>
        <w:t xml:space="preserve">Τα </w:t>
      </w:r>
      <w:r>
        <w:rPr>
          <w:rFonts w:ascii="Arial" w:hAnsi="Arial" w:cs="Arial"/>
        </w:rPr>
        <w:t>θέματα</w:t>
      </w:r>
      <w:r w:rsidRPr="00BD21AD">
        <w:rPr>
          <w:rFonts w:ascii="Arial" w:hAnsi="Arial" w:cs="Arial"/>
        </w:rPr>
        <w:t xml:space="preserve"> μεταναστευτικής πολιτικής, θεσμικά εμπίπτουν στην αποκλειστική αρμοδιότητα άλλων κρατικών φορέων, που διαθέτουν κατάλληλο  προσωπικό, μέσα, εμπειρία και τεχνογνωσία.  </w:t>
      </w:r>
    </w:p>
    <w:p w:rsidR="00EF2E1F" w:rsidRPr="00396964" w:rsidRDefault="00EF2E1F" w:rsidP="0084075A">
      <w:pPr>
        <w:tabs>
          <w:tab w:val="left" w:pos="0"/>
          <w:tab w:val="left" w:pos="993"/>
          <w:tab w:val="left" w:pos="1134"/>
          <w:tab w:val="left" w:pos="198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EF2E1F" w:rsidRDefault="00EF2E1F" w:rsidP="003C73CE">
      <w:pPr>
        <w:pStyle w:val="ListParagraph"/>
        <w:numPr>
          <w:ilvl w:val="0"/>
          <w:numId w:val="1"/>
        </w:numPr>
        <w:tabs>
          <w:tab w:val="left" w:pos="0"/>
          <w:tab w:val="left" w:pos="567"/>
          <w:tab w:val="left" w:pos="1134"/>
          <w:tab w:val="left" w:pos="1985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Τα στελέχη των Ενόπλων Δυνάμεων, ενστερνιζόμενα</w:t>
      </w:r>
      <w:r w:rsidRPr="003C73CE">
        <w:rPr>
          <w:rFonts w:ascii="Arial" w:hAnsi="Arial" w:cs="Arial"/>
        </w:rPr>
        <w:t xml:space="preserve"> στο έπακρο τον</w:t>
      </w:r>
      <w:r>
        <w:rPr>
          <w:rFonts w:ascii="Arial" w:hAnsi="Arial" w:cs="Arial"/>
        </w:rPr>
        <w:t xml:space="preserve"> όρκο που έχουν δώσει,</w:t>
      </w:r>
      <w:r w:rsidRPr="003C73CE">
        <w:rPr>
          <w:rFonts w:ascii="Arial" w:hAnsi="Arial" w:cs="Arial"/>
        </w:rPr>
        <w:t xml:space="preserve"> μεριμνούν για τη διασφάλιση των μειζόνων αγαθών, της ελευθερίας, της εθνικής κυριαρχίας και της εδαφικής ακεραιότητας της χ</w:t>
      </w:r>
      <w:r>
        <w:rPr>
          <w:rFonts w:ascii="Arial" w:hAnsi="Arial" w:cs="Arial"/>
        </w:rPr>
        <w:t>ώρας και εκεί πρέπει να μείνουνε εστιασμένα και απερίσπαστα</w:t>
      </w:r>
      <w:r w:rsidRPr="003C73CE">
        <w:rPr>
          <w:rFonts w:ascii="Arial" w:hAnsi="Arial" w:cs="Arial"/>
        </w:rPr>
        <w:t xml:space="preserve">. </w:t>
      </w:r>
    </w:p>
    <w:p w:rsidR="00EF2E1F" w:rsidRPr="003C73CE" w:rsidRDefault="00EF2E1F" w:rsidP="003C73CE">
      <w:pPr>
        <w:pStyle w:val="ListParagraph"/>
        <w:rPr>
          <w:rFonts w:ascii="Arial" w:hAnsi="Arial" w:cs="Arial"/>
        </w:rPr>
      </w:pPr>
    </w:p>
    <w:p w:rsidR="00EF2E1F" w:rsidRPr="003C73CE" w:rsidRDefault="00EF2E1F" w:rsidP="003C73CE">
      <w:pPr>
        <w:pStyle w:val="ListParagraph"/>
        <w:numPr>
          <w:ilvl w:val="0"/>
          <w:numId w:val="1"/>
        </w:numPr>
        <w:tabs>
          <w:tab w:val="left" w:pos="0"/>
          <w:tab w:val="left" w:pos="567"/>
          <w:tab w:val="left" w:pos="1134"/>
          <w:tab w:val="left" w:pos="1985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3C73CE">
        <w:rPr>
          <w:rFonts w:ascii="Arial" w:hAnsi="Arial" w:cs="Arial"/>
        </w:rPr>
        <w:t>Συνεπώς, εκτιμάται ότι επιβάλλεται η εξέταση του θέματος, προ</w:t>
      </w:r>
      <w:r>
        <w:rPr>
          <w:rFonts w:ascii="Arial" w:hAnsi="Arial" w:cs="Arial"/>
        </w:rPr>
        <w:t xml:space="preserve">κειμένου </w:t>
      </w:r>
      <w:r w:rsidRPr="003C73CE">
        <w:rPr>
          <w:rFonts w:ascii="Arial" w:hAnsi="Arial" w:cs="Arial"/>
        </w:rPr>
        <w:t>να δρομολογηθεί άμεσα η απαγκίστρωση των ΕΔ από το συντονιστικό ρόλο διαχείρισης του προσφυγικού - μεταναστευτικού ζητήματος.  Τα στελέχη πρέπει να επιστρέψουν στα πεδία των ασκή</w:t>
      </w:r>
      <w:r>
        <w:rPr>
          <w:rFonts w:ascii="Arial" w:hAnsi="Arial" w:cs="Arial"/>
        </w:rPr>
        <w:t xml:space="preserve">σεων </w:t>
      </w:r>
      <w:r w:rsidRPr="003C73CE">
        <w:rPr>
          <w:rFonts w:ascii="Arial" w:hAnsi="Arial" w:cs="Arial"/>
        </w:rPr>
        <w:t>και όπου αλλού επιβάλλεται εκ της αποστολής τους.</w:t>
      </w:r>
    </w:p>
    <w:p w:rsidR="00EF2E1F" w:rsidRPr="00396964" w:rsidRDefault="00EF2E1F" w:rsidP="00396964">
      <w:pPr>
        <w:tabs>
          <w:tab w:val="left" w:pos="567"/>
          <w:tab w:val="left" w:pos="993"/>
          <w:tab w:val="left" w:pos="1134"/>
          <w:tab w:val="left" w:pos="1701"/>
        </w:tabs>
        <w:ind w:firstLine="425"/>
        <w:jc w:val="both"/>
        <w:rPr>
          <w:rFonts w:ascii="Arial" w:hAnsi="Arial" w:cs="Arial"/>
          <w:color w:val="000000"/>
        </w:rPr>
      </w:pPr>
    </w:p>
    <w:p w:rsidR="00EF2E1F" w:rsidRPr="009A0900" w:rsidRDefault="00EF2E1F" w:rsidP="009A0900">
      <w:pPr>
        <w:pStyle w:val="ListParagraph"/>
        <w:numPr>
          <w:ilvl w:val="0"/>
          <w:numId w:val="1"/>
        </w:numPr>
        <w:tabs>
          <w:tab w:val="left" w:pos="0"/>
          <w:tab w:val="left" w:pos="1134"/>
          <w:tab w:val="left" w:pos="1985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Εισηγητή</w:t>
      </w:r>
      <w:r w:rsidRPr="009A0900">
        <w:rPr>
          <w:rFonts w:ascii="Arial" w:hAnsi="Arial" w:cs="Arial"/>
          <w:color w:val="000000"/>
        </w:rPr>
        <w:t>ς θέματος, Τομεάρχης Γραμματείας Μέριμνας Προσωπικού: Τχης (ΔΒ) Πέτρος Μούστος, τηλ. 6936158679.</w:t>
      </w:r>
    </w:p>
    <w:p w:rsidR="00EF2E1F" w:rsidRPr="009A0900" w:rsidRDefault="00EF2E1F" w:rsidP="009A0900">
      <w:pPr>
        <w:pStyle w:val="ListParagraph"/>
        <w:ind w:left="0" w:firstLine="567"/>
        <w:rPr>
          <w:rFonts w:ascii="Arial" w:hAnsi="Arial" w:cs="Arial"/>
          <w:color w:val="000000"/>
        </w:rPr>
      </w:pPr>
    </w:p>
    <w:p w:rsidR="00EF2E1F" w:rsidRPr="009A0900" w:rsidRDefault="00EF2E1F" w:rsidP="009A0900">
      <w:pPr>
        <w:pStyle w:val="ListParagraph"/>
        <w:numPr>
          <w:ilvl w:val="0"/>
          <w:numId w:val="1"/>
        </w:numPr>
        <w:tabs>
          <w:tab w:val="left" w:pos="0"/>
          <w:tab w:val="left" w:pos="1134"/>
          <w:tab w:val="left" w:pos="1985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color w:val="000000"/>
        </w:rPr>
      </w:pPr>
      <w:bookmarkStart w:id="1" w:name="_GoBack"/>
      <w:bookmarkEnd w:id="1"/>
      <w:r w:rsidRPr="009A0900">
        <w:rPr>
          <w:rFonts w:ascii="Arial" w:hAnsi="Arial" w:cs="Arial"/>
          <w:color w:val="000000"/>
        </w:rPr>
        <w:t xml:space="preserve">Χειριστής θέματος, Αντιπρόεδρος Μέριμνας Προσωπικού: </w:t>
      </w:r>
      <w:r>
        <w:rPr>
          <w:rFonts w:ascii="Arial" w:hAnsi="Arial" w:cs="Arial"/>
          <w:color w:val="000000"/>
        </w:rPr>
        <w:t xml:space="preserve">Επισμηναγός </w:t>
      </w:r>
      <w:r w:rsidRPr="009A0900">
        <w:rPr>
          <w:rFonts w:ascii="Arial" w:hAnsi="Arial" w:cs="Arial"/>
          <w:color w:val="000000"/>
        </w:rPr>
        <w:t xml:space="preserve">Νικόλαος Παναγιωτίδης τηλ. 6983503377, </w:t>
      </w:r>
      <w:r w:rsidRPr="009A0900">
        <w:rPr>
          <w:rFonts w:ascii="Arial" w:hAnsi="Arial" w:cs="Arial"/>
          <w:color w:val="000000"/>
          <w:lang w:val="en-US"/>
        </w:rPr>
        <w:t>email</w:t>
      </w:r>
      <w:r w:rsidRPr="009A0900">
        <w:rPr>
          <w:rFonts w:ascii="Arial" w:hAnsi="Arial" w:cs="Arial"/>
          <w:color w:val="000000"/>
        </w:rPr>
        <w:t xml:space="preserve">: </w:t>
      </w:r>
      <w:hyperlink r:id="rId10" w:history="1">
        <w:r w:rsidRPr="009A0900">
          <w:rPr>
            <w:rStyle w:val="Hyperlink"/>
            <w:rFonts w:ascii="Arial" w:hAnsi="Arial" w:cs="Arial"/>
            <w:lang w:val="en-US"/>
          </w:rPr>
          <w:t>pomens</w:t>
        </w:r>
        <w:r w:rsidRPr="009A0900">
          <w:rPr>
            <w:rStyle w:val="Hyperlink"/>
            <w:rFonts w:ascii="Arial" w:hAnsi="Arial" w:cs="Arial"/>
          </w:rPr>
          <w:t>.</w:t>
        </w:r>
        <w:r w:rsidRPr="009A0900">
          <w:rPr>
            <w:rStyle w:val="Hyperlink"/>
            <w:rFonts w:ascii="Arial" w:hAnsi="Arial" w:cs="Arial"/>
            <w:lang w:val="en-US"/>
          </w:rPr>
          <w:t>merimna</w:t>
        </w:r>
        <w:r w:rsidRPr="009A0900">
          <w:rPr>
            <w:rStyle w:val="Hyperlink"/>
            <w:rFonts w:ascii="Arial" w:hAnsi="Arial" w:cs="Arial"/>
          </w:rPr>
          <w:t>.</w:t>
        </w:r>
        <w:r w:rsidRPr="009A0900">
          <w:rPr>
            <w:rStyle w:val="Hyperlink"/>
            <w:rFonts w:ascii="Arial" w:hAnsi="Arial" w:cs="Arial"/>
            <w:lang w:val="en-US"/>
          </w:rPr>
          <w:t>prosopikou</w:t>
        </w:r>
        <w:r w:rsidRPr="009A0900">
          <w:rPr>
            <w:rStyle w:val="Hyperlink"/>
            <w:rFonts w:ascii="Arial" w:hAnsi="Arial" w:cs="Arial"/>
          </w:rPr>
          <w:t>@</w:t>
        </w:r>
        <w:r w:rsidRPr="009A0900">
          <w:rPr>
            <w:rStyle w:val="Hyperlink"/>
            <w:rFonts w:ascii="Arial" w:hAnsi="Arial" w:cs="Arial"/>
            <w:lang w:val="en-US"/>
          </w:rPr>
          <w:t>gmail</w:t>
        </w:r>
        <w:r w:rsidRPr="009A0900">
          <w:rPr>
            <w:rStyle w:val="Hyperlink"/>
            <w:rFonts w:ascii="Arial" w:hAnsi="Arial" w:cs="Arial"/>
          </w:rPr>
          <w:t>.</w:t>
        </w:r>
        <w:r w:rsidRPr="009A0900">
          <w:rPr>
            <w:rStyle w:val="Hyperlink"/>
            <w:rFonts w:ascii="Arial" w:hAnsi="Arial" w:cs="Arial"/>
            <w:lang w:val="en-US"/>
          </w:rPr>
          <w:t>com</w:t>
        </w:r>
      </w:hyperlink>
      <w:r w:rsidRPr="009A0900">
        <w:rPr>
          <w:rFonts w:ascii="Arial" w:hAnsi="Arial" w:cs="Arial"/>
          <w:color w:val="000000"/>
        </w:rPr>
        <w:t>.</w:t>
      </w:r>
    </w:p>
    <w:p w:rsidR="00EF2E1F" w:rsidRPr="009A0900" w:rsidRDefault="00EF2E1F" w:rsidP="009A0900">
      <w:pPr>
        <w:pStyle w:val="ListParagraph"/>
        <w:rPr>
          <w:rFonts w:ascii="Arial" w:hAnsi="Arial" w:cs="Arial"/>
          <w:color w:val="000000"/>
        </w:rPr>
      </w:pPr>
    </w:p>
    <w:p w:rsidR="00EF2E1F" w:rsidRPr="009A0900" w:rsidRDefault="00EF2E1F" w:rsidP="009A0900">
      <w:pPr>
        <w:pStyle w:val="ListParagraph"/>
        <w:tabs>
          <w:tab w:val="left" w:pos="0"/>
          <w:tab w:val="left" w:pos="1134"/>
          <w:tab w:val="left" w:pos="1985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color w:val="000000"/>
        </w:rPr>
      </w:pPr>
    </w:p>
    <w:p w:rsidR="00EF2E1F" w:rsidRDefault="00EF2E1F" w:rsidP="009A0900">
      <w:pPr>
        <w:tabs>
          <w:tab w:val="left" w:pos="0"/>
          <w:tab w:val="left" w:pos="1134"/>
          <w:tab w:val="left" w:pos="1985"/>
        </w:tabs>
        <w:autoSpaceDE w:val="0"/>
        <w:autoSpaceDN w:val="0"/>
        <w:adjustRightInd w:val="0"/>
        <w:ind w:firstLine="567"/>
        <w:jc w:val="center"/>
        <w:rPr>
          <w:rFonts w:ascii="Arial" w:hAnsi="Arial" w:cs="Arial"/>
          <w:color w:val="000000"/>
        </w:rPr>
      </w:pPr>
      <w:r w:rsidRPr="009A0900">
        <w:rPr>
          <w:rFonts w:ascii="Arial" w:hAnsi="Arial" w:cs="Arial"/>
          <w:color w:val="000000"/>
        </w:rPr>
        <w:t>Για το Διοικητικό Συμβούλιο</w:t>
      </w:r>
    </w:p>
    <w:p w:rsidR="00EF2E1F" w:rsidRDefault="00EF2E1F" w:rsidP="00A460CA">
      <w:pPr>
        <w:tabs>
          <w:tab w:val="left" w:pos="0"/>
          <w:tab w:val="left" w:pos="1134"/>
          <w:tab w:val="left" w:pos="198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tbl>
      <w:tblPr>
        <w:tblW w:w="0" w:type="auto"/>
        <w:tblLook w:val="00A0"/>
      </w:tblPr>
      <w:tblGrid>
        <w:gridCol w:w="4431"/>
        <w:gridCol w:w="4432"/>
      </w:tblGrid>
      <w:tr w:rsidR="00EF2E1F" w:rsidTr="00F31F29">
        <w:tc>
          <w:tcPr>
            <w:tcW w:w="4431" w:type="dxa"/>
          </w:tcPr>
          <w:p w:rsidR="00EF2E1F" w:rsidRPr="00F31F29" w:rsidRDefault="00EF2E1F" w:rsidP="00F31F29">
            <w:pPr>
              <w:tabs>
                <w:tab w:val="left" w:pos="0"/>
                <w:tab w:val="left" w:pos="1134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F31F29">
              <w:rPr>
                <w:rFonts w:ascii="Arial" w:hAnsi="Arial" w:cs="Arial"/>
                <w:color w:val="000000"/>
              </w:rPr>
              <w:t>Ο ΠΡΟΕΔΡΟΣ</w:t>
            </w:r>
          </w:p>
        </w:tc>
        <w:tc>
          <w:tcPr>
            <w:tcW w:w="4432" w:type="dxa"/>
          </w:tcPr>
          <w:p w:rsidR="00EF2E1F" w:rsidRPr="00F31F29" w:rsidRDefault="00EF2E1F" w:rsidP="00F31F29">
            <w:pPr>
              <w:tabs>
                <w:tab w:val="left" w:pos="0"/>
                <w:tab w:val="left" w:pos="1134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F31F29">
              <w:rPr>
                <w:rFonts w:ascii="Arial" w:hAnsi="Arial" w:cs="Arial"/>
                <w:color w:val="000000"/>
              </w:rPr>
              <w:t>Ο ΓΕΝΙΚΟΣ ΓΡΑΜΜΑΤΕΑΣ</w:t>
            </w:r>
          </w:p>
        </w:tc>
      </w:tr>
      <w:tr w:rsidR="00EF2E1F" w:rsidTr="00F31F29">
        <w:tc>
          <w:tcPr>
            <w:tcW w:w="4431" w:type="dxa"/>
          </w:tcPr>
          <w:p w:rsidR="00EF2E1F" w:rsidRPr="00F31F29" w:rsidRDefault="00EF2E1F" w:rsidP="00F31F29">
            <w:pPr>
              <w:tabs>
                <w:tab w:val="left" w:pos="0"/>
                <w:tab w:val="left" w:pos="1134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432" w:type="dxa"/>
          </w:tcPr>
          <w:p w:rsidR="00EF2E1F" w:rsidRPr="00F31F29" w:rsidRDefault="00EF2E1F" w:rsidP="00F31F29">
            <w:pPr>
              <w:tabs>
                <w:tab w:val="left" w:pos="0"/>
                <w:tab w:val="left" w:pos="1134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F2E1F" w:rsidTr="00F31F29">
        <w:tc>
          <w:tcPr>
            <w:tcW w:w="4431" w:type="dxa"/>
          </w:tcPr>
          <w:p w:rsidR="00EF2E1F" w:rsidRPr="00F31F29" w:rsidRDefault="00EF2E1F" w:rsidP="00F31F29">
            <w:pPr>
              <w:tabs>
                <w:tab w:val="left" w:pos="0"/>
                <w:tab w:val="left" w:pos="1134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F31F29">
              <w:rPr>
                <w:rFonts w:ascii="Arial" w:hAnsi="Arial" w:cs="Arial"/>
                <w:color w:val="000000"/>
              </w:rPr>
              <w:t>Δημήτριος Ρώτας</w:t>
            </w:r>
          </w:p>
          <w:p w:rsidR="00EF2E1F" w:rsidRPr="00F31F29" w:rsidRDefault="00EF2E1F" w:rsidP="00F31F29">
            <w:pPr>
              <w:tabs>
                <w:tab w:val="left" w:pos="0"/>
                <w:tab w:val="left" w:pos="1134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F31F29">
              <w:rPr>
                <w:rFonts w:ascii="Arial" w:hAnsi="Arial" w:cs="Arial"/>
                <w:color w:val="000000"/>
              </w:rPr>
              <w:t>Επγός (ΥΔΚ)</w:t>
            </w:r>
          </w:p>
        </w:tc>
        <w:tc>
          <w:tcPr>
            <w:tcW w:w="4432" w:type="dxa"/>
          </w:tcPr>
          <w:p w:rsidR="00EF2E1F" w:rsidRPr="00F31F29" w:rsidRDefault="00EF2E1F" w:rsidP="00F31F29">
            <w:pPr>
              <w:tabs>
                <w:tab w:val="left" w:pos="0"/>
                <w:tab w:val="left" w:pos="1134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F31F29">
              <w:rPr>
                <w:rFonts w:ascii="Arial" w:hAnsi="Arial" w:cs="Arial"/>
                <w:color w:val="000000"/>
              </w:rPr>
              <w:t>Γεώργιος Θεοδώρου</w:t>
            </w:r>
          </w:p>
          <w:p w:rsidR="00EF2E1F" w:rsidRPr="00F31F29" w:rsidRDefault="00EF2E1F" w:rsidP="00F31F29">
            <w:pPr>
              <w:tabs>
                <w:tab w:val="left" w:pos="0"/>
                <w:tab w:val="left" w:pos="1134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F31F29">
              <w:rPr>
                <w:rFonts w:ascii="Arial" w:hAnsi="Arial" w:cs="Arial"/>
                <w:color w:val="000000"/>
              </w:rPr>
              <w:t>Λγος (ΠΖ)</w:t>
            </w:r>
          </w:p>
        </w:tc>
      </w:tr>
    </w:tbl>
    <w:p w:rsidR="00EF2E1F" w:rsidRPr="00396964" w:rsidRDefault="00EF2E1F" w:rsidP="00A460CA">
      <w:pPr>
        <w:tabs>
          <w:tab w:val="left" w:pos="0"/>
          <w:tab w:val="left" w:pos="1134"/>
          <w:tab w:val="left" w:pos="198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EF2E1F" w:rsidRPr="00892D25" w:rsidRDefault="00EF2E1F" w:rsidP="00892D25">
      <w:pPr>
        <w:rPr>
          <w:rFonts w:ascii="Arial" w:hAnsi="Arial" w:cs="Arial"/>
        </w:rPr>
      </w:pPr>
    </w:p>
    <w:sectPr w:rsidR="00EF2E1F" w:rsidRPr="00892D25" w:rsidSect="009A11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5" w:h="16827"/>
      <w:pgMar w:top="709" w:right="1273" w:bottom="993" w:left="1985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2E1F" w:rsidRDefault="00EF2E1F">
      <w:r>
        <w:separator/>
      </w:r>
    </w:p>
  </w:endnote>
  <w:endnote w:type="continuationSeparator" w:id="0">
    <w:p w:rsidR="00EF2E1F" w:rsidRDefault="00EF2E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1F" w:rsidRDefault="00EF2E1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1F" w:rsidRDefault="00EF2E1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1F" w:rsidRDefault="00EF2E1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2E1F" w:rsidRDefault="00EF2E1F">
      <w:r>
        <w:separator/>
      </w:r>
    </w:p>
  </w:footnote>
  <w:footnote w:type="continuationSeparator" w:id="0">
    <w:p w:rsidR="00EF2E1F" w:rsidRDefault="00EF2E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1F" w:rsidRDefault="00EF2E1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1F" w:rsidRDefault="00EF2E1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1F" w:rsidRDefault="00EF2E1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610605"/>
    <w:multiLevelType w:val="hybridMultilevel"/>
    <w:tmpl w:val="64C0B79C"/>
    <w:lvl w:ilvl="0" w:tplc="E366783E">
      <w:start w:val="1"/>
      <w:numFmt w:val="decimal"/>
      <w:lvlText w:val="%1."/>
      <w:lvlJc w:val="left"/>
      <w:pPr>
        <w:ind w:left="2912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">
    <w:nsid w:val="71FD34EF"/>
    <w:multiLevelType w:val="hybridMultilevel"/>
    <w:tmpl w:val="9320A798"/>
    <w:lvl w:ilvl="0" w:tplc="3FEC996E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7364"/>
    <w:rsid w:val="0001167A"/>
    <w:rsid w:val="00013363"/>
    <w:rsid w:val="000134B7"/>
    <w:rsid w:val="000471C5"/>
    <w:rsid w:val="000617E8"/>
    <w:rsid w:val="00096350"/>
    <w:rsid w:val="000B4F1F"/>
    <w:rsid w:val="000D3ADC"/>
    <w:rsid w:val="000E1BD9"/>
    <w:rsid w:val="000F0CCF"/>
    <w:rsid w:val="000F676B"/>
    <w:rsid w:val="00104851"/>
    <w:rsid w:val="001051F7"/>
    <w:rsid w:val="0010773A"/>
    <w:rsid w:val="00115F0B"/>
    <w:rsid w:val="001171B7"/>
    <w:rsid w:val="001215A7"/>
    <w:rsid w:val="001223B1"/>
    <w:rsid w:val="0012329B"/>
    <w:rsid w:val="00126C59"/>
    <w:rsid w:val="00131C7A"/>
    <w:rsid w:val="00132603"/>
    <w:rsid w:val="00134628"/>
    <w:rsid w:val="001431B8"/>
    <w:rsid w:val="0015498C"/>
    <w:rsid w:val="00154EE9"/>
    <w:rsid w:val="00160350"/>
    <w:rsid w:val="00176D38"/>
    <w:rsid w:val="00185580"/>
    <w:rsid w:val="00192B68"/>
    <w:rsid w:val="00195666"/>
    <w:rsid w:val="001A5973"/>
    <w:rsid w:val="00217003"/>
    <w:rsid w:val="00225F4E"/>
    <w:rsid w:val="00233AEC"/>
    <w:rsid w:val="002360D2"/>
    <w:rsid w:val="00254530"/>
    <w:rsid w:val="00256D0C"/>
    <w:rsid w:val="00261555"/>
    <w:rsid w:val="002759A3"/>
    <w:rsid w:val="00281EB8"/>
    <w:rsid w:val="00285D92"/>
    <w:rsid w:val="00291615"/>
    <w:rsid w:val="002B3E8C"/>
    <w:rsid w:val="002C434F"/>
    <w:rsid w:val="002D1D17"/>
    <w:rsid w:val="002D3902"/>
    <w:rsid w:val="002D7993"/>
    <w:rsid w:val="002F4806"/>
    <w:rsid w:val="002F49A6"/>
    <w:rsid w:val="002F6FFF"/>
    <w:rsid w:val="0030019B"/>
    <w:rsid w:val="00300213"/>
    <w:rsid w:val="00306A2C"/>
    <w:rsid w:val="00307434"/>
    <w:rsid w:val="003121E4"/>
    <w:rsid w:val="0031526B"/>
    <w:rsid w:val="003169E8"/>
    <w:rsid w:val="0032109D"/>
    <w:rsid w:val="003258A3"/>
    <w:rsid w:val="003362F4"/>
    <w:rsid w:val="003446F1"/>
    <w:rsid w:val="00351E6E"/>
    <w:rsid w:val="00354C56"/>
    <w:rsid w:val="00373202"/>
    <w:rsid w:val="003741EE"/>
    <w:rsid w:val="003746D2"/>
    <w:rsid w:val="00376C54"/>
    <w:rsid w:val="00381177"/>
    <w:rsid w:val="0038764B"/>
    <w:rsid w:val="00387C61"/>
    <w:rsid w:val="00391452"/>
    <w:rsid w:val="00396964"/>
    <w:rsid w:val="003A75E2"/>
    <w:rsid w:val="003A79D1"/>
    <w:rsid w:val="003B3067"/>
    <w:rsid w:val="003B38BC"/>
    <w:rsid w:val="003B75A1"/>
    <w:rsid w:val="003C1F13"/>
    <w:rsid w:val="003C73CE"/>
    <w:rsid w:val="003D02AB"/>
    <w:rsid w:val="003E77FD"/>
    <w:rsid w:val="003F4855"/>
    <w:rsid w:val="003F4E54"/>
    <w:rsid w:val="004019A1"/>
    <w:rsid w:val="004306FC"/>
    <w:rsid w:val="00433F9B"/>
    <w:rsid w:val="00447C36"/>
    <w:rsid w:val="0046360D"/>
    <w:rsid w:val="00463A3E"/>
    <w:rsid w:val="00463C46"/>
    <w:rsid w:val="0047009C"/>
    <w:rsid w:val="004801BC"/>
    <w:rsid w:val="004818C2"/>
    <w:rsid w:val="004907ED"/>
    <w:rsid w:val="00497D8E"/>
    <w:rsid w:val="004A3618"/>
    <w:rsid w:val="004B32F2"/>
    <w:rsid w:val="004B4189"/>
    <w:rsid w:val="004B5595"/>
    <w:rsid w:val="004C2BEE"/>
    <w:rsid w:val="004D6F2D"/>
    <w:rsid w:val="004E3D01"/>
    <w:rsid w:val="004E4579"/>
    <w:rsid w:val="004E5928"/>
    <w:rsid w:val="004F3DBD"/>
    <w:rsid w:val="004F722A"/>
    <w:rsid w:val="005075D4"/>
    <w:rsid w:val="005078F4"/>
    <w:rsid w:val="00513439"/>
    <w:rsid w:val="005317C6"/>
    <w:rsid w:val="00533F99"/>
    <w:rsid w:val="00536327"/>
    <w:rsid w:val="005533C7"/>
    <w:rsid w:val="0056675E"/>
    <w:rsid w:val="00567380"/>
    <w:rsid w:val="00567A0E"/>
    <w:rsid w:val="005847DD"/>
    <w:rsid w:val="005A1911"/>
    <w:rsid w:val="005B556D"/>
    <w:rsid w:val="005B6A24"/>
    <w:rsid w:val="005B6CC3"/>
    <w:rsid w:val="005B6F7E"/>
    <w:rsid w:val="005D3245"/>
    <w:rsid w:val="005D5E67"/>
    <w:rsid w:val="005D6A58"/>
    <w:rsid w:val="005E35D0"/>
    <w:rsid w:val="005F0338"/>
    <w:rsid w:val="005F20C1"/>
    <w:rsid w:val="005F6918"/>
    <w:rsid w:val="006015A8"/>
    <w:rsid w:val="006054E5"/>
    <w:rsid w:val="00613A97"/>
    <w:rsid w:val="006154A3"/>
    <w:rsid w:val="00617889"/>
    <w:rsid w:val="00621FB7"/>
    <w:rsid w:val="00622217"/>
    <w:rsid w:val="00636763"/>
    <w:rsid w:val="00640C87"/>
    <w:rsid w:val="00650949"/>
    <w:rsid w:val="00671CE9"/>
    <w:rsid w:val="0067222D"/>
    <w:rsid w:val="0068284B"/>
    <w:rsid w:val="00692B54"/>
    <w:rsid w:val="006C40A1"/>
    <w:rsid w:val="006D729B"/>
    <w:rsid w:val="006E5F3C"/>
    <w:rsid w:val="006F0BFA"/>
    <w:rsid w:val="0070173C"/>
    <w:rsid w:val="00705D7D"/>
    <w:rsid w:val="00711D39"/>
    <w:rsid w:val="007131D9"/>
    <w:rsid w:val="00713720"/>
    <w:rsid w:val="007150BD"/>
    <w:rsid w:val="007161EA"/>
    <w:rsid w:val="00716213"/>
    <w:rsid w:val="0073058E"/>
    <w:rsid w:val="0075502F"/>
    <w:rsid w:val="00797E89"/>
    <w:rsid w:val="007B2678"/>
    <w:rsid w:val="007C0DEA"/>
    <w:rsid w:val="007C5128"/>
    <w:rsid w:val="007C5995"/>
    <w:rsid w:val="007E7011"/>
    <w:rsid w:val="007E77C0"/>
    <w:rsid w:val="007E798A"/>
    <w:rsid w:val="007F1A8E"/>
    <w:rsid w:val="007F504C"/>
    <w:rsid w:val="00803293"/>
    <w:rsid w:val="0081484E"/>
    <w:rsid w:val="008156A0"/>
    <w:rsid w:val="00835582"/>
    <w:rsid w:val="0084075A"/>
    <w:rsid w:val="00842094"/>
    <w:rsid w:val="00844BD1"/>
    <w:rsid w:val="00845CC3"/>
    <w:rsid w:val="00851F5F"/>
    <w:rsid w:val="0085467D"/>
    <w:rsid w:val="00861DB5"/>
    <w:rsid w:val="008678BB"/>
    <w:rsid w:val="00882D95"/>
    <w:rsid w:val="00892D25"/>
    <w:rsid w:val="008A04CD"/>
    <w:rsid w:val="008A2610"/>
    <w:rsid w:val="008A6592"/>
    <w:rsid w:val="008B1A60"/>
    <w:rsid w:val="008C1C3E"/>
    <w:rsid w:val="008C53D7"/>
    <w:rsid w:val="008D7F72"/>
    <w:rsid w:val="008E4DCC"/>
    <w:rsid w:val="008E5544"/>
    <w:rsid w:val="008E78D9"/>
    <w:rsid w:val="008F0522"/>
    <w:rsid w:val="008F2FCC"/>
    <w:rsid w:val="00911948"/>
    <w:rsid w:val="009157E9"/>
    <w:rsid w:val="00930A3D"/>
    <w:rsid w:val="009574A7"/>
    <w:rsid w:val="009607AF"/>
    <w:rsid w:val="0096545E"/>
    <w:rsid w:val="00971632"/>
    <w:rsid w:val="0098220F"/>
    <w:rsid w:val="00983389"/>
    <w:rsid w:val="00991710"/>
    <w:rsid w:val="00997351"/>
    <w:rsid w:val="009A045F"/>
    <w:rsid w:val="009A0900"/>
    <w:rsid w:val="009A11F6"/>
    <w:rsid w:val="009A1A47"/>
    <w:rsid w:val="009B1090"/>
    <w:rsid w:val="009C2F8A"/>
    <w:rsid w:val="009C627B"/>
    <w:rsid w:val="009D1296"/>
    <w:rsid w:val="009E31EF"/>
    <w:rsid w:val="009E645F"/>
    <w:rsid w:val="009E6C09"/>
    <w:rsid w:val="009F2425"/>
    <w:rsid w:val="009F3E1E"/>
    <w:rsid w:val="00A0271B"/>
    <w:rsid w:val="00A21B6C"/>
    <w:rsid w:val="00A37119"/>
    <w:rsid w:val="00A44212"/>
    <w:rsid w:val="00A460CA"/>
    <w:rsid w:val="00A55154"/>
    <w:rsid w:val="00A557AF"/>
    <w:rsid w:val="00A63900"/>
    <w:rsid w:val="00A6778B"/>
    <w:rsid w:val="00A762E6"/>
    <w:rsid w:val="00A80356"/>
    <w:rsid w:val="00A961FC"/>
    <w:rsid w:val="00AA07DF"/>
    <w:rsid w:val="00AB25B8"/>
    <w:rsid w:val="00AB4AF3"/>
    <w:rsid w:val="00AC25B4"/>
    <w:rsid w:val="00AD1503"/>
    <w:rsid w:val="00AD4E7C"/>
    <w:rsid w:val="00AE0B4D"/>
    <w:rsid w:val="00AF4E8F"/>
    <w:rsid w:val="00B13199"/>
    <w:rsid w:val="00B17125"/>
    <w:rsid w:val="00B312C8"/>
    <w:rsid w:val="00B3450A"/>
    <w:rsid w:val="00B403C7"/>
    <w:rsid w:val="00B404EB"/>
    <w:rsid w:val="00B4439A"/>
    <w:rsid w:val="00B60F1B"/>
    <w:rsid w:val="00B94E26"/>
    <w:rsid w:val="00BA083B"/>
    <w:rsid w:val="00BB6482"/>
    <w:rsid w:val="00BC7F43"/>
    <w:rsid w:val="00BD21AD"/>
    <w:rsid w:val="00BE52CE"/>
    <w:rsid w:val="00BF03D9"/>
    <w:rsid w:val="00BF09B0"/>
    <w:rsid w:val="00BF55C7"/>
    <w:rsid w:val="00C05789"/>
    <w:rsid w:val="00C0648D"/>
    <w:rsid w:val="00C1059F"/>
    <w:rsid w:val="00C2339B"/>
    <w:rsid w:val="00C24ECD"/>
    <w:rsid w:val="00C500F0"/>
    <w:rsid w:val="00C562ED"/>
    <w:rsid w:val="00C60962"/>
    <w:rsid w:val="00C67596"/>
    <w:rsid w:val="00C76AE8"/>
    <w:rsid w:val="00CC0392"/>
    <w:rsid w:val="00CC3C7A"/>
    <w:rsid w:val="00CD5130"/>
    <w:rsid w:val="00CD6B0F"/>
    <w:rsid w:val="00CE4591"/>
    <w:rsid w:val="00CE7C64"/>
    <w:rsid w:val="00CF7FCC"/>
    <w:rsid w:val="00D02D0F"/>
    <w:rsid w:val="00D10647"/>
    <w:rsid w:val="00D106DF"/>
    <w:rsid w:val="00D13F33"/>
    <w:rsid w:val="00D22088"/>
    <w:rsid w:val="00D27718"/>
    <w:rsid w:val="00D37294"/>
    <w:rsid w:val="00D531FD"/>
    <w:rsid w:val="00D56297"/>
    <w:rsid w:val="00D56544"/>
    <w:rsid w:val="00D61390"/>
    <w:rsid w:val="00D63FD3"/>
    <w:rsid w:val="00D65448"/>
    <w:rsid w:val="00D80675"/>
    <w:rsid w:val="00D931C7"/>
    <w:rsid w:val="00DA71BD"/>
    <w:rsid w:val="00DB0119"/>
    <w:rsid w:val="00DB01E2"/>
    <w:rsid w:val="00DD572D"/>
    <w:rsid w:val="00DD64B4"/>
    <w:rsid w:val="00DE1DA5"/>
    <w:rsid w:val="00DE72B4"/>
    <w:rsid w:val="00DF0210"/>
    <w:rsid w:val="00DF3016"/>
    <w:rsid w:val="00DF3826"/>
    <w:rsid w:val="00DF38DC"/>
    <w:rsid w:val="00E1091E"/>
    <w:rsid w:val="00E12044"/>
    <w:rsid w:val="00E26387"/>
    <w:rsid w:val="00E27959"/>
    <w:rsid w:val="00E31DE1"/>
    <w:rsid w:val="00E741D8"/>
    <w:rsid w:val="00E8474F"/>
    <w:rsid w:val="00E85EA0"/>
    <w:rsid w:val="00E95E41"/>
    <w:rsid w:val="00EB1F44"/>
    <w:rsid w:val="00EB79A5"/>
    <w:rsid w:val="00EC1D26"/>
    <w:rsid w:val="00ED15E7"/>
    <w:rsid w:val="00EE1821"/>
    <w:rsid w:val="00EE35E9"/>
    <w:rsid w:val="00EE6C8D"/>
    <w:rsid w:val="00EF038E"/>
    <w:rsid w:val="00EF2E1F"/>
    <w:rsid w:val="00F00533"/>
    <w:rsid w:val="00F130D8"/>
    <w:rsid w:val="00F14224"/>
    <w:rsid w:val="00F14251"/>
    <w:rsid w:val="00F17F7F"/>
    <w:rsid w:val="00F26549"/>
    <w:rsid w:val="00F31F29"/>
    <w:rsid w:val="00F365CB"/>
    <w:rsid w:val="00F409E4"/>
    <w:rsid w:val="00F40B33"/>
    <w:rsid w:val="00F42681"/>
    <w:rsid w:val="00F47B55"/>
    <w:rsid w:val="00F47BC1"/>
    <w:rsid w:val="00F56F1B"/>
    <w:rsid w:val="00F64530"/>
    <w:rsid w:val="00F7477A"/>
    <w:rsid w:val="00F801D8"/>
    <w:rsid w:val="00F90D15"/>
    <w:rsid w:val="00F9353A"/>
    <w:rsid w:val="00FA42D1"/>
    <w:rsid w:val="00FA7A62"/>
    <w:rsid w:val="00FB102C"/>
    <w:rsid w:val="00FB41BE"/>
    <w:rsid w:val="00FC095C"/>
    <w:rsid w:val="00FC3071"/>
    <w:rsid w:val="00FC4C28"/>
    <w:rsid w:val="00FC66FB"/>
    <w:rsid w:val="00FD36EC"/>
    <w:rsid w:val="00FD7984"/>
    <w:rsid w:val="00FE02F0"/>
    <w:rsid w:val="00FE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94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580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580"/>
    <w:rPr>
      <w:rFonts w:cs="Times New Roman"/>
      <w:sz w:val="24"/>
    </w:rPr>
  </w:style>
  <w:style w:type="character" w:styleId="Hyperlink">
    <w:name w:val="Hyperlink"/>
    <w:basedOn w:val="DefaultParagraphFont"/>
    <w:uiPriority w:val="99"/>
    <w:rsid w:val="00C609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C25B4"/>
    <w:pPr>
      <w:suppressAutoHyphens/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8220F"/>
    <w:rPr>
      <w:rFonts w:cs="Times New Roman"/>
      <w:sz w:val="24"/>
    </w:rPr>
  </w:style>
  <w:style w:type="character" w:customStyle="1" w:styleId="a">
    <w:name w:val="a"/>
    <w:uiPriority w:val="99"/>
    <w:rsid w:val="00F14251"/>
  </w:style>
  <w:style w:type="character" w:styleId="Strong">
    <w:name w:val="Strong"/>
    <w:basedOn w:val="DefaultParagraphFont"/>
    <w:uiPriority w:val="99"/>
    <w:qFormat/>
    <w:locked/>
    <w:rsid w:val="00991710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EE1821"/>
    <w:pPr>
      <w:ind w:left="720"/>
    </w:pPr>
  </w:style>
  <w:style w:type="table" w:styleId="TableGrid">
    <w:name w:val="Table Grid"/>
    <w:basedOn w:val="TableNormal"/>
    <w:uiPriority w:val="99"/>
    <w:locked/>
    <w:rsid w:val="009157E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uiPriority w:val="99"/>
    <w:rsid w:val="00396964"/>
  </w:style>
  <w:style w:type="character" w:customStyle="1" w:styleId="InternetLink">
    <w:name w:val="Internet Link"/>
    <w:uiPriority w:val="99"/>
    <w:rsid w:val="00D806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02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2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024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024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pomens.merimna.prosopikou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mens.gr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2</Pages>
  <Words>647</Words>
  <Characters>3497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3</cp:revision>
  <cp:lastPrinted>2018-05-14T19:57:00Z</cp:lastPrinted>
  <dcterms:created xsi:type="dcterms:W3CDTF">2018-10-09T14:21:00Z</dcterms:created>
  <dcterms:modified xsi:type="dcterms:W3CDTF">2018-10-09T14:49:00Z</dcterms:modified>
  <cp:category>FM PDF To Word Converter Pro</cp:category>
</cp:coreProperties>
</file>