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14F" w:rsidRDefault="004D414F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7.65pt;margin-top:-4.6pt;width:192pt;height:175.2pt;z-index:251658240">
            <v:imagedata r:id="rId6" o:title=""/>
          </v:shape>
        </w:pict>
      </w:r>
    </w:p>
    <w:p w:rsidR="004D414F" w:rsidRPr="002F6FFF" w:rsidRDefault="004D414F" w:rsidP="00C572A0">
      <w:pPr>
        <w:framePr w:w="6122" w:wrap="auto" w:vAnchor="page" w:hAnchor="page" w:x="5062" w:y="126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>
        <w:rPr>
          <w:rFonts w:ascii="Arial" w:hAnsi="Arial" w:cs="Arial"/>
          <w:color w:val="000000"/>
          <w:sz w:val="18"/>
          <w:szCs w:val="18"/>
        </w:rPr>
        <w:t xml:space="preserve">  </w:t>
      </w:r>
      <w:r w:rsidRPr="002F6FFF">
        <w:rPr>
          <w:rFonts w:ascii="Arial" w:hAnsi="Arial" w:cs="Arial"/>
          <w:b/>
          <w:color w:val="000000"/>
        </w:rPr>
        <w:t>Πανελλήνια Ομοσπονδία Ενώσεων Στρατιωτικών</w:t>
      </w:r>
    </w:p>
    <w:p w:rsidR="004D414F" w:rsidRPr="002F6FFF" w:rsidRDefault="004D414F" w:rsidP="00C572A0">
      <w:pPr>
        <w:framePr w:w="6122" w:wrap="auto" w:vAnchor="page" w:hAnchor="page" w:x="5062" w:y="126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 w:rsidRPr="002F6FFF">
        <w:rPr>
          <w:rFonts w:ascii="Arial" w:hAnsi="Arial" w:cs="Arial"/>
          <w:b/>
          <w:color w:val="000000"/>
        </w:rPr>
        <w:t xml:space="preserve">                      </w:t>
      </w:r>
      <w:r>
        <w:rPr>
          <w:rFonts w:ascii="Arial" w:hAnsi="Arial" w:cs="Arial"/>
          <w:b/>
          <w:color w:val="000000"/>
        </w:rPr>
        <w:t xml:space="preserve">  </w:t>
      </w:r>
      <w:r w:rsidRPr="002F6FFF">
        <w:rPr>
          <w:rFonts w:ascii="Arial" w:hAnsi="Arial" w:cs="Arial"/>
          <w:b/>
          <w:color w:val="000000"/>
        </w:rPr>
        <w:t xml:space="preserve">       (Π.ΟΜ.ΕΝ.Σ.) </w:t>
      </w:r>
    </w:p>
    <w:p w:rsidR="004D414F" w:rsidRDefault="004D414F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4D414F" w:rsidRDefault="004D414F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4D414F" w:rsidRDefault="004D414F" w:rsidP="00911948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4D414F" w:rsidRDefault="004D414F" w:rsidP="00911948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4D414F" w:rsidRDefault="004D414F" w:rsidP="00911948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4D414F" w:rsidRDefault="004D414F" w:rsidP="00911948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4D414F" w:rsidRPr="00447C36" w:rsidRDefault="004D414F" w:rsidP="00D179D4">
      <w:pPr>
        <w:framePr w:w="5642" w:h="845" w:hRule="exact" w:wrap="auto" w:vAnchor="page" w:hAnchor="page" w:x="5182" w:y="1985"/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  <w:r w:rsidRPr="00447C36">
        <w:rPr>
          <w:rFonts w:ascii="Arial" w:hAnsi="Arial" w:cs="Arial"/>
          <w:color w:val="000000"/>
          <w:sz w:val="18"/>
          <w:szCs w:val="18"/>
        </w:rPr>
        <w:t>Νόμιμα αναγνωρισμέν</w:t>
      </w:r>
      <w:r>
        <w:rPr>
          <w:rFonts w:ascii="Arial" w:hAnsi="Arial" w:cs="Arial"/>
          <w:color w:val="000000"/>
          <w:sz w:val="18"/>
          <w:szCs w:val="18"/>
        </w:rPr>
        <w:t>η</w:t>
      </w:r>
      <w:r w:rsidRPr="0019566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επαγγελματική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Ομοσπονδία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με την υπ’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447C36">
        <w:rPr>
          <w:rFonts w:ascii="Arial" w:hAnsi="Arial" w:cs="Arial"/>
          <w:color w:val="000000"/>
          <w:sz w:val="18"/>
          <w:szCs w:val="18"/>
        </w:rPr>
        <w:t>αρ</w:t>
      </w:r>
      <w:r>
        <w:rPr>
          <w:rFonts w:ascii="Arial" w:hAnsi="Arial" w:cs="Arial"/>
          <w:color w:val="000000"/>
          <w:sz w:val="18"/>
          <w:szCs w:val="18"/>
        </w:rPr>
        <w:t>ιθμ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96545E">
        <w:rPr>
          <w:rFonts w:ascii="Arial" w:hAnsi="Arial" w:cs="Arial"/>
          <w:color w:val="000000"/>
          <w:sz w:val="18"/>
          <w:szCs w:val="18"/>
        </w:rPr>
        <w:t>16</w:t>
      </w:r>
      <w:r w:rsidRPr="00447C36">
        <w:rPr>
          <w:rFonts w:ascii="Arial" w:hAnsi="Arial" w:cs="Arial"/>
          <w:color w:val="000000"/>
          <w:sz w:val="18"/>
          <w:szCs w:val="18"/>
        </w:rPr>
        <w:t>/201</w:t>
      </w:r>
      <w:r>
        <w:rPr>
          <w:rFonts w:ascii="Arial" w:hAnsi="Arial" w:cs="Arial"/>
          <w:color w:val="000000"/>
          <w:sz w:val="18"/>
          <w:szCs w:val="18"/>
        </w:rPr>
        <w:t>7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διαταγή του Ειρηνοδικείου </w:t>
      </w:r>
      <w:r>
        <w:rPr>
          <w:rFonts w:ascii="Arial" w:hAnsi="Arial" w:cs="Arial"/>
          <w:color w:val="000000"/>
          <w:sz w:val="18"/>
          <w:szCs w:val="18"/>
        </w:rPr>
        <w:t>Χαλανδρίου, καταχωρημένη στα βιβλία Ομοσπονδιών του Πρωτοδικείου Αθηνών με αριθμό μητρώου 844 και αριθμό βιβλίου συνδικαλιστικών οργανώσεων 6390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</w:p>
    <w:p w:rsidR="004D414F" w:rsidRPr="00447C36" w:rsidRDefault="004D414F" w:rsidP="00911948">
      <w:pPr>
        <w:framePr w:w="5642" w:h="845" w:hRule="exact" w:wrap="auto" w:vAnchor="page" w:hAnchor="page" w:x="5182" w:y="1985"/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</w:p>
    <w:p w:rsidR="004D414F" w:rsidRDefault="004D414F" w:rsidP="00911948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4D414F" w:rsidRPr="003B38BC" w:rsidRDefault="004D414F" w:rsidP="00911948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4D414F" w:rsidRDefault="004D414F" w:rsidP="00911948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4D414F" w:rsidRPr="00911948" w:rsidRDefault="004D414F" w:rsidP="00911948">
      <w:pPr>
        <w:framePr w:w="2481" w:wrap="auto" w:vAnchor="page" w:hAnchor="page" w:x="5182" w:y="3545"/>
        <w:widowControl w:val="0"/>
        <w:autoSpaceDE w:val="0"/>
        <w:autoSpaceDN w:val="0"/>
        <w:adjustRightInd w:val="0"/>
        <w:snapToGrid w:val="0"/>
      </w:pPr>
      <w:r w:rsidRPr="00DF0210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911948">
        <w:rPr>
          <w:rFonts w:ascii="Arial" w:hAnsi="Arial" w:cs="Arial"/>
          <w:color w:val="000000"/>
          <w:sz w:val="18"/>
          <w:szCs w:val="18"/>
        </w:rPr>
        <w:t xml:space="preserve">: 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911948">
        <w:rPr>
          <w:rFonts w:ascii="Arial" w:hAnsi="Arial" w:cs="Arial"/>
          <w:color w:val="000000"/>
          <w:sz w:val="18"/>
          <w:szCs w:val="18"/>
        </w:rPr>
        <w:t>@</w:t>
      </w:r>
      <w:r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911948">
        <w:rPr>
          <w:rFonts w:ascii="Arial" w:hAnsi="Arial" w:cs="Arial"/>
          <w:color w:val="000000"/>
          <w:sz w:val="18"/>
          <w:szCs w:val="18"/>
        </w:rPr>
        <w:t>.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4D414F" w:rsidRDefault="004D414F" w:rsidP="00911948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4D414F" w:rsidRPr="00C572A0" w:rsidRDefault="004D414F" w:rsidP="00911948">
      <w:pPr>
        <w:framePr w:w="5762" w:wrap="auto" w:vAnchor="page" w:hAnchor="page" w:x="5182" w:y="2945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7" w:history="1">
        <w:r w:rsidRPr="004019A1">
          <w:rPr>
            <w:rStyle w:val="Hyperlink"/>
            <w:rFonts w:ascii="Arial" w:hAnsi="Arial" w:cs="Arial"/>
            <w:sz w:val="18"/>
            <w:szCs w:val="18"/>
          </w:rPr>
          <w:t>www.</w:t>
        </w:r>
        <w:r w:rsidRPr="004019A1">
          <w:rPr>
            <w:rStyle w:val="Hyperlink"/>
            <w:rFonts w:ascii="Arial" w:hAnsi="Arial" w:cs="Arial"/>
            <w:sz w:val="18"/>
            <w:szCs w:val="18"/>
            <w:lang w:val="en-US"/>
          </w:rPr>
          <w:t>pomens</w:t>
        </w:r>
        <w:r w:rsidRPr="004019A1">
          <w:rPr>
            <w:rStyle w:val="Hyperlink"/>
            <w:rFonts w:ascii="Arial" w:hAnsi="Arial" w:cs="Arial"/>
            <w:sz w:val="18"/>
            <w:szCs w:val="18"/>
          </w:rPr>
          <w:t>.gr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 –  </w:t>
      </w:r>
      <w:r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C572A0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ΠΟΜΕΝΣ</w:t>
      </w:r>
      <w:r w:rsidRPr="00C572A0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4D414F" w:rsidRPr="009D6617" w:rsidRDefault="004D414F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4D414F" w:rsidRPr="009D6617" w:rsidRDefault="004D414F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4D414F" w:rsidRPr="009D6617" w:rsidRDefault="004D414F" w:rsidP="007C14A1">
      <w:pPr>
        <w:framePr w:w="3242" w:wrap="auto" w:vAnchor="page" w:hAnchor="page" w:x="7702" w:y="4265"/>
        <w:widowControl w:val="0"/>
        <w:autoSpaceDE w:val="0"/>
        <w:autoSpaceDN w:val="0"/>
        <w:adjustRightInd w:val="0"/>
        <w:snapToGrid w:val="0"/>
      </w:pPr>
      <w:r w:rsidRPr="00285D92">
        <w:rPr>
          <w:rFonts w:ascii="Arial" w:hAnsi="Arial" w:cs="Arial"/>
          <w:color w:val="000000"/>
        </w:rPr>
        <w:t>Αθήνα</w:t>
      </w:r>
      <w:r w:rsidRPr="009D6617">
        <w:rPr>
          <w:rFonts w:ascii="Arial" w:hAnsi="Arial" w:cs="Arial"/>
          <w:color w:val="000000"/>
        </w:rPr>
        <w:t xml:space="preserve">, </w:t>
      </w:r>
      <w:r w:rsidRPr="00911948">
        <w:rPr>
          <w:rFonts w:ascii="Arial" w:hAnsi="Arial" w:cs="Arial"/>
          <w:color w:val="000000"/>
        </w:rPr>
        <w:t>1</w:t>
      </w:r>
      <w:r w:rsidRPr="009D661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Μαρτίου </w:t>
      </w:r>
      <w:r w:rsidRPr="009D6617">
        <w:rPr>
          <w:rFonts w:ascii="Arial" w:hAnsi="Arial" w:cs="Arial"/>
          <w:color w:val="000000"/>
        </w:rPr>
        <w:t>201</w:t>
      </w:r>
      <w:r>
        <w:rPr>
          <w:rFonts w:ascii="Arial" w:hAnsi="Arial" w:cs="Arial"/>
          <w:color w:val="000000"/>
        </w:rPr>
        <w:t>8</w:t>
      </w:r>
    </w:p>
    <w:p w:rsidR="004D414F" w:rsidRPr="009D6617" w:rsidRDefault="004D414F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4D414F" w:rsidRPr="009D6617" w:rsidRDefault="004D414F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4D414F" w:rsidRPr="009D6617" w:rsidRDefault="004D414F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4D414F" w:rsidRPr="004818C2" w:rsidRDefault="004D414F" w:rsidP="00F805AF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</w:rPr>
      </w:pPr>
      <w:r w:rsidRPr="00447C36">
        <w:rPr>
          <w:rFonts w:ascii="Arial" w:hAnsi="Arial" w:cs="Arial"/>
          <w:b/>
          <w:color w:val="000000"/>
        </w:rPr>
        <w:t>ΠΡΟΣ</w:t>
      </w:r>
      <w:r w:rsidRPr="00C562ED"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 w:rsidRPr="00C562ED">
        <w:rPr>
          <w:rFonts w:ascii="Arial" w:hAnsi="Arial" w:cs="Arial"/>
          <w:b/>
          <w:color w:val="000000"/>
        </w:rPr>
        <w:t>:</w:t>
      </w:r>
      <w:r w:rsidRPr="00C562E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Αναπληρωτή </w:t>
      </w:r>
      <w:r w:rsidRPr="00447C36">
        <w:rPr>
          <w:rFonts w:ascii="Arial" w:hAnsi="Arial" w:cs="Arial"/>
          <w:color w:val="000000"/>
          <w:sz w:val="22"/>
          <w:szCs w:val="22"/>
        </w:rPr>
        <w:t xml:space="preserve">Υπουργό </w:t>
      </w:r>
      <w:r>
        <w:rPr>
          <w:rFonts w:ascii="Arial" w:hAnsi="Arial" w:cs="Arial"/>
          <w:color w:val="000000"/>
          <w:sz w:val="22"/>
          <w:szCs w:val="22"/>
        </w:rPr>
        <w:t xml:space="preserve"> Εθνικής </w:t>
      </w:r>
      <w:r w:rsidRPr="00447C36">
        <w:rPr>
          <w:rFonts w:ascii="Arial" w:hAnsi="Arial" w:cs="Arial"/>
          <w:color w:val="000000"/>
          <w:sz w:val="22"/>
          <w:szCs w:val="22"/>
        </w:rPr>
        <w:t xml:space="preserve">Άμυνας κ. </w:t>
      </w:r>
      <w:r>
        <w:rPr>
          <w:rFonts w:ascii="Arial" w:hAnsi="Arial" w:cs="Arial"/>
          <w:color w:val="000000"/>
          <w:sz w:val="22"/>
          <w:szCs w:val="22"/>
        </w:rPr>
        <w:t>Δημήτριο Βίτσα</w:t>
      </w:r>
    </w:p>
    <w:p w:rsidR="004D414F" w:rsidRDefault="004D414F" w:rsidP="00F805AF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</w:rPr>
      </w:pPr>
      <w:r w:rsidRPr="004818C2">
        <w:rPr>
          <w:rFonts w:ascii="Arial" w:hAnsi="Arial" w:cs="Arial"/>
          <w:color w:val="000000"/>
        </w:rPr>
        <w:t xml:space="preserve">             </w:t>
      </w:r>
    </w:p>
    <w:p w:rsidR="004D414F" w:rsidRDefault="004D414F" w:rsidP="00F805AF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4D414F" w:rsidRDefault="004D414F" w:rsidP="00F805AF">
      <w:pPr>
        <w:widowControl w:val="0"/>
        <w:autoSpaceDE w:val="0"/>
        <w:autoSpaceDN w:val="0"/>
        <w:adjustRightInd w:val="0"/>
        <w:snapToGrid w:val="0"/>
      </w:pPr>
      <w:r w:rsidRPr="00447C36">
        <w:rPr>
          <w:rFonts w:ascii="Arial" w:hAnsi="Arial" w:cs="Arial"/>
          <w:b/>
          <w:color w:val="000000"/>
        </w:rPr>
        <w:t>ΚΟΙΝ :</w:t>
      </w:r>
      <w:r w:rsidRPr="00447C3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Στρατιωτικοί Συντάκτες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4D414F" w:rsidRDefault="004D414F" w:rsidP="00F805AF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2"/>
          <w:szCs w:val="22"/>
        </w:rPr>
      </w:pPr>
      <w:r w:rsidRPr="00F74CF4">
        <w:rPr>
          <w:rFonts w:ascii="Arial" w:hAnsi="Arial" w:cs="Arial"/>
          <w:color w:val="000000"/>
          <w:sz w:val="22"/>
          <w:szCs w:val="22"/>
        </w:rPr>
        <w:t xml:space="preserve">              </w:t>
      </w:r>
    </w:p>
    <w:p w:rsidR="004D414F" w:rsidRDefault="004D414F" w:rsidP="00F805AF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4D414F" w:rsidRDefault="004D414F" w:rsidP="00F805AF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u w:val="single"/>
        </w:rPr>
      </w:pPr>
      <w:r w:rsidRPr="005B6CC3">
        <w:rPr>
          <w:rFonts w:ascii="Arial" w:hAnsi="Arial" w:cs="Arial"/>
          <w:b/>
          <w:color w:val="000000"/>
        </w:rPr>
        <w:t>ΘΕΜΑ: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u w:val="single"/>
        </w:rPr>
        <w:t>Ευχητήρια επιστολή</w:t>
      </w:r>
    </w:p>
    <w:p w:rsidR="004D414F" w:rsidRDefault="004D414F" w:rsidP="00F805AF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u w:val="single"/>
        </w:rPr>
      </w:pPr>
    </w:p>
    <w:p w:rsidR="004D414F" w:rsidRDefault="004D414F" w:rsidP="00F805AF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</w:rPr>
        <w:t xml:space="preserve">             </w:t>
      </w:r>
      <w:r>
        <w:rPr>
          <w:rFonts w:ascii="Arial" w:hAnsi="Arial" w:cs="Arial"/>
          <w:b/>
          <w:color w:val="000000"/>
        </w:rPr>
        <w:t xml:space="preserve">            </w:t>
      </w:r>
    </w:p>
    <w:p w:rsidR="004D414F" w:rsidRDefault="004D414F" w:rsidP="00F805AF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  </w:t>
      </w:r>
      <w:r w:rsidRPr="007F1A8E">
        <w:rPr>
          <w:rFonts w:ascii="Arial" w:hAnsi="Arial" w:cs="Arial"/>
          <w:b/>
          <w:color w:val="000000"/>
        </w:rPr>
        <w:t>Αξιότιμε κ.</w:t>
      </w:r>
      <w:r>
        <w:rPr>
          <w:rFonts w:ascii="Arial" w:hAnsi="Arial" w:cs="Arial"/>
          <w:b/>
          <w:color w:val="000000"/>
        </w:rPr>
        <w:t xml:space="preserve"> </w:t>
      </w:r>
      <w:r w:rsidRPr="007F1A8E">
        <w:rPr>
          <w:rFonts w:ascii="Arial" w:hAnsi="Arial" w:cs="Arial"/>
          <w:b/>
          <w:color w:val="000000"/>
        </w:rPr>
        <w:t>Υπουργέ</w:t>
      </w:r>
    </w:p>
    <w:p w:rsidR="004D414F" w:rsidRDefault="004D414F" w:rsidP="00F805AF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4D414F" w:rsidRDefault="004D414F" w:rsidP="00F805AF">
      <w:pPr>
        <w:widowControl w:val="0"/>
        <w:autoSpaceDE w:val="0"/>
        <w:autoSpaceDN w:val="0"/>
        <w:adjustRightInd w:val="0"/>
        <w:snapToGrid w:val="0"/>
        <w:jc w:val="both"/>
        <w:rPr>
          <w:rFonts w:ascii="Arial" w:eastAsia="PFHighwaySansPro-Regular" w:hAnsi="Arial" w:cs="Arial"/>
          <w:color w:val="231F20"/>
        </w:rPr>
      </w:pPr>
      <w:r>
        <w:rPr>
          <w:rFonts w:ascii="Arial" w:hAnsi="Arial" w:cs="Arial"/>
          <w:color w:val="000000"/>
        </w:rPr>
        <w:t xml:space="preserve">            </w:t>
      </w:r>
      <w:r w:rsidRPr="00711D39">
        <w:rPr>
          <w:rFonts w:ascii="Arial" w:hAnsi="Arial" w:cs="Arial"/>
          <w:color w:val="000000"/>
          <w:sz w:val="22"/>
          <w:szCs w:val="22"/>
        </w:rPr>
        <w:t xml:space="preserve">1. </w:t>
      </w:r>
      <w:r>
        <w:rPr>
          <w:rFonts w:ascii="Arial" w:hAnsi="Arial" w:cs="Arial"/>
          <w:color w:val="000000"/>
          <w:sz w:val="22"/>
          <w:szCs w:val="22"/>
        </w:rPr>
        <w:t>Η</w:t>
      </w:r>
      <w:r>
        <w:rPr>
          <w:rFonts w:ascii="Arial" w:eastAsia="PFHighwaySansPro-Regular" w:hAnsi="Arial" w:cs="Arial"/>
          <w:color w:val="231F20"/>
        </w:rPr>
        <w:t xml:space="preserve"> </w:t>
      </w:r>
      <w:r w:rsidRPr="00074AC7">
        <w:rPr>
          <w:rFonts w:ascii="Arial" w:hAnsi="Arial" w:cs="Arial"/>
          <w:color w:val="000000"/>
        </w:rPr>
        <w:t>Πανελλήνια Ομοσπονδία</w:t>
      </w:r>
      <w:r>
        <w:rPr>
          <w:rFonts w:ascii="Arial" w:hAnsi="Arial" w:cs="Arial"/>
          <w:color w:val="000000"/>
        </w:rPr>
        <w:t>ς</w:t>
      </w:r>
      <w:r w:rsidRPr="00074AC7">
        <w:rPr>
          <w:rFonts w:ascii="Arial" w:hAnsi="Arial" w:cs="Arial"/>
          <w:color w:val="000000"/>
        </w:rPr>
        <w:t xml:space="preserve"> Ενώσεων Στρατιωτικών - Π.ΟΜ.ΕΝ.Σ.</w:t>
      </w:r>
      <w:r>
        <w:rPr>
          <w:rFonts w:ascii="Arial" w:hAnsi="Arial" w:cs="Arial"/>
          <w:color w:val="000000"/>
        </w:rPr>
        <w:t xml:space="preserve"> μ</w:t>
      </w:r>
      <w:r w:rsidRPr="00D53D68">
        <w:rPr>
          <w:rFonts w:ascii="Arial" w:eastAsia="PFHighwaySansPro-Regular" w:hAnsi="Arial" w:cs="Arial"/>
          <w:color w:val="231F20"/>
        </w:rPr>
        <w:t xml:space="preserve">ε την ευκαιρία της </w:t>
      </w:r>
      <w:r>
        <w:rPr>
          <w:rFonts w:ascii="Arial" w:eastAsia="PFHighwaySansPro-Regular" w:hAnsi="Arial" w:cs="Arial"/>
          <w:color w:val="231F20"/>
        </w:rPr>
        <w:t xml:space="preserve">τοποθέτηση σας, στην θέση του Υπουργού Μεταναστευτικής πολιτικής, </w:t>
      </w:r>
      <w:r w:rsidRPr="00D53D68">
        <w:rPr>
          <w:rFonts w:ascii="Arial" w:eastAsia="PFHighwaySansPro-Regular" w:hAnsi="Arial" w:cs="Arial"/>
          <w:color w:val="231F20"/>
        </w:rPr>
        <w:t>σας απευθύν</w:t>
      </w:r>
      <w:r>
        <w:rPr>
          <w:rFonts w:ascii="Arial" w:eastAsia="PFHighwaySansPro-Regular" w:hAnsi="Arial" w:cs="Arial"/>
          <w:color w:val="231F20"/>
        </w:rPr>
        <w:t>ει</w:t>
      </w:r>
      <w:r w:rsidRPr="00D53D68">
        <w:rPr>
          <w:rFonts w:ascii="Arial" w:eastAsia="PFHighwaySansPro-Regular" w:hAnsi="Arial" w:cs="Arial"/>
          <w:color w:val="231F20"/>
        </w:rPr>
        <w:t xml:space="preserve"> τα</w:t>
      </w:r>
      <w:r>
        <w:rPr>
          <w:rFonts w:ascii="Arial" w:eastAsia="PFHighwaySansPro-Regular" w:hAnsi="Arial" w:cs="Arial"/>
          <w:color w:val="231F20"/>
        </w:rPr>
        <w:t xml:space="preserve"> </w:t>
      </w:r>
      <w:r w:rsidRPr="00D53D68">
        <w:rPr>
          <w:rFonts w:ascii="Arial" w:eastAsia="PFHighwaySansPro-Regular" w:hAnsi="Arial" w:cs="Arial"/>
          <w:color w:val="231F20"/>
        </w:rPr>
        <w:t>θερμά</w:t>
      </w:r>
      <w:r>
        <w:rPr>
          <w:rFonts w:ascii="Arial" w:eastAsia="PFHighwaySansPro-Regular" w:hAnsi="Arial" w:cs="Arial"/>
          <w:color w:val="231F20"/>
        </w:rPr>
        <w:t xml:space="preserve"> της</w:t>
      </w:r>
      <w:r w:rsidRPr="00D53D68">
        <w:rPr>
          <w:rFonts w:ascii="Arial" w:eastAsia="PFHighwaySansPro-Regular" w:hAnsi="Arial" w:cs="Arial"/>
          <w:color w:val="231F20"/>
        </w:rPr>
        <w:t xml:space="preserve"> </w:t>
      </w:r>
      <w:r>
        <w:rPr>
          <w:rFonts w:ascii="Arial" w:eastAsia="PFHighwaySansPro-Regular" w:hAnsi="Arial" w:cs="Arial"/>
          <w:color w:val="231F20"/>
        </w:rPr>
        <w:t xml:space="preserve">συγχαρητήρια </w:t>
      </w:r>
      <w:r w:rsidRPr="00D53D68">
        <w:rPr>
          <w:rFonts w:ascii="Arial" w:eastAsia="PFHighwaySansPro-Regular" w:hAnsi="Arial" w:cs="Arial"/>
          <w:color w:val="231F20"/>
        </w:rPr>
        <w:t>και σας εύχ</w:t>
      </w:r>
      <w:r>
        <w:rPr>
          <w:rFonts w:ascii="Arial" w:eastAsia="PFHighwaySansPro-Regular" w:hAnsi="Arial" w:cs="Arial"/>
          <w:color w:val="231F20"/>
        </w:rPr>
        <w:t>εται</w:t>
      </w:r>
      <w:r w:rsidRPr="00D53D68">
        <w:rPr>
          <w:rFonts w:ascii="Arial" w:eastAsia="PFHighwaySansPro-Regular" w:hAnsi="Arial" w:cs="Arial"/>
          <w:color w:val="231F20"/>
        </w:rPr>
        <w:t xml:space="preserve"> καλή επιτυχία</w:t>
      </w:r>
      <w:r>
        <w:rPr>
          <w:rFonts w:ascii="Arial" w:eastAsia="PFHighwaySansPro-Regular" w:hAnsi="Arial" w:cs="Arial"/>
          <w:color w:val="231F20"/>
        </w:rPr>
        <w:t xml:space="preserve"> στα νέα σας καθήκοντα.</w:t>
      </w:r>
    </w:p>
    <w:p w:rsidR="004D414F" w:rsidRDefault="004D414F" w:rsidP="00F805AF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b/>
        </w:rPr>
      </w:pPr>
    </w:p>
    <w:p w:rsidR="004D414F" w:rsidRPr="00074AC7" w:rsidRDefault="004D414F" w:rsidP="00F805A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74AC7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 xml:space="preserve"> </w:t>
      </w:r>
      <w:r w:rsidRPr="00074AC7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>Σ</w:t>
      </w:r>
      <w:r w:rsidRPr="00D53D68">
        <w:rPr>
          <w:rFonts w:ascii="Arial" w:eastAsia="PFHighwaySansPro-Regular" w:hAnsi="Arial" w:cs="Arial"/>
          <w:color w:val="231F20"/>
        </w:rPr>
        <w:t xml:space="preserve">τη βάση των πολύ </w:t>
      </w:r>
      <w:r>
        <w:rPr>
          <w:rFonts w:ascii="Arial" w:eastAsia="PFHighwaySansPro-Regular" w:hAnsi="Arial" w:cs="Arial"/>
          <w:color w:val="231F20"/>
        </w:rPr>
        <w:t xml:space="preserve">καλών και εποικοδομητικών </w:t>
      </w:r>
      <w:r w:rsidRPr="00D53D68">
        <w:rPr>
          <w:rFonts w:ascii="Arial" w:eastAsia="PFHighwaySansPro-Regular" w:hAnsi="Arial" w:cs="Arial"/>
          <w:color w:val="231F20"/>
        </w:rPr>
        <w:t>σχέσεων</w:t>
      </w:r>
      <w:r>
        <w:rPr>
          <w:rFonts w:ascii="Arial" w:eastAsia="PFHighwaySansPro-Regular" w:hAnsi="Arial" w:cs="Arial"/>
          <w:color w:val="231F20"/>
        </w:rPr>
        <w:t xml:space="preserve"> που αναπτύχθηκαν στο προηγούμενο χρονικό διάστημα, πιστεύουμε στην επιδίωξη περαιτέρω  συνεργασίας όπου αυτή και αν απαιτηθεί.  </w:t>
      </w:r>
    </w:p>
    <w:p w:rsidR="004D414F" w:rsidRPr="00D53D68" w:rsidRDefault="004D414F" w:rsidP="00F805AF">
      <w:pPr>
        <w:autoSpaceDE w:val="0"/>
        <w:autoSpaceDN w:val="0"/>
        <w:adjustRightInd w:val="0"/>
        <w:jc w:val="both"/>
        <w:rPr>
          <w:rFonts w:ascii="Arial" w:eastAsia="PFHighwaySansPro-Regular" w:hAnsi="Arial" w:cs="Arial"/>
          <w:color w:val="231F20"/>
        </w:rPr>
      </w:pPr>
    </w:p>
    <w:p w:rsidR="004D414F" w:rsidRDefault="004D414F" w:rsidP="00F805AF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sz w:val="22"/>
          <w:szCs w:val="22"/>
        </w:rPr>
      </w:pPr>
    </w:p>
    <w:p w:rsidR="004D414F" w:rsidRDefault="004D414F" w:rsidP="00F805AF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</w:p>
    <w:p w:rsidR="004D414F" w:rsidRPr="00AD1503" w:rsidRDefault="004D414F" w:rsidP="00F805AF">
      <w:pPr>
        <w:widowControl w:val="0"/>
        <w:autoSpaceDE w:val="0"/>
        <w:autoSpaceDN w:val="0"/>
        <w:adjustRightInd w:val="0"/>
        <w:snapToGrid w:val="0"/>
      </w:pPr>
      <w:r>
        <w:t xml:space="preserve">                                                                </w:t>
      </w:r>
      <w:r w:rsidRPr="00AD1503">
        <w:rPr>
          <w:rFonts w:ascii="Arial" w:hAnsi="Arial" w:cs="Arial"/>
          <w:color w:val="000000"/>
        </w:rPr>
        <w:t>Με εκτίμηση</w:t>
      </w:r>
    </w:p>
    <w:p w:rsidR="004D414F" w:rsidRPr="008A2610" w:rsidRDefault="004D414F" w:rsidP="00F805AF">
      <w:pPr>
        <w:widowControl w:val="0"/>
        <w:autoSpaceDE w:val="0"/>
        <w:autoSpaceDN w:val="0"/>
        <w:adjustRightInd w:val="0"/>
        <w:snapToGrid w:val="0"/>
        <w:jc w:val="center"/>
        <w:rPr>
          <w:rFonts w:cs="Arial Bold"/>
          <w:color w:val="000000"/>
        </w:rPr>
      </w:pPr>
    </w:p>
    <w:p w:rsidR="004D414F" w:rsidRPr="00143660" w:rsidRDefault="004D414F" w:rsidP="00F805AF">
      <w:pPr>
        <w:widowControl w:val="0"/>
        <w:snapToGrid w:val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Για το Διοικητικό Συμβούλιο</w:t>
      </w:r>
    </w:p>
    <w:p w:rsidR="004D414F" w:rsidRPr="00143660" w:rsidRDefault="004D414F" w:rsidP="00F805AF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4D414F" w:rsidRPr="00143660" w:rsidRDefault="004D414F" w:rsidP="00F805AF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143660">
        <w:rPr>
          <w:rFonts w:ascii="Arial" w:hAnsi="Arial" w:cs="Arial"/>
          <w:color w:val="000000"/>
        </w:rPr>
        <w:t xml:space="preserve">              Ο                                                                                  </w:t>
      </w:r>
      <w:r>
        <w:rPr>
          <w:rFonts w:ascii="Arial" w:hAnsi="Arial" w:cs="Arial"/>
          <w:color w:val="000000"/>
        </w:rPr>
        <w:t xml:space="preserve"> </w:t>
      </w:r>
      <w:r w:rsidRPr="00143660">
        <w:rPr>
          <w:rFonts w:ascii="Arial" w:hAnsi="Arial" w:cs="Arial"/>
          <w:color w:val="000000"/>
        </w:rPr>
        <w:t xml:space="preserve">         </w:t>
      </w:r>
      <w:r>
        <w:rPr>
          <w:rFonts w:ascii="Arial" w:hAnsi="Arial" w:cs="Arial"/>
          <w:color w:val="000000"/>
        </w:rPr>
        <w:t xml:space="preserve"> </w:t>
      </w:r>
      <w:r w:rsidRPr="00143660">
        <w:rPr>
          <w:rFonts w:ascii="Arial" w:hAnsi="Arial" w:cs="Arial"/>
          <w:color w:val="000000"/>
        </w:rPr>
        <w:t xml:space="preserve">    Ο</w:t>
      </w:r>
    </w:p>
    <w:p w:rsidR="004D414F" w:rsidRPr="00143660" w:rsidRDefault="004D414F" w:rsidP="00F805AF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143660">
        <w:rPr>
          <w:rFonts w:ascii="Arial" w:hAnsi="Arial" w:cs="Arial"/>
          <w:color w:val="000000"/>
        </w:rPr>
        <w:t xml:space="preserve">      ΠΡΟΕΔΡΟΣ                         </w:t>
      </w:r>
      <w:r>
        <w:rPr>
          <w:rFonts w:ascii="Arial" w:hAnsi="Arial" w:cs="Arial"/>
          <w:color w:val="000000"/>
        </w:rPr>
        <w:t xml:space="preserve">                           </w:t>
      </w:r>
      <w:r w:rsidRPr="00143660">
        <w:rPr>
          <w:rFonts w:ascii="Arial" w:hAnsi="Arial" w:cs="Arial"/>
          <w:color w:val="000000"/>
        </w:rPr>
        <w:t xml:space="preserve">                   ΓΕΝΙΚΟΣ ΓΡΑΜΜΑΤΕΑΣ</w:t>
      </w:r>
    </w:p>
    <w:p w:rsidR="004D414F" w:rsidRDefault="004D414F" w:rsidP="00F805AF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4D414F" w:rsidRDefault="004D414F" w:rsidP="00F805AF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4D414F" w:rsidRDefault="004D414F" w:rsidP="00F805AF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4D414F" w:rsidRDefault="004D414F" w:rsidP="00F805AF">
      <w:pPr>
        <w:widowControl w:val="0"/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ΔΗΜΗΤΡΙΟΣ ΡΩΤΑΣ                                                               ΓΕΩΡΓΙΟΣ ΘΕΟΔΩΡΟΥ</w:t>
      </w:r>
    </w:p>
    <w:p w:rsidR="004D414F" w:rsidRDefault="004D414F" w:rsidP="00F805AF">
      <w:r>
        <w:rPr>
          <w:rFonts w:ascii="Arial" w:hAnsi="Arial" w:cs="Arial"/>
          <w:color w:val="000000"/>
        </w:rPr>
        <w:t xml:space="preserve">      Επγός (ΥΔΚ)                                                                                Λγος (ΠΖ)</w:t>
      </w:r>
    </w:p>
    <w:p w:rsidR="004D414F" w:rsidRPr="00DF2D54" w:rsidRDefault="004D414F" w:rsidP="00F805AF">
      <w:pPr>
        <w:widowControl w:val="0"/>
        <w:autoSpaceDE w:val="0"/>
        <w:autoSpaceDN w:val="0"/>
        <w:adjustRightInd w:val="0"/>
        <w:snapToGrid w:val="0"/>
      </w:pPr>
    </w:p>
    <w:sectPr w:rsidR="004D414F" w:rsidRPr="00DF2D54" w:rsidSect="000963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27"/>
      <w:pgMar w:top="709" w:right="1415" w:bottom="993" w:left="1134" w:header="720" w:footer="720" w:gutter="0"/>
      <w:cols w:space="720"/>
      <w:docGrid w:type="lines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414F" w:rsidRDefault="004D414F">
      <w:r>
        <w:separator/>
      </w:r>
    </w:p>
  </w:endnote>
  <w:endnote w:type="continuationSeparator" w:id="0">
    <w:p w:rsidR="004D414F" w:rsidRDefault="004D41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PFHighwaySansPro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Bold">
    <w:altName w:val="Times New Roman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4F" w:rsidRDefault="004D414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4F" w:rsidRDefault="004D414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4F" w:rsidRDefault="004D414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414F" w:rsidRDefault="004D414F">
      <w:r>
        <w:separator/>
      </w:r>
    </w:p>
  </w:footnote>
  <w:footnote w:type="continuationSeparator" w:id="0">
    <w:p w:rsidR="004D414F" w:rsidRDefault="004D41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4F" w:rsidRDefault="004D414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4F" w:rsidRDefault="004D414F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4F" w:rsidRDefault="004D414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9B0"/>
    <w:rsid w:val="00013363"/>
    <w:rsid w:val="000471C5"/>
    <w:rsid w:val="00074AC7"/>
    <w:rsid w:val="00096350"/>
    <w:rsid w:val="000E1BD9"/>
    <w:rsid w:val="000F676B"/>
    <w:rsid w:val="00104851"/>
    <w:rsid w:val="001051F7"/>
    <w:rsid w:val="001215A7"/>
    <w:rsid w:val="00121C9C"/>
    <w:rsid w:val="00123086"/>
    <w:rsid w:val="0012329B"/>
    <w:rsid w:val="0013199E"/>
    <w:rsid w:val="00132603"/>
    <w:rsid w:val="001431B8"/>
    <w:rsid w:val="00143660"/>
    <w:rsid w:val="00160350"/>
    <w:rsid w:val="00195666"/>
    <w:rsid w:val="001963A1"/>
    <w:rsid w:val="001A4F6F"/>
    <w:rsid w:val="001F3231"/>
    <w:rsid w:val="00254530"/>
    <w:rsid w:val="00261555"/>
    <w:rsid w:val="002759A3"/>
    <w:rsid w:val="00285D92"/>
    <w:rsid w:val="002A4247"/>
    <w:rsid w:val="002B3E8C"/>
    <w:rsid w:val="002B3ED6"/>
    <w:rsid w:val="002D1D17"/>
    <w:rsid w:val="002E0304"/>
    <w:rsid w:val="002E20A6"/>
    <w:rsid w:val="002F6FFF"/>
    <w:rsid w:val="00300213"/>
    <w:rsid w:val="00306A2C"/>
    <w:rsid w:val="003741EE"/>
    <w:rsid w:val="00387C61"/>
    <w:rsid w:val="003B38BC"/>
    <w:rsid w:val="003D26ED"/>
    <w:rsid w:val="003E2199"/>
    <w:rsid w:val="003E4EB8"/>
    <w:rsid w:val="003F4E54"/>
    <w:rsid w:val="004019A1"/>
    <w:rsid w:val="00447C36"/>
    <w:rsid w:val="004818C2"/>
    <w:rsid w:val="004B39ED"/>
    <w:rsid w:val="004C2BEE"/>
    <w:rsid w:val="004D414F"/>
    <w:rsid w:val="004E3D01"/>
    <w:rsid w:val="00530E89"/>
    <w:rsid w:val="00536327"/>
    <w:rsid w:val="00550594"/>
    <w:rsid w:val="00555590"/>
    <w:rsid w:val="0056059B"/>
    <w:rsid w:val="00567A0E"/>
    <w:rsid w:val="005B0E7E"/>
    <w:rsid w:val="005B6CC3"/>
    <w:rsid w:val="005D6A58"/>
    <w:rsid w:val="005F0338"/>
    <w:rsid w:val="005F20C1"/>
    <w:rsid w:val="006054E5"/>
    <w:rsid w:val="00636763"/>
    <w:rsid w:val="00640C87"/>
    <w:rsid w:val="00650949"/>
    <w:rsid w:val="00674278"/>
    <w:rsid w:val="00692B54"/>
    <w:rsid w:val="00711D39"/>
    <w:rsid w:val="007131D9"/>
    <w:rsid w:val="00713720"/>
    <w:rsid w:val="007161EA"/>
    <w:rsid w:val="00752355"/>
    <w:rsid w:val="00773E7B"/>
    <w:rsid w:val="00777640"/>
    <w:rsid w:val="00797E89"/>
    <w:rsid w:val="007C0DEA"/>
    <w:rsid w:val="007C14A1"/>
    <w:rsid w:val="007D1293"/>
    <w:rsid w:val="007E798A"/>
    <w:rsid w:val="007F1A8E"/>
    <w:rsid w:val="00803293"/>
    <w:rsid w:val="0081484E"/>
    <w:rsid w:val="00835582"/>
    <w:rsid w:val="00843E03"/>
    <w:rsid w:val="00856166"/>
    <w:rsid w:val="0087453C"/>
    <w:rsid w:val="008809DB"/>
    <w:rsid w:val="00882D95"/>
    <w:rsid w:val="0089495C"/>
    <w:rsid w:val="008A2610"/>
    <w:rsid w:val="008A6592"/>
    <w:rsid w:val="008E5544"/>
    <w:rsid w:val="008E78D9"/>
    <w:rsid w:val="008F2FCC"/>
    <w:rsid w:val="00911948"/>
    <w:rsid w:val="00943B12"/>
    <w:rsid w:val="009574A7"/>
    <w:rsid w:val="009576B7"/>
    <w:rsid w:val="0096545E"/>
    <w:rsid w:val="00966DAE"/>
    <w:rsid w:val="00976BFE"/>
    <w:rsid w:val="00997351"/>
    <w:rsid w:val="009A045F"/>
    <w:rsid w:val="009C627B"/>
    <w:rsid w:val="009D6617"/>
    <w:rsid w:val="009D6784"/>
    <w:rsid w:val="009E645F"/>
    <w:rsid w:val="009F2425"/>
    <w:rsid w:val="00A0271B"/>
    <w:rsid w:val="00A55154"/>
    <w:rsid w:val="00A557AF"/>
    <w:rsid w:val="00A63900"/>
    <w:rsid w:val="00AA07DF"/>
    <w:rsid w:val="00AD1503"/>
    <w:rsid w:val="00AD4E7C"/>
    <w:rsid w:val="00AD680A"/>
    <w:rsid w:val="00AE0B4D"/>
    <w:rsid w:val="00AF509C"/>
    <w:rsid w:val="00B13199"/>
    <w:rsid w:val="00B23111"/>
    <w:rsid w:val="00B404EB"/>
    <w:rsid w:val="00B4439A"/>
    <w:rsid w:val="00B45808"/>
    <w:rsid w:val="00B94E26"/>
    <w:rsid w:val="00BA083B"/>
    <w:rsid w:val="00BB44E5"/>
    <w:rsid w:val="00BB6482"/>
    <w:rsid w:val="00BD35A7"/>
    <w:rsid w:val="00BE3043"/>
    <w:rsid w:val="00BF09B0"/>
    <w:rsid w:val="00C376E4"/>
    <w:rsid w:val="00C562ED"/>
    <w:rsid w:val="00C572A0"/>
    <w:rsid w:val="00C67596"/>
    <w:rsid w:val="00C76AE8"/>
    <w:rsid w:val="00CB6320"/>
    <w:rsid w:val="00CE7C64"/>
    <w:rsid w:val="00D10647"/>
    <w:rsid w:val="00D106DF"/>
    <w:rsid w:val="00D13F33"/>
    <w:rsid w:val="00D179D4"/>
    <w:rsid w:val="00D53D68"/>
    <w:rsid w:val="00D56297"/>
    <w:rsid w:val="00D56544"/>
    <w:rsid w:val="00D56FDE"/>
    <w:rsid w:val="00D65448"/>
    <w:rsid w:val="00D9670A"/>
    <w:rsid w:val="00DD2AE2"/>
    <w:rsid w:val="00DE1DA5"/>
    <w:rsid w:val="00DE72B4"/>
    <w:rsid w:val="00DF0210"/>
    <w:rsid w:val="00DF2D54"/>
    <w:rsid w:val="00DF3826"/>
    <w:rsid w:val="00E1091E"/>
    <w:rsid w:val="00E27959"/>
    <w:rsid w:val="00E31DE1"/>
    <w:rsid w:val="00E379E6"/>
    <w:rsid w:val="00E741D8"/>
    <w:rsid w:val="00EB79A5"/>
    <w:rsid w:val="00ED15E7"/>
    <w:rsid w:val="00EE35E9"/>
    <w:rsid w:val="00EF038E"/>
    <w:rsid w:val="00F07921"/>
    <w:rsid w:val="00F130D8"/>
    <w:rsid w:val="00F14224"/>
    <w:rsid w:val="00F20228"/>
    <w:rsid w:val="00F511C2"/>
    <w:rsid w:val="00F74CF4"/>
    <w:rsid w:val="00F805AF"/>
    <w:rsid w:val="00FA42D1"/>
    <w:rsid w:val="00FB5A8F"/>
    <w:rsid w:val="00FC095C"/>
    <w:rsid w:val="00FC66FB"/>
    <w:rsid w:val="00FD36EC"/>
    <w:rsid w:val="00FE02F0"/>
    <w:rsid w:val="00FE316C"/>
    <w:rsid w:val="00FF4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086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809DB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809DB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91194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606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0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pomens.gr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262</Words>
  <Characters>1417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Base>http://fm-pdf.com/pdf-to-word.html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6</cp:revision>
  <dcterms:created xsi:type="dcterms:W3CDTF">2018-03-01T07:41:00Z</dcterms:created>
  <dcterms:modified xsi:type="dcterms:W3CDTF">2018-03-01T15:41:00Z</dcterms:modified>
  <cp:category>FM PDF To Word Converter Pro</cp:category>
</cp:coreProperties>
</file>