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4D9" w:rsidRPr="002F6FFF" w:rsidRDefault="006E64D9" w:rsidP="00555152">
      <w:pPr>
        <w:framePr w:w="5870" w:wrap="auto" w:vAnchor="page" w:hAnchor="page" w:x="5062" w:y="114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>
        <w:rPr>
          <w:rFonts w:ascii="Arial" w:hAnsi="Arial" w:cs="Arial"/>
          <w:color w:val="000000"/>
          <w:sz w:val="18"/>
          <w:szCs w:val="18"/>
        </w:rPr>
        <w:t xml:space="preserve">  </w:t>
      </w:r>
      <w:r w:rsidRPr="002F6FFF"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6E64D9" w:rsidRPr="002F6FFF" w:rsidRDefault="006E64D9" w:rsidP="00555152">
      <w:pPr>
        <w:framePr w:w="5870" w:wrap="auto" w:vAnchor="page" w:hAnchor="page" w:x="5062" w:y="114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2F6FFF">
        <w:rPr>
          <w:rFonts w:ascii="Arial" w:hAnsi="Arial" w:cs="Arial"/>
          <w:b/>
          <w:color w:val="000000"/>
        </w:rPr>
        <w:t xml:space="preserve">                      </w:t>
      </w:r>
      <w:r>
        <w:rPr>
          <w:rFonts w:ascii="Arial" w:hAnsi="Arial" w:cs="Arial"/>
          <w:b/>
          <w:color w:val="000000"/>
        </w:rPr>
        <w:t xml:space="preserve">  </w:t>
      </w:r>
      <w:r w:rsidRPr="002F6FFF">
        <w:rPr>
          <w:rFonts w:ascii="Arial" w:hAnsi="Arial" w:cs="Arial"/>
          <w:b/>
          <w:color w:val="000000"/>
        </w:rPr>
        <w:t xml:space="preserve">       (Π.ΟΜ.ΕΝ.Σ.) </w:t>
      </w:r>
    </w:p>
    <w:p w:rsidR="006E64D9" w:rsidRDefault="006E64D9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26" type="#_x0000_t75" style="position:absolute;margin-left:-1.65pt;margin-top:-10.6pt;width:180pt;height:164.3pt;z-index:251658240;visibility:visible">
            <v:imagedata r:id="rId7" o:title=""/>
          </v:shape>
        </w:pict>
      </w:r>
    </w:p>
    <w:p w:rsidR="006E64D9" w:rsidRDefault="006E64D9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64D9" w:rsidRDefault="006E64D9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64D9" w:rsidRDefault="006E64D9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64D9" w:rsidRPr="00447C36" w:rsidRDefault="006E64D9" w:rsidP="00034E92">
      <w:pPr>
        <w:framePr w:w="5642" w:h="845" w:hRule="exact" w:wrap="auto" w:vAnchor="page" w:hAnchor="page" w:x="5182" w:y="1985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 w:rsidRPr="00447C36">
        <w:rPr>
          <w:rFonts w:ascii="Arial" w:hAnsi="Arial" w:cs="Arial"/>
          <w:color w:val="000000"/>
          <w:sz w:val="18"/>
          <w:szCs w:val="18"/>
        </w:rPr>
        <w:t>Νόμιμα αναγνωρισμέν</w:t>
      </w:r>
      <w:r>
        <w:rPr>
          <w:rFonts w:ascii="Arial" w:hAnsi="Arial" w:cs="Arial"/>
          <w:color w:val="000000"/>
          <w:sz w:val="18"/>
          <w:szCs w:val="18"/>
        </w:rPr>
        <w:t>η</w:t>
      </w:r>
      <w:r w:rsidRPr="0019566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επαγγελματική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Ομοσπονδία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με την υπ’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447C36">
        <w:rPr>
          <w:rFonts w:ascii="Arial" w:hAnsi="Arial" w:cs="Arial"/>
          <w:color w:val="000000"/>
          <w:sz w:val="18"/>
          <w:szCs w:val="18"/>
        </w:rPr>
        <w:t>αρ</w:t>
      </w:r>
      <w:r>
        <w:rPr>
          <w:rFonts w:ascii="Arial" w:hAnsi="Arial" w:cs="Arial"/>
          <w:color w:val="000000"/>
          <w:sz w:val="18"/>
          <w:szCs w:val="18"/>
        </w:rPr>
        <w:t>ιθμ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96545E">
        <w:rPr>
          <w:rFonts w:ascii="Arial" w:hAnsi="Arial" w:cs="Arial"/>
          <w:color w:val="000000"/>
          <w:sz w:val="18"/>
          <w:szCs w:val="18"/>
        </w:rPr>
        <w:t>16</w:t>
      </w:r>
      <w:r w:rsidRPr="00447C36">
        <w:rPr>
          <w:rFonts w:ascii="Arial" w:hAnsi="Arial" w:cs="Arial"/>
          <w:color w:val="000000"/>
          <w:sz w:val="18"/>
          <w:szCs w:val="18"/>
        </w:rPr>
        <w:t>/201</w:t>
      </w:r>
      <w:r>
        <w:rPr>
          <w:rFonts w:ascii="Arial" w:hAnsi="Arial" w:cs="Arial"/>
          <w:color w:val="000000"/>
          <w:sz w:val="18"/>
          <w:szCs w:val="18"/>
        </w:rPr>
        <w:t>7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διαταγή του Ειρηνοδικείου </w:t>
      </w:r>
      <w:r>
        <w:rPr>
          <w:rFonts w:ascii="Arial" w:hAnsi="Arial" w:cs="Arial"/>
          <w:color w:val="000000"/>
          <w:sz w:val="18"/>
          <w:szCs w:val="18"/>
        </w:rPr>
        <w:t>Χαλανδρίου, καταχωρημένη στα βιβλία Ομοσπονδιών του Πρωτοδικείου Αθηνών με αριθμό μητρώου 844 και αριθμό βιβλίου συνδικαλιστικών οργάνώσεων 6390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</w:p>
    <w:p w:rsidR="006E64D9" w:rsidRDefault="006E64D9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64D9" w:rsidRPr="003B38BC" w:rsidRDefault="006E64D9" w:rsidP="003B38BC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E64D9" w:rsidRDefault="006E64D9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64D9" w:rsidRDefault="006E64D9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64D9" w:rsidRPr="00E6287B" w:rsidRDefault="006E64D9" w:rsidP="00202F4A">
      <w:pPr>
        <w:framePr w:w="5762" w:wrap="auto" w:vAnchor="page" w:hAnchor="page" w:x="5182" w:y="2945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8" w:history="1">
        <w:r w:rsidRPr="004019A1">
          <w:rPr>
            <w:rStyle w:val="Hyperlink"/>
            <w:rFonts w:ascii="Arial" w:hAnsi="Arial" w:cs="Arial"/>
            <w:sz w:val="18"/>
            <w:szCs w:val="18"/>
          </w:rPr>
          <w:t>www.</w:t>
        </w:r>
        <w:r w:rsidRPr="004019A1">
          <w:rPr>
            <w:rStyle w:val="Hyperlink"/>
            <w:rFonts w:ascii="Arial" w:hAnsi="Arial" w:cs="Arial"/>
            <w:sz w:val="18"/>
            <w:szCs w:val="18"/>
            <w:lang w:val="en-US"/>
          </w:rPr>
          <w:t>pomens</w:t>
        </w:r>
        <w:r w:rsidRPr="004019A1">
          <w:rPr>
            <w:rStyle w:val="Hyperlink"/>
            <w:rFonts w:ascii="Arial" w:hAnsi="Arial" w:cs="Arial"/>
            <w:sz w:val="18"/>
            <w:szCs w:val="18"/>
          </w:rPr>
          <w:t>.gr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 –  </w:t>
      </w:r>
      <w:r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E6287B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ΠΟΜΕΝΣ</w:t>
      </w:r>
      <w:r w:rsidRPr="00E6287B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6E64D9" w:rsidRPr="00E6287B" w:rsidRDefault="006E64D9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64D9" w:rsidRPr="00E6287B" w:rsidRDefault="006E64D9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6E64D9" w:rsidRPr="00877C3D" w:rsidRDefault="006E64D9" w:rsidP="0004275D">
      <w:pPr>
        <w:framePr w:w="2481" w:wrap="auto" w:vAnchor="page" w:hAnchor="page" w:x="5182" w:y="3545"/>
        <w:widowControl w:val="0"/>
        <w:autoSpaceDE w:val="0"/>
        <w:autoSpaceDN w:val="0"/>
        <w:adjustRightInd w:val="0"/>
        <w:snapToGrid w:val="0"/>
      </w:pPr>
      <w:r w:rsidRPr="00DF0210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877C3D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877C3D">
        <w:rPr>
          <w:rFonts w:ascii="Arial" w:hAnsi="Arial" w:cs="Arial"/>
          <w:color w:val="000000"/>
          <w:sz w:val="18"/>
          <w:szCs w:val="18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877C3D">
        <w:rPr>
          <w:rFonts w:ascii="Arial" w:hAnsi="Arial" w:cs="Arial"/>
          <w:color w:val="000000"/>
          <w:sz w:val="18"/>
          <w:szCs w:val="18"/>
        </w:rPr>
        <w:t>.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6E64D9" w:rsidRPr="00877C3D" w:rsidRDefault="006E64D9" w:rsidP="00E02AE1">
      <w:pPr>
        <w:widowControl w:val="0"/>
        <w:autoSpaceDE w:val="0"/>
        <w:autoSpaceDN w:val="0"/>
        <w:adjustRightInd w:val="0"/>
        <w:snapToGrid w:val="0"/>
        <w:ind w:right="-425"/>
        <w:rPr>
          <w:rFonts w:ascii="Arial" w:hAnsi="Arial" w:cs="Arial"/>
          <w:b/>
          <w:color w:val="000000"/>
        </w:rPr>
      </w:pPr>
      <w:r w:rsidRPr="00877C3D">
        <w:rPr>
          <w:rFonts w:ascii="Arial" w:hAnsi="Arial" w:cs="Arial"/>
          <w:b/>
          <w:color w:val="000000"/>
        </w:rPr>
        <w:t>_________________________________________________________________________</w:t>
      </w:r>
    </w:p>
    <w:p w:rsidR="006E64D9" w:rsidRPr="00877C3D" w:rsidRDefault="006E64D9" w:rsidP="002F6FFF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color w:val="000000"/>
        </w:rPr>
      </w:pPr>
    </w:p>
    <w:p w:rsidR="006E64D9" w:rsidRPr="00877C3D" w:rsidRDefault="006E64D9" w:rsidP="007757FF">
      <w:pPr>
        <w:framePr w:w="3235" w:wrap="auto" w:vAnchor="page" w:hAnchor="page" w:x="7702" w:y="4625"/>
        <w:widowControl w:val="0"/>
        <w:autoSpaceDE w:val="0"/>
        <w:autoSpaceDN w:val="0"/>
        <w:adjustRightInd w:val="0"/>
        <w:snapToGrid w:val="0"/>
      </w:pPr>
      <w:r w:rsidRPr="00285D92">
        <w:rPr>
          <w:rFonts w:ascii="Arial" w:hAnsi="Arial" w:cs="Arial"/>
          <w:color w:val="000000"/>
        </w:rPr>
        <w:t>Αθήνα</w:t>
      </w:r>
      <w:r w:rsidRPr="00877C3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13</w:t>
      </w:r>
      <w:bookmarkStart w:id="0" w:name="_GoBack"/>
      <w:bookmarkEnd w:id="0"/>
      <w:r w:rsidRPr="00877C3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Μαρτίου</w:t>
      </w:r>
      <w:r w:rsidRPr="00877C3D">
        <w:rPr>
          <w:rFonts w:ascii="Arial" w:hAnsi="Arial" w:cs="Arial"/>
          <w:color w:val="000000"/>
        </w:rPr>
        <w:t xml:space="preserve"> 201</w:t>
      </w:r>
      <w:r>
        <w:rPr>
          <w:rFonts w:ascii="Arial" w:hAnsi="Arial" w:cs="Arial"/>
          <w:color w:val="000000"/>
        </w:rPr>
        <w:t>8</w:t>
      </w:r>
    </w:p>
    <w:p w:rsidR="006E64D9" w:rsidRPr="00877C3D" w:rsidRDefault="006E64D9" w:rsidP="002F6FFF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color w:val="000000"/>
        </w:rPr>
      </w:pPr>
      <w:r w:rsidRPr="00877C3D">
        <w:rPr>
          <w:rFonts w:ascii="Arial" w:hAnsi="Arial" w:cs="Arial"/>
          <w:b/>
          <w:color w:val="000000"/>
        </w:rPr>
        <w:t xml:space="preserve">  </w:t>
      </w:r>
    </w:p>
    <w:p w:rsidR="006E64D9" w:rsidRPr="00877C3D" w:rsidRDefault="006E64D9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6E64D9" w:rsidRPr="00C95829" w:rsidRDefault="006E64D9" w:rsidP="00C95829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u w:val="single"/>
        </w:rPr>
      </w:pPr>
      <w:r w:rsidRPr="00C95829">
        <w:rPr>
          <w:rFonts w:ascii="Arial" w:hAnsi="Arial" w:cs="Arial"/>
          <w:b/>
          <w:u w:val="single"/>
        </w:rPr>
        <w:t>ΔΕΛΤΙΟ ΤΥΠΟΥ</w:t>
      </w:r>
    </w:p>
    <w:p w:rsidR="006E64D9" w:rsidRDefault="006E64D9" w:rsidP="00C95829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</w:rPr>
      </w:pPr>
    </w:p>
    <w:p w:rsidR="006E64D9" w:rsidRPr="00A95A19" w:rsidRDefault="006E64D9" w:rsidP="009110DF">
      <w:pPr>
        <w:widowControl w:val="0"/>
        <w:autoSpaceDE w:val="0"/>
        <w:autoSpaceDN w:val="0"/>
        <w:adjustRightInd w:val="0"/>
        <w:snapToGri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Η Π.ΟΜ.ΕΝ.Σ. στο πλαίσιο ενημέρωσης και έναρξης συνεργασίας, για την ανάδειξη-επίλυση προβλημάτων των εν ενεργεία στρατιωτικών, είχε επίσημη συνάντηση </w:t>
      </w:r>
      <w:r w:rsidRPr="00A95A19">
        <w:rPr>
          <w:rFonts w:ascii="Arial" w:hAnsi="Arial" w:cs="Arial"/>
        </w:rPr>
        <w:t xml:space="preserve">στο </w:t>
      </w:r>
      <w:r>
        <w:rPr>
          <w:rFonts w:ascii="Arial" w:hAnsi="Arial" w:cs="Arial"/>
        </w:rPr>
        <w:t>Υ</w:t>
      </w:r>
      <w:r w:rsidRPr="00A95A19">
        <w:rPr>
          <w:rFonts w:ascii="Arial" w:hAnsi="Arial" w:cs="Arial"/>
        </w:rPr>
        <w:t xml:space="preserve">πουργείο </w:t>
      </w:r>
      <w:r>
        <w:rPr>
          <w:rFonts w:ascii="Arial" w:hAnsi="Arial" w:cs="Arial"/>
        </w:rPr>
        <w:t>Εθνικής Άμυνας με τον Γενικό Διευθυντή ΓΔΟΣΥ Στρατηγό κ. Ζαχαρία Πρασσάκη</w:t>
      </w:r>
      <w:r w:rsidRPr="00A95A19">
        <w:rPr>
          <w:rFonts w:ascii="Arial" w:hAnsi="Arial" w:cs="Arial"/>
        </w:rPr>
        <w:t>.</w:t>
      </w:r>
    </w:p>
    <w:p w:rsidR="006E64D9" w:rsidRDefault="006E64D9" w:rsidP="009110DF">
      <w:pPr>
        <w:widowControl w:val="0"/>
        <w:autoSpaceDE w:val="0"/>
        <w:autoSpaceDN w:val="0"/>
        <w:adjustRightInd w:val="0"/>
        <w:snapToGrid w:val="0"/>
        <w:ind w:firstLine="720"/>
        <w:jc w:val="both"/>
        <w:rPr>
          <w:rFonts w:ascii="Arial" w:hAnsi="Arial" w:cs="Arial"/>
        </w:rPr>
      </w:pPr>
    </w:p>
    <w:p w:rsidR="006E64D9" w:rsidRPr="009110DF" w:rsidRDefault="006E64D9" w:rsidP="009110DF">
      <w:pPr>
        <w:widowControl w:val="0"/>
        <w:autoSpaceDE w:val="0"/>
        <w:autoSpaceDN w:val="0"/>
        <w:adjustRightInd w:val="0"/>
        <w:snapToGrid w:val="0"/>
        <w:ind w:firstLine="720"/>
        <w:jc w:val="both"/>
        <w:rPr>
          <w:rFonts w:ascii="Arial" w:hAnsi="Arial" w:cs="Arial"/>
        </w:rPr>
      </w:pPr>
      <w:r w:rsidRPr="009110DF">
        <w:rPr>
          <w:rFonts w:ascii="Arial" w:hAnsi="Arial" w:cs="Arial"/>
        </w:rPr>
        <w:t>Ο Πρόεδρος της Πανελλήνιας Ομοσπονδίας Ενώσεων Στρατιωτικών Δημήτρ</w:t>
      </w:r>
      <w:r>
        <w:rPr>
          <w:rFonts w:ascii="Arial" w:hAnsi="Arial" w:cs="Arial"/>
        </w:rPr>
        <w:t>ιος</w:t>
      </w:r>
      <w:r w:rsidRPr="009110DF">
        <w:rPr>
          <w:rFonts w:ascii="Arial" w:hAnsi="Arial" w:cs="Arial"/>
        </w:rPr>
        <w:t xml:space="preserve"> Ρώτας</w:t>
      </w:r>
      <w:r>
        <w:rPr>
          <w:rFonts w:ascii="Arial" w:hAnsi="Arial" w:cs="Arial"/>
        </w:rPr>
        <w:t xml:space="preserve"> μαζί με τον Αντιπρόεδρο Οικονομικών θεμάτων Κωνσταντίνο Χατζηδημητρίου</w:t>
      </w:r>
      <w:r w:rsidRPr="009110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εξέθεσαν τους στόχους και τις απόψεις της Ομοσπονδίας</w:t>
      </w:r>
      <w:r w:rsidRPr="00287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μας για το πώς θα υπάρχει μία στενή και αποτελεσματική συνεργασία προς όφελος των συναδέλφων των Ε.Δ.</w:t>
      </w:r>
    </w:p>
    <w:p w:rsidR="006E64D9" w:rsidRPr="009110DF" w:rsidRDefault="006E64D9" w:rsidP="009110DF">
      <w:pPr>
        <w:widowControl w:val="0"/>
        <w:autoSpaceDE w:val="0"/>
        <w:autoSpaceDN w:val="0"/>
        <w:adjustRightInd w:val="0"/>
        <w:snapToGrid w:val="0"/>
        <w:ind w:firstLine="720"/>
        <w:jc w:val="both"/>
        <w:rPr>
          <w:rFonts w:ascii="Arial" w:hAnsi="Arial" w:cs="Arial"/>
        </w:rPr>
      </w:pPr>
    </w:p>
    <w:p w:rsidR="006E64D9" w:rsidRDefault="006E64D9" w:rsidP="009110DF">
      <w:pPr>
        <w:widowControl w:val="0"/>
        <w:autoSpaceDE w:val="0"/>
        <w:autoSpaceDN w:val="0"/>
        <w:adjustRightInd w:val="0"/>
        <w:snapToGri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Η συνάντηση έλαβε χώρα μέσα σε πολύ καλό κλίμα, πραγματοποιήθηκε  εποικοδομητικός διάλογος και υπήρξε η αμοιβαία διαβεβαίωση και από τις δύο πλευρές  για επικοινωνία και επαφές με αρμόδιους επιτελείς της ΓΔΟΣΥ στο μέλλον, για θέματα που θα προκύπτουν και άπτονται της αρμοδιότητος της Γενικής Διευθύνσεως.</w:t>
      </w:r>
    </w:p>
    <w:p w:rsidR="006E64D9" w:rsidRDefault="006E64D9" w:rsidP="009110DF">
      <w:pPr>
        <w:widowControl w:val="0"/>
        <w:autoSpaceDE w:val="0"/>
        <w:autoSpaceDN w:val="0"/>
        <w:adjustRightInd w:val="0"/>
        <w:snapToGrid w:val="0"/>
        <w:ind w:firstLine="720"/>
        <w:jc w:val="both"/>
        <w:rPr>
          <w:rFonts w:ascii="Arial" w:hAnsi="Arial" w:cs="Arial"/>
        </w:rPr>
      </w:pPr>
    </w:p>
    <w:p w:rsidR="006E64D9" w:rsidRDefault="006E64D9" w:rsidP="00C95829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</w:rPr>
      </w:pPr>
    </w:p>
    <w:p w:rsidR="006E64D9" w:rsidRDefault="006E64D9" w:rsidP="00160350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Για το Διοικητικό Συμβούλιο</w:t>
      </w:r>
    </w:p>
    <w:p w:rsidR="006E64D9" w:rsidRPr="006B4256" w:rsidRDefault="006E64D9" w:rsidP="00160350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</w:rPr>
      </w:pPr>
    </w:p>
    <w:p w:rsidR="006E64D9" w:rsidRDefault="006E64D9" w:rsidP="00FA42D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6E64D9" w:rsidRDefault="006E64D9" w:rsidP="00FA42D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Ο                                                                                      </w:t>
      </w:r>
      <w:r w:rsidRPr="00195666"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</w:rPr>
        <w:t xml:space="preserve">           Ο</w:t>
      </w:r>
    </w:p>
    <w:p w:rsidR="006E64D9" w:rsidRDefault="006E64D9" w:rsidP="00FA42D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ΠΡΟΕΔΡΟΣ                                                                        ΓΕΝΙΚΟΣ ΓΡΑΜΜΑΤΕΑΣ</w:t>
      </w:r>
    </w:p>
    <w:p w:rsidR="006E64D9" w:rsidRDefault="006E64D9" w:rsidP="00FA42D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</w:p>
    <w:p w:rsidR="006E64D9" w:rsidRDefault="006E64D9" w:rsidP="00697778">
      <w:pPr>
        <w:widowControl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ΔΗΜΗΤΡΙΟΣ ΡΩΤΑΣ                                                               ΓΕΩΡΓΙΟΣ ΘΕΟΔΩΡΟΥ</w:t>
      </w:r>
    </w:p>
    <w:p w:rsidR="006E64D9" w:rsidRDefault="006E64D9" w:rsidP="0069777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Επγός (ΥΔΚ)                                                                                 Λγος (ΠΖ)</w:t>
      </w:r>
    </w:p>
    <w:sectPr w:rsidR="006E64D9" w:rsidSect="000963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27"/>
      <w:pgMar w:top="709" w:right="1415" w:bottom="993" w:left="1134" w:header="720" w:footer="720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4D9" w:rsidRDefault="006E64D9">
      <w:r>
        <w:separator/>
      </w:r>
    </w:p>
  </w:endnote>
  <w:endnote w:type="continuationSeparator" w:id="0">
    <w:p w:rsidR="006E64D9" w:rsidRDefault="006E64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D9" w:rsidRDefault="006E64D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D9" w:rsidRDefault="006E64D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D9" w:rsidRDefault="006E64D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4D9" w:rsidRDefault="006E64D9">
      <w:r>
        <w:separator/>
      </w:r>
    </w:p>
  </w:footnote>
  <w:footnote w:type="continuationSeparator" w:id="0">
    <w:p w:rsidR="006E64D9" w:rsidRDefault="006E64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D9" w:rsidRDefault="006E64D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D9" w:rsidRDefault="006E64D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D9" w:rsidRDefault="006E64D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24358"/>
    <w:multiLevelType w:val="hybridMultilevel"/>
    <w:tmpl w:val="815062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026D26"/>
    <w:multiLevelType w:val="hybridMultilevel"/>
    <w:tmpl w:val="6DA83556"/>
    <w:lvl w:ilvl="0" w:tplc="715447C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115F8"/>
    <w:rsid w:val="000129EC"/>
    <w:rsid w:val="00013363"/>
    <w:rsid w:val="00013DE2"/>
    <w:rsid w:val="00014E2B"/>
    <w:rsid w:val="0002522A"/>
    <w:rsid w:val="00034E92"/>
    <w:rsid w:val="000424CD"/>
    <w:rsid w:val="0004275D"/>
    <w:rsid w:val="000460F5"/>
    <w:rsid w:val="000471C5"/>
    <w:rsid w:val="0006728E"/>
    <w:rsid w:val="00096350"/>
    <w:rsid w:val="000A515A"/>
    <w:rsid w:val="000D0F89"/>
    <w:rsid w:val="000D6E8D"/>
    <w:rsid w:val="000E1BD9"/>
    <w:rsid w:val="000E4834"/>
    <w:rsid w:val="000E6C3F"/>
    <w:rsid w:val="000F676B"/>
    <w:rsid w:val="00104851"/>
    <w:rsid w:val="001051F7"/>
    <w:rsid w:val="001204DC"/>
    <w:rsid w:val="001215A7"/>
    <w:rsid w:val="0012329B"/>
    <w:rsid w:val="00132603"/>
    <w:rsid w:val="00160350"/>
    <w:rsid w:val="001639A6"/>
    <w:rsid w:val="0017715A"/>
    <w:rsid w:val="00190A85"/>
    <w:rsid w:val="00195666"/>
    <w:rsid w:val="001B6FFE"/>
    <w:rsid w:val="001C1E1E"/>
    <w:rsid w:val="00202F4A"/>
    <w:rsid w:val="00216694"/>
    <w:rsid w:val="00237240"/>
    <w:rsid w:val="00244016"/>
    <w:rsid w:val="00244B52"/>
    <w:rsid w:val="00254530"/>
    <w:rsid w:val="00261555"/>
    <w:rsid w:val="002648E2"/>
    <w:rsid w:val="002675AE"/>
    <w:rsid w:val="002759A3"/>
    <w:rsid w:val="002774F4"/>
    <w:rsid w:val="00285D92"/>
    <w:rsid w:val="002870B4"/>
    <w:rsid w:val="00287CE0"/>
    <w:rsid w:val="002A42FF"/>
    <w:rsid w:val="002B3E8C"/>
    <w:rsid w:val="002B714C"/>
    <w:rsid w:val="002D1D17"/>
    <w:rsid w:val="002E20A6"/>
    <w:rsid w:val="002F08D9"/>
    <w:rsid w:val="002F6FFF"/>
    <w:rsid w:val="00300213"/>
    <w:rsid w:val="00306A2C"/>
    <w:rsid w:val="0035008E"/>
    <w:rsid w:val="003741EE"/>
    <w:rsid w:val="00387C61"/>
    <w:rsid w:val="003B38BC"/>
    <w:rsid w:val="003C23F2"/>
    <w:rsid w:val="003E0D86"/>
    <w:rsid w:val="003F3725"/>
    <w:rsid w:val="003F4E54"/>
    <w:rsid w:val="004019A1"/>
    <w:rsid w:val="00411B7B"/>
    <w:rsid w:val="00415B51"/>
    <w:rsid w:val="00447C36"/>
    <w:rsid w:val="00460E1D"/>
    <w:rsid w:val="004753F6"/>
    <w:rsid w:val="0048178F"/>
    <w:rsid w:val="004818C2"/>
    <w:rsid w:val="004C2BEE"/>
    <w:rsid w:val="004E0F1F"/>
    <w:rsid w:val="004E3D01"/>
    <w:rsid w:val="00503689"/>
    <w:rsid w:val="00507E6C"/>
    <w:rsid w:val="00513E37"/>
    <w:rsid w:val="00536327"/>
    <w:rsid w:val="00555152"/>
    <w:rsid w:val="00567A0E"/>
    <w:rsid w:val="00574427"/>
    <w:rsid w:val="00576384"/>
    <w:rsid w:val="00583FFF"/>
    <w:rsid w:val="00587C16"/>
    <w:rsid w:val="00597D01"/>
    <w:rsid w:val="005B6CC3"/>
    <w:rsid w:val="005C4B26"/>
    <w:rsid w:val="005D6A58"/>
    <w:rsid w:val="005F0338"/>
    <w:rsid w:val="005F20C1"/>
    <w:rsid w:val="006054E5"/>
    <w:rsid w:val="00607587"/>
    <w:rsid w:val="0063546F"/>
    <w:rsid w:val="00636763"/>
    <w:rsid w:val="00640C87"/>
    <w:rsid w:val="006425E9"/>
    <w:rsid w:val="006426DF"/>
    <w:rsid w:val="00650949"/>
    <w:rsid w:val="00652272"/>
    <w:rsid w:val="00662221"/>
    <w:rsid w:val="00677254"/>
    <w:rsid w:val="00692B54"/>
    <w:rsid w:val="00697778"/>
    <w:rsid w:val="006A57C2"/>
    <w:rsid w:val="006B4256"/>
    <w:rsid w:val="006B5C2A"/>
    <w:rsid w:val="006C77CC"/>
    <w:rsid w:val="006E64D9"/>
    <w:rsid w:val="00704E8C"/>
    <w:rsid w:val="00711D39"/>
    <w:rsid w:val="007131D9"/>
    <w:rsid w:val="00713720"/>
    <w:rsid w:val="007161EA"/>
    <w:rsid w:val="007304C4"/>
    <w:rsid w:val="0073530D"/>
    <w:rsid w:val="0074678D"/>
    <w:rsid w:val="007476DD"/>
    <w:rsid w:val="007757FF"/>
    <w:rsid w:val="00793F6D"/>
    <w:rsid w:val="00795E8F"/>
    <w:rsid w:val="00797E89"/>
    <w:rsid w:val="007A2FFE"/>
    <w:rsid w:val="007C0DEA"/>
    <w:rsid w:val="007C410B"/>
    <w:rsid w:val="007C55FF"/>
    <w:rsid w:val="007D14D8"/>
    <w:rsid w:val="007E798A"/>
    <w:rsid w:val="007F1A8E"/>
    <w:rsid w:val="007F37F3"/>
    <w:rsid w:val="00803293"/>
    <w:rsid w:val="0081484E"/>
    <w:rsid w:val="00820FF4"/>
    <w:rsid w:val="008218D3"/>
    <w:rsid w:val="00833F4A"/>
    <w:rsid w:val="00835582"/>
    <w:rsid w:val="008562C8"/>
    <w:rsid w:val="00877C3D"/>
    <w:rsid w:val="00882D95"/>
    <w:rsid w:val="008878A2"/>
    <w:rsid w:val="008A4624"/>
    <w:rsid w:val="008A6592"/>
    <w:rsid w:val="008B195B"/>
    <w:rsid w:val="008E5544"/>
    <w:rsid w:val="008E78D9"/>
    <w:rsid w:val="008F0BEF"/>
    <w:rsid w:val="008F2FCC"/>
    <w:rsid w:val="0090742A"/>
    <w:rsid w:val="009110DF"/>
    <w:rsid w:val="00937C50"/>
    <w:rsid w:val="00942BC4"/>
    <w:rsid w:val="00947834"/>
    <w:rsid w:val="009503A3"/>
    <w:rsid w:val="0095576F"/>
    <w:rsid w:val="009574A7"/>
    <w:rsid w:val="0096545E"/>
    <w:rsid w:val="00991647"/>
    <w:rsid w:val="00997351"/>
    <w:rsid w:val="009A045F"/>
    <w:rsid w:val="009A082F"/>
    <w:rsid w:val="009B308D"/>
    <w:rsid w:val="009B74A2"/>
    <w:rsid w:val="009C627B"/>
    <w:rsid w:val="009D1296"/>
    <w:rsid w:val="009D2795"/>
    <w:rsid w:val="009D4315"/>
    <w:rsid w:val="009E16F7"/>
    <w:rsid w:val="009E645F"/>
    <w:rsid w:val="009E6833"/>
    <w:rsid w:val="009F2425"/>
    <w:rsid w:val="009F2D8A"/>
    <w:rsid w:val="009F40FA"/>
    <w:rsid w:val="009F5B18"/>
    <w:rsid w:val="00A0271B"/>
    <w:rsid w:val="00A34155"/>
    <w:rsid w:val="00A55154"/>
    <w:rsid w:val="00A557AF"/>
    <w:rsid w:val="00A63900"/>
    <w:rsid w:val="00A75121"/>
    <w:rsid w:val="00A92932"/>
    <w:rsid w:val="00A95A19"/>
    <w:rsid w:val="00A9670E"/>
    <w:rsid w:val="00AA07DF"/>
    <w:rsid w:val="00AB1260"/>
    <w:rsid w:val="00AC0A51"/>
    <w:rsid w:val="00AD1503"/>
    <w:rsid w:val="00AD4E7C"/>
    <w:rsid w:val="00AE0B4D"/>
    <w:rsid w:val="00AE1F18"/>
    <w:rsid w:val="00AF1209"/>
    <w:rsid w:val="00B1005A"/>
    <w:rsid w:val="00B1088D"/>
    <w:rsid w:val="00B13199"/>
    <w:rsid w:val="00B24AF8"/>
    <w:rsid w:val="00B30038"/>
    <w:rsid w:val="00B404EB"/>
    <w:rsid w:val="00B4439A"/>
    <w:rsid w:val="00B645A0"/>
    <w:rsid w:val="00B94E26"/>
    <w:rsid w:val="00BA06C8"/>
    <w:rsid w:val="00BA083B"/>
    <w:rsid w:val="00BB6482"/>
    <w:rsid w:val="00BE66A4"/>
    <w:rsid w:val="00BF09B0"/>
    <w:rsid w:val="00C069FC"/>
    <w:rsid w:val="00C228DB"/>
    <w:rsid w:val="00C403A7"/>
    <w:rsid w:val="00C51E28"/>
    <w:rsid w:val="00C5245D"/>
    <w:rsid w:val="00C54AF1"/>
    <w:rsid w:val="00C562ED"/>
    <w:rsid w:val="00C66E4D"/>
    <w:rsid w:val="00C67596"/>
    <w:rsid w:val="00C76AE8"/>
    <w:rsid w:val="00C95829"/>
    <w:rsid w:val="00CA6F58"/>
    <w:rsid w:val="00CD67E0"/>
    <w:rsid w:val="00CE2DA8"/>
    <w:rsid w:val="00CE7C64"/>
    <w:rsid w:val="00D10647"/>
    <w:rsid w:val="00D106DF"/>
    <w:rsid w:val="00D13F33"/>
    <w:rsid w:val="00D1610C"/>
    <w:rsid w:val="00D518E7"/>
    <w:rsid w:val="00D56297"/>
    <w:rsid w:val="00D56544"/>
    <w:rsid w:val="00D6071F"/>
    <w:rsid w:val="00D6523A"/>
    <w:rsid w:val="00D65448"/>
    <w:rsid w:val="00D92C9E"/>
    <w:rsid w:val="00DE1DA5"/>
    <w:rsid w:val="00DE72B4"/>
    <w:rsid w:val="00DF0210"/>
    <w:rsid w:val="00DF3826"/>
    <w:rsid w:val="00E02AE1"/>
    <w:rsid w:val="00E1091E"/>
    <w:rsid w:val="00E247FC"/>
    <w:rsid w:val="00E27959"/>
    <w:rsid w:val="00E31DE1"/>
    <w:rsid w:val="00E6287B"/>
    <w:rsid w:val="00E70A7E"/>
    <w:rsid w:val="00E741D8"/>
    <w:rsid w:val="00E87F94"/>
    <w:rsid w:val="00EB1E3C"/>
    <w:rsid w:val="00EB79A5"/>
    <w:rsid w:val="00EC6157"/>
    <w:rsid w:val="00EC6757"/>
    <w:rsid w:val="00ED15E7"/>
    <w:rsid w:val="00EE35E9"/>
    <w:rsid w:val="00EF038E"/>
    <w:rsid w:val="00EF5C5C"/>
    <w:rsid w:val="00F130D8"/>
    <w:rsid w:val="00F14224"/>
    <w:rsid w:val="00F155D2"/>
    <w:rsid w:val="00F25883"/>
    <w:rsid w:val="00F44787"/>
    <w:rsid w:val="00F80796"/>
    <w:rsid w:val="00F87066"/>
    <w:rsid w:val="00FA42D1"/>
    <w:rsid w:val="00FC095C"/>
    <w:rsid w:val="00FC66FB"/>
    <w:rsid w:val="00FD36EC"/>
    <w:rsid w:val="00FE316C"/>
    <w:rsid w:val="00FE4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8E7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069F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069FC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02F4A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25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069FC"/>
    <w:rPr>
      <w:rFonts w:cs="Times New Roman"/>
      <w:sz w:val="2"/>
    </w:rPr>
  </w:style>
  <w:style w:type="paragraph" w:styleId="ListParagraph">
    <w:name w:val="List Paragraph"/>
    <w:basedOn w:val="Normal"/>
    <w:uiPriority w:val="99"/>
    <w:qFormat/>
    <w:rsid w:val="000D0F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07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7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7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07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07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07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07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07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76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mens.gr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</TotalTime>
  <Pages>1</Pages>
  <Words>294</Words>
  <Characters>1593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Base>http://fm-pdf.com/pdf-to-word.html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3</cp:revision>
  <cp:lastPrinted>2017-04-09T10:07:00Z</cp:lastPrinted>
  <dcterms:created xsi:type="dcterms:W3CDTF">2018-03-13T08:09:00Z</dcterms:created>
  <dcterms:modified xsi:type="dcterms:W3CDTF">2018-03-13T09:35:00Z</dcterms:modified>
  <cp:category>FM PDF To Word Converter Pro</cp:category>
</cp:coreProperties>
</file>