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8D3" w:rsidRPr="002F6FFF" w:rsidRDefault="007B38D3" w:rsidP="00555152">
      <w:pPr>
        <w:framePr w:w="5870" w:wrap="auto" w:vAnchor="page" w:hAnchor="page" w:x="506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7B38D3" w:rsidRPr="002F6FFF" w:rsidRDefault="007B38D3" w:rsidP="00555152">
      <w:pPr>
        <w:framePr w:w="5870" w:wrap="auto" w:vAnchor="page" w:hAnchor="page" w:x="506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margin-left:-1.65pt;margin-top:-10.6pt;width:180pt;height:164.3pt;z-index:251658240;visibility:visible">
            <v:imagedata r:id="rId7" o:title=""/>
          </v:shape>
        </w:pict>
      </w: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B38D3" w:rsidRPr="00447C36" w:rsidRDefault="007B38D3" w:rsidP="00034E92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B38D3" w:rsidRPr="003B38BC" w:rsidRDefault="007B38D3" w:rsidP="003B38BC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B38D3" w:rsidRPr="00E6287B" w:rsidRDefault="007B38D3" w:rsidP="00202F4A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8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 – 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E6287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E6287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7B38D3" w:rsidRPr="00E6287B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B38D3" w:rsidRPr="007C3A92" w:rsidRDefault="007B38D3" w:rsidP="007C3A92">
      <w:pPr>
        <w:framePr w:w="2481" w:wrap="auto" w:vAnchor="page" w:hAnchor="page" w:x="5182" w:y="342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7C3A92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7C3A92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7C3A92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7B38D3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7B38D3" w:rsidRPr="000C6DF2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  <w:sz w:val="16"/>
          <w:szCs w:val="16"/>
        </w:rPr>
      </w:pPr>
    </w:p>
    <w:p w:rsidR="007B38D3" w:rsidRPr="007C3A92" w:rsidRDefault="007B38D3" w:rsidP="00E02AE1">
      <w:pPr>
        <w:widowControl w:val="0"/>
        <w:autoSpaceDE w:val="0"/>
        <w:autoSpaceDN w:val="0"/>
        <w:adjustRightInd w:val="0"/>
        <w:snapToGrid w:val="0"/>
        <w:ind w:right="-425"/>
        <w:rPr>
          <w:rFonts w:ascii="Arial" w:hAnsi="Arial" w:cs="Arial"/>
          <w:b/>
          <w:color w:val="000000"/>
        </w:rPr>
      </w:pPr>
      <w:r w:rsidRPr="007C3A92">
        <w:rPr>
          <w:rFonts w:ascii="Arial" w:hAnsi="Arial" w:cs="Arial"/>
          <w:b/>
          <w:color w:val="000000"/>
        </w:rPr>
        <w:t>_________________________________________________________________________</w:t>
      </w:r>
    </w:p>
    <w:p w:rsidR="007B38D3" w:rsidRPr="007C3A92" w:rsidRDefault="007B38D3" w:rsidP="007C3A92">
      <w:pPr>
        <w:framePr w:w="3220" w:wrap="auto" w:vAnchor="page" w:hAnchor="page" w:x="7702" w:y="462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7C3A92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22</w:t>
      </w:r>
      <w:r w:rsidRPr="007C3A9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Ιανουαρίου</w:t>
      </w:r>
      <w:r w:rsidRPr="007C3A92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8</w:t>
      </w:r>
    </w:p>
    <w:p w:rsidR="007B38D3" w:rsidRPr="007C3A92" w:rsidRDefault="007B38D3" w:rsidP="002F6FFF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</w:rPr>
      </w:pPr>
      <w:r w:rsidRPr="007C3A92">
        <w:rPr>
          <w:rFonts w:ascii="Arial" w:hAnsi="Arial" w:cs="Arial"/>
          <w:b/>
          <w:color w:val="000000"/>
        </w:rPr>
        <w:t xml:space="preserve">  </w:t>
      </w:r>
    </w:p>
    <w:p w:rsidR="007B38D3" w:rsidRPr="007C3A92" w:rsidRDefault="007B38D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7B38D3" w:rsidRDefault="007B38D3" w:rsidP="00F80558">
      <w:pPr>
        <w:widowControl w:val="0"/>
        <w:autoSpaceDE w:val="0"/>
        <w:autoSpaceDN w:val="0"/>
        <w:adjustRightInd w:val="0"/>
        <w:snapToGrid w:val="0"/>
        <w:ind w:left="2160" w:firstLine="720"/>
        <w:jc w:val="center"/>
        <w:rPr>
          <w:rFonts w:ascii="Arial" w:hAnsi="Arial" w:cs="Arial"/>
          <w:b/>
          <w:u w:val="single"/>
        </w:rPr>
      </w:pPr>
    </w:p>
    <w:p w:rsidR="007B38D3" w:rsidRDefault="007B38D3" w:rsidP="00F80558">
      <w:pPr>
        <w:widowControl w:val="0"/>
        <w:autoSpaceDE w:val="0"/>
        <w:autoSpaceDN w:val="0"/>
        <w:adjustRightInd w:val="0"/>
        <w:snapToGrid w:val="0"/>
        <w:ind w:left="2880" w:firstLine="7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ΑΝΑΚΟΙΝΩΣΗ</w:t>
      </w:r>
    </w:p>
    <w:p w:rsidR="007B38D3" w:rsidRDefault="007B38D3" w:rsidP="00C95829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</w:rPr>
      </w:pPr>
    </w:p>
    <w:p w:rsidR="007B38D3" w:rsidRDefault="007B38D3" w:rsidP="00E65273">
      <w:pPr>
        <w:shd w:val="clear" w:color="auto" w:fill="FFFFFF"/>
        <w:ind w:firstLine="72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Γνωρίζετε ότι το Διοικητικό Συμβούλιο της Ομοσπονδίας, σε συνεδρίαση την Κυριακή 21 Ιανουαρίου 2018, στην Αθήνα, αποφάσισε ομόφωνα την :</w:t>
      </w:r>
    </w:p>
    <w:p w:rsidR="007B38D3" w:rsidRDefault="007B38D3" w:rsidP="00E65273">
      <w:pPr>
        <w:shd w:val="clear" w:color="auto" w:fill="FFFFFF"/>
        <w:ind w:firstLine="720"/>
        <w:jc w:val="both"/>
        <w:rPr>
          <w:rFonts w:ascii="Arial" w:hAnsi="Arial" w:cs="Arial"/>
          <w:color w:val="333333"/>
        </w:rPr>
      </w:pPr>
    </w:p>
    <w:p w:rsidR="007B38D3" w:rsidRDefault="007B38D3" w:rsidP="00E65273">
      <w:pPr>
        <w:shd w:val="clear" w:color="auto" w:fill="FFFFFF"/>
        <w:ind w:firstLine="72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Α. Σύγκληση έκτακτου καταστατικού συνεδρίου, την 24 Φεβρουαρίου 2018 στο ΚΕΔΑ/Σκοτίνας με εναλλακτική την πόλη των Αθηνών, για λήψη απόφασης τροποποίησης του καταστατικού της ΠΟΜΕΝΣ και εναρμόνισή του με το νόμο 4494/2017,</w:t>
      </w:r>
    </w:p>
    <w:p w:rsidR="007B38D3" w:rsidRDefault="007B38D3" w:rsidP="00E65273">
      <w:pPr>
        <w:shd w:val="clear" w:color="auto" w:fill="FFFFFF"/>
        <w:ind w:firstLine="720"/>
        <w:jc w:val="both"/>
        <w:rPr>
          <w:rFonts w:ascii="Arial" w:hAnsi="Arial" w:cs="Arial"/>
          <w:color w:val="333333"/>
        </w:rPr>
      </w:pPr>
    </w:p>
    <w:p w:rsidR="007B38D3" w:rsidRDefault="007B38D3" w:rsidP="00E65273">
      <w:pPr>
        <w:shd w:val="clear" w:color="auto" w:fill="FFFFFF"/>
        <w:ind w:firstLine="72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Β. Διενέργεια αρχαιρεσιών για την ανάδειξη νέου Διοικητικού Συμβουλίου και Εξελεγκτικής επιτροπής, την 24 Φεβρουαρίου 2018 στο ΚΕΔΑ/Σκοτίνας με εναλλακτική την πόλη των Αθηνών.</w:t>
      </w:r>
    </w:p>
    <w:p w:rsidR="007B38D3" w:rsidRPr="0048219D" w:rsidRDefault="007B38D3" w:rsidP="0045014C">
      <w:pPr>
        <w:suppressAutoHyphens/>
        <w:spacing w:line="360" w:lineRule="auto"/>
        <w:ind w:left="360"/>
        <w:rPr>
          <w:rFonts w:ascii="Arial" w:hAnsi="Arial" w:cs="Arial"/>
        </w:rPr>
      </w:pPr>
      <w:r w:rsidRPr="0048219D">
        <w:rPr>
          <w:rFonts w:ascii="Arial" w:hAnsi="Arial" w:cs="Arial"/>
        </w:rPr>
        <w:t xml:space="preserve"> </w:t>
      </w:r>
    </w:p>
    <w:p w:rsidR="007B38D3" w:rsidRDefault="007B38D3" w:rsidP="00A93547">
      <w:pPr>
        <w:shd w:val="clear" w:color="auto" w:fill="FFFFFF"/>
        <w:spacing w:line="200" w:lineRule="atLeast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          Λεπτομέρειες και σχετικές οδηγίες θα γνωσθούν με νεότερη ανακοίνωση.</w:t>
      </w:r>
    </w:p>
    <w:p w:rsidR="007B38D3" w:rsidRDefault="007B38D3" w:rsidP="00A93547">
      <w:pPr>
        <w:shd w:val="clear" w:color="auto" w:fill="FFFFFF"/>
        <w:spacing w:line="200" w:lineRule="atLeast"/>
        <w:jc w:val="both"/>
        <w:rPr>
          <w:rFonts w:ascii="Arial" w:hAnsi="Arial" w:cs="Arial"/>
          <w:color w:val="333333"/>
        </w:rPr>
      </w:pPr>
    </w:p>
    <w:p w:rsidR="007B38D3" w:rsidRDefault="007B38D3" w:rsidP="00A93547">
      <w:pPr>
        <w:shd w:val="clear" w:color="auto" w:fill="FFFFFF"/>
        <w:spacing w:line="200" w:lineRule="atLeast"/>
        <w:jc w:val="both"/>
        <w:rPr>
          <w:rFonts w:ascii="Arial" w:hAnsi="Arial" w:cs="Arial"/>
          <w:color w:val="333333"/>
        </w:rPr>
      </w:pPr>
    </w:p>
    <w:p w:rsidR="007B38D3" w:rsidRPr="00E65273" w:rsidRDefault="007B38D3" w:rsidP="00E65273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</w:rPr>
      </w:pPr>
      <w:r w:rsidRPr="00E65273">
        <w:rPr>
          <w:rFonts w:ascii="Arial" w:hAnsi="Arial" w:cs="Arial"/>
          <w:color w:val="000000"/>
        </w:rPr>
        <w:t>Για το Διοικητικό Συμβούλιο</w:t>
      </w:r>
    </w:p>
    <w:p w:rsidR="007B38D3" w:rsidRPr="00E65273" w:rsidRDefault="007B38D3" w:rsidP="00E65273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7B38D3" w:rsidRDefault="007B38D3" w:rsidP="00E65273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Ο</w:t>
      </w:r>
    </w:p>
    <w:p w:rsidR="007B38D3" w:rsidRDefault="007B38D3" w:rsidP="00E65273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ΠΡΟΕΔΡΟΣ                                                                  ΓΕΝΙΚΟΣ ΓΡΑΜΜΑΤΕΑΣ</w:t>
      </w:r>
    </w:p>
    <w:p w:rsidR="007B38D3" w:rsidRDefault="007B38D3" w:rsidP="00E65273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7B38D3" w:rsidRDefault="007B38D3" w:rsidP="00E65273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7B38D3" w:rsidRDefault="007B38D3" w:rsidP="00E65273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ΓΕΩΡΓΙΟΣ ΘΕΟΔΩΡΟΥ</w:t>
      </w:r>
    </w:p>
    <w:p w:rsidR="007B38D3" w:rsidRDefault="007B38D3" w:rsidP="00E6527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Λγος (ΠΖ)</w:t>
      </w:r>
    </w:p>
    <w:p w:rsidR="007B38D3" w:rsidRDefault="007B38D3" w:rsidP="00E65273">
      <w:pPr>
        <w:widowControl w:val="0"/>
        <w:autoSpaceDE w:val="0"/>
        <w:autoSpaceDN w:val="0"/>
        <w:adjustRightInd w:val="0"/>
        <w:snapToGrid w:val="0"/>
      </w:pPr>
    </w:p>
    <w:sectPr w:rsidR="007B38D3" w:rsidSect="00F805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27"/>
      <w:pgMar w:top="709" w:right="1415" w:bottom="709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8D3" w:rsidRDefault="007B38D3">
      <w:r>
        <w:separator/>
      </w:r>
    </w:p>
  </w:endnote>
  <w:endnote w:type="continuationSeparator" w:id="0">
    <w:p w:rsidR="007B38D3" w:rsidRDefault="007B38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D3" w:rsidRDefault="007B38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D3" w:rsidRDefault="007B38D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D3" w:rsidRDefault="007B38D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8D3" w:rsidRDefault="007B38D3">
      <w:r>
        <w:separator/>
      </w:r>
    </w:p>
  </w:footnote>
  <w:footnote w:type="continuationSeparator" w:id="0">
    <w:p w:rsidR="007B38D3" w:rsidRDefault="007B38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D3" w:rsidRDefault="007B38D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D3" w:rsidRDefault="007B38D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D3" w:rsidRDefault="007B38D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C4C60E1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16A2688A"/>
    <w:multiLevelType w:val="hybridMultilevel"/>
    <w:tmpl w:val="91087B7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36424358"/>
    <w:multiLevelType w:val="hybridMultilevel"/>
    <w:tmpl w:val="815062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84DA2"/>
    <w:multiLevelType w:val="hybridMultilevel"/>
    <w:tmpl w:val="0ED8C83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E026D26"/>
    <w:multiLevelType w:val="hybridMultilevel"/>
    <w:tmpl w:val="6DA83556"/>
    <w:lvl w:ilvl="0" w:tplc="715447C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11195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447A"/>
    <w:rsid w:val="000129EC"/>
    <w:rsid w:val="00013363"/>
    <w:rsid w:val="00013DE2"/>
    <w:rsid w:val="00014E2B"/>
    <w:rsid w:val="0002522A"/>
    <w:rsid w:val="00034E92"/>
    <w:rsid w:val="000424CD"/>
    <w:rsid w:val="0004275D"/>
    <w:rsid w:val="000460F5"/>
    <w:rsid w:val="000471C5"/>
    <w:rsid w:val="0006728E"/>
    <w:rsid w:val="00096350"/>
    <w:rsid w:val="000A515A"/>
    <w:rsid w:val="000C6DF2"/>
    <w:rsid w:val="000D04A0"/>
    <w:rsid w:val="000D0F89"/>
    <w:rsid w:val="000E1BD9"/>
    <w:rsid w:val="000E6C3F"/>
    <w:rsid w:val="000F676B"/>
    <w:rsid w:val="00104851"/>
    <w:rsid w:val="001051F7"/>
    <w:rsid w:val="001215A7"/>
    <w:rsid w:val="0012329B"/>
    <w:rsid w:val="001252C9"/>
    <w:rsid w:val="00132603"/>
    <w:rsid w:val="00142264"/>
    <w:rsid w:val="0015297D"/>
    <w:rsid w:val="001600AE"/>
    <w:rsid w:val="00160350"/>
    <w:rsid w:val="001669AE"/>
    <w:rsid w:val="0017715A"/>
    <w:rsid w:val="00190A85"/>
    <w:rsid w:val="00195666"/>
    <w:rsid w:val="001B723D"/>
    <w:rsid w:val="001C1E1E"/>
    <w:rsid w:val="00202F4A"/>
    <w:rsid w:val="00206186"/>
    <w:rsid w:val="00223007"/>
    <w:rsid w:val="00227546"/>
    <w:rsid w:val="00244016"/>
    <w:rsid w:val="00244B52"/>
    <w:rsid w:val="00251E23"/>
    <w:rsid w:val="00254530"/>
    <w:rsid w:val="002606A2"/>
    <w:rsid w:val="00261555"/>
    <w:rsid w:val="002648E2"/>
    <w:rsid w:val="002675AE"/>
    <w:rsid w:val="002759A3"/>
    <w:rsid w:val="002774F4"/>
    <w:rsid w:val="00285D92"/>
    <w:rsid w:val="002A42FF"/>
    <w:rsid w:val="002B3E8C"/>
    <w:rsid w:val="002B714C"/>
    <w:rsid w:val="002D1D17"/>
    <w:rsid w:val="002E20A6"/>
    <w:rsid w:val="002F08D9"/>
    <w:rsid w:val="002F6FFF"/>
    <w:rsid w:val="00300213"/>
    <w:rsid w:val="00306A2C"/>
    <w:rsid w:val="0035008E"/>
    <w:rsid w:val="0036597D"/>
    <w:rsid w:val="003741EE"/>
    <w:rsid w:val="00387C61"/>
    <w:rsid w:val="003B38BC"/>
    <w:rsid w:val="003E0D86"/>
    <w:rsid w:val="003F3725"/>
    <w:rsid w:val="003F4E54"/>
    <w:rsid w:val="004019A1"/>
    <w:rsid w:val="00411B7B"/>
    <w:rsid w:val="00415B51"/>
    <w:rsid w:val="00447C36"/>
    <w:rsid w:val="0045014C"/>
    <w:rsid w:val="00457EF8"/>
    <w:rsid w:val="00460E1D"/>
    <w:rsid w:val="0048178F"/>
    <w:rsid w:val="004818C2"/>
    <w:rsid w:val="0048219D"/>
    <w:rsid w:val="00493DB5"/>
    <w:rsid w:val="004C2BEE"/>
    <w:rsid w:val="004C3819"/>
    <w:rsid w:val="004E0F1F"/>
    <w:rsid w:val="004E3D01"/>
    <w:rsid w:val="00503689"/>
    <w:rsid w:val="00507E6C"/>
    <w:rsid w:val="00513E37"/>
    <w:rsid w:val="00536327"/>
    <w:rsid w:val="00555152"/>
    <w:rsid w:val="00567A0E"/>
    <w:rsid w:val="00574427"/>
    <w:rsid w:val="00576384"/>
    <w:rsid w:val="00583FFF"/>
    <w:rsid w:val="00587C16"/>
    <w:rsid w:val="00592DD2"/>
    <w:rsid w:val="00597D01"/>
    <w:rsid w:val="005B0224"/>
    <w:rsid w:val="005B6CC3"/>
    <w:rsid w:val="005C4B26"/>
    <w:rsid w:val="005C4E02"/>
    <w:rsid w:val="005D6A58"/>
    <w:rsid w:val="005F0338"/>
    <w:rsid w:val="005F20C1"/>
    <w:rsid w:val="005F33D5"/>
    <w:rsid w:val="006054E5"/>
    <w:rsid w:val="00607587"/>
    <w:rsid w:val="00636763"/>
    <w:rsid w:val="00640C87"/>
    <w:rsid w:val="006425E9"/>
    <w:rsid w:val="006426DF"/>
    <w:rsid w:val="006458E7"/>
    <w:rsid w:val="00650949"/>
    <w:rsid w:val="00652272"/>
    <w:rsid w:val="00662221"/>
    <w:rsid w:val="00674C9C"/>
    <w:rsid w:val="00692B54"/>
    <w:rsid w:val="00697778"/>
    <w:rsid w:val="006B4256"/>
    <w:rsid w:val="006B4352"/>
    <w:rsid w:val="006C77CC"/>
    <w:rsid w:val="00704E8C"/>
    <w:rsid w:val="00711D39"/>
    <w:rsid w:val="007131D9"/>
    <w:rsid w:val="00713720"/>
    <w:rsid w:val="00715F6E"/>
    <w:rsid w:val="007161EA"/>
    <w:rsid w:val="00725F86"/>
    <w:rsid w:val="007304C4"/>
    <w:rsid w:val="0073530D"/>
    <w:rsid w:val="0074678D"/>
    <w:rsid w:val="007476DD"/>
    <w:rsid w:val="00747CB0"/>
    <w:rsid w:val="00793F6D"/>
    <w:rsid w:val="00795E8F"/>
    <w:rsid w:val="00797E89"/>
    <w:rsid w:val="007A2FFE"/>
    <w:rsid w:val="007B1BFB"/>
    <w:rsid w:val="007B38D3"/>
    <w:rsid w:val="007C0DEA"/>
    <w:rsid w:val="007C3A92"/>
    <w:rsid w:val="007C410B"/>
    <w:rsid w:val="007C55FF"/>
    <w:rsid w:val="007E798A"/>
    <w:rsid w:val="007F1A8E"/>
    <w:rsid w:val="007F282B"/>
    <w:rsid w:val="007F37F3"/>
    <w:rsid w:val="00803293"/>
    <w:rsid w:val="0081484E"/>
    <w:rsid w:val="00820FF4"/>
    <w:rsid w:val="008218D3"/>
    <w:rsid w:val="00824D72"/>
    <w:rsid w:val="00833F4A"/>
    <w:rsid w:val="00835582"/>
    <w:rsid w:val="008562C8"/>
    <w:rsid w:val="00866BBF"/>
    <w:rsid w:val="00882D95"/>
    <w:rsid w:val="008878A2"/>
    <w:rsid w:val="008A6592"/>
    <w:rsid w:val="008E5544"/>
    <w:rsid w:val="008E78D9"/>
    <w:rsid w:val="008F0F82"/>
    <w:rsid w:val="008F2FCC"/>
    <w:rsid w:val="0090742A"/>
    <w:rsid w:val="00947834"/>
    <w:rsid w:val="009503A3"/>
    <w:rsid w:val="009516D7"/>
    <w:rsid w:val="0095576F"/>
    <w:rsid w:val="009574A7"/>
    <w:rsid w:val="0096545E"/>
    <w:rsid w:val="00970EED"/>
    <w:rsid w:val="00991647"/>
    <w:rsid w:val="00997351"/>
    <w:rsid w:val="009A045F"/>
    <w:rsid w:val="009C627B"/>
    <w:rsid w:val="009D1296"/>
    <w:rsid w:val="009D4315"/>
    <w:rsid w:val="009E16F7"/>
    <w:rsid w:val="009E645F"/>
    <w:rsid w:val="009F2425"/>
    <w:rsid w:val="009F40FA"/>
    <w:rsid w:val="009F5B18"/>
    <w:rsid w:val="00A0271B"/>
    <w:rsid w:val="00A0346C"/>
    <w:rsid w:val="00A06A1F"/>
    <w:rsid w:val="00A3300A"/>
    <w:rsid w:val="00A55154"/>
    <w:rsid w:val="00A557AF"/>
    <w:rsid w:val="00A63900"/>
    <w:rsid w:val="00A668ED"/>
    <w:rsid w:val="00A92932"/>
    <w:rsid w:val="00A93547"/>
    <w:rsid w:val="00A9670E"/>
    <w:rsid w:val="00AA07DF"/>
    <w:rsid w:val="00AB1260"/>
    <w:rsid w:val="00AC0A51"/>
    <w:rsid w:val="00AC3F83"/>
    <w:rsid w:val="00AD1503"/>
    <w:rsid w:val="00AD4E7C"/>
    <w:rsid w:val="00AE0B4D"/>
    <w:rsid w:val="00AE6AA3"/>
    <w:rsid w:val="00AF6FD0"/>
    <w:rsid w:val="00B1088D"/>
    <w:rsid w:val="00B13199"/>
    <w:rsid w:val="00B14E08"/>
    <w:rsid w:val="00B24AF8"/>
    <w:rsid w:val="00B30038"/>
    <w:rsid w:val="00B404EB"/>
    <w:rsid w:val="00B4439A"/>
    <w:rsid w:val="00B645A0"/>
    <w:rsid w:val="00B94E26"/>
    <w:rsid w:val="00BA06C8"/>
    <w:rsid w:val="00BA083B"/>
    <w:rsid w:val="00BB6482"/>
    <w:rsid w:val="00BB7B66"/>
    <w:rsid w:val="00BC0485"/>
    <w:rsid w:val="00BE66A4"/>
    <w:rsid w:val="00BF09B0"/>
    <w:rsid w:val="00C069FC"/>
    <w:rsid w:val="00C228DB"/>
    <w:rsid w:val="00C403A7"/>
    <w:rsid w:val="00C47547"/>
    <w:rsid w:val="00C51E28"/>
    <w:rsid w:val="00C5245D"/>
    <w:rsid w:val="00C52E60"/>
    <w:rsid w:val="00C562ED"/>
    <w:rsid w:val="00C66E4D"/>
    <w:rsid w:val="00C67596"/>
    <w:rsid w:val="00C76AE8"/>
    <w:rsid w:val="00C95829"/>
    <w:rsid w:val="00CC677A"/>
    <w:rsid w:val="00CC7DB2"/>
    <w:rsid w:val="00CD67E0"/>
    <w:rsid w:val="00CE2DA8"/>
    <w:rsid w:val="00CE34DD"/>
    <w:rsid w:val="00CE7C64"/>
    <w:rsid w:val="00D10647"/>
    <w:rsid w:val="00D106DF"/>
    <w:rsid w:val="00D13F33"/>
    <w:rsid w:val="00D1610C"/>
    <w:rsid w:val="00D3433D"/>
    <w:rsid w:val="00D43574"/>
    <w:rsid w:val="00D518E7"/>
    <w:rsid w:val="00D56297"/>
    <w:rsid w:val="00D56544"/>
    <w:rsid w:val="00D6523A"/>
    <w:rsid w:val="00D65448"/>
    <w:rsid w:val="00D92C9E"/>
    <w:rsid w:val="00D978B4"/>
    <w:rsid w:val="00DB62A4"/>
    <w:rsid w:val="00DE1DA5"/>
    <w:rsid w:val="00DE32BF"/>
    <w:rsid w:val="00DE72B4"/>
    <w:rsid w:val="00DF0210"/>
    <w:rsid w:val="00DF3826"/>
    <w:rsid w:val="00DF39B2"/>
    <w:rsid w:val="00E02AE1"/>
    <w:rsid w:val="00E1091E"/>
    <w:rsid w:val="00E247FC"/>
    <w:rsid w:val="00E27959"/>
    <w:rsid w:val="00E31DE1"/>
    <w:rsid w:val="00E6287B"/>
    <w:rsid w:val="00E65273"/>
    <w:rsid w:val="00E70A7E"/>
    <w:rsid w:val="00E741D8"/>
    <w:rsid w:val="00E87F94"/>
    <w:rsid w:val="00EB1E3C"/>
    <w:rsid w:val="00EB79A5"/>
    <w:rsid w:val="00EC6757"/>
    <w:rsid w:val="00ED15E7"/>
    <w:rsid w:val="00ED5814"/>
    <w:rsid w:val="00EE35E9"/>
    <w:rsid w:val="00EF038E"/>
    <w:rsid w:val="00F130D8"/>
    <w:rsid w:val="00F14224"/>
    <w:rsid w:val="00F155D2"/>
    <w:rsid w:val="00F25883"/>
    <w:rsid w:val="00F37E6A"/>
    <w:rsid w:val="00F44787"/>
    <w:rsid w:val="00F61C68"/>
    <w:rsid w:val="00F80558"/>
    <w:rsid w:val="00F87066"/>
    <w:rsid w:val="00FA42D1"/>
    <w:rsid w:val="00FC095C"/>
    <w:rsid w:val="00FC46C5"/>
    <w:rsid w:val="00FC66FB"/>
    <w:rsid w:val="00FD36EC"/>
    <w:rsid w:val="00FE316C"/>
    <w:rsid w:val="00FE4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E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069F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069FC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02F4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25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69FC"/>
    <w:rPr>
      <w:rFonts w:cs="Times New Roman"/>
      <w:sz w:val="2"/>
    </w:rPr>
  </w:style>
  <w:style w:type="paragraph" w:styleId="ListParagraph">
    <w:name w:val="List Paragraph"/>
    <w:basedOn w:val="Normal"/>
    <w:uiPriority w:val="99"/>
    <w:qFormat/>
    <w:rsid w:val="000D0F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20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0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0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20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20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20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0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ens.gr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</TotalTime>
  <Pages>1</Pages>
  <Words>256</Words>
  <Characters>1385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5</cp:revision>
  <cp:lastPrinted>2017-04-09T10:07:00Z</cp:lastPrinted>
  <dcterms:created xsi:type="dcterms:W3CDTF">2018-02-21T16:46:00Z</dcterms:created>
  <dcterms:modified xsi:type="dcterms:W3CDTF">2018-02-21T18:54:00Z</dcterms:modified>
  <cp:category>FM PDF To Word Converter Pro</cp:category>
</cp:coreProperties>
</file>