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2B8" w:rsidRDefault="001A62B8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.65pt;margin-top:7.4pt;width:174pt;height:158.8pt;z-index:251658240">
            <v:imagedata r:id="rId6" o:title=""/>
          </v:shape>
        </w:pict>
      </w:r>
    </w:p>
    <w:p w:rsidR="001A62B8" w:rsidRPr="002F6FFF" w:rsidRDefault="001A62B8" w:rsidP="002251F2">
      <w:pPr>
        <w:framePr w:w="6122" w:wrap="auto" w:vAnchor="page" w:hAnchor="page" w:x="518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1A62B8" w:rsidRPr="002F6FFF" w:rsidRDefault="001A62B8" w:rsidP="002251F2">
      <w:pPr>
        <w:framePr w:w="6122" w:wrap="auto" w:vAnchor="page" w:hAnchor="page" w:x="518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1A62B8" w:rsidRDefault="001A62B8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Default="001A62B8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Pr="00447C36" w:rsidRDefault="001A62B8" w:rsidP="00CC3123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Pr="003B38BC" w:rsidRDefault="001A62B8" w:rsidP="00FE02F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Pr="002251F2" w:rsidRDefault="001A62B8" w:rsidP="00154F96">
      <w:pPr>
        <w:framePr w:w="2481" w:wrap="auto" w:vAnchor="page" w:hAnchor="page" w:x="5182" w:y="342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2251F2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2251F2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2251F2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1A62B8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Pr="002251F2" w:rsidRDefault="001A62B8" w:rsidP="00FE02F0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2251F2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2251F2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A62B8" w:rsidRPr="002251F2" w:rsidRDefault="001A62B8" w:rsidP="00FE02F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A62B8" w:rsidRPr="002251F2" w:rsidRDefault="001A62B8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A62B8" w:rsidRPr="002251F2" w:rsidRDefault="001A62B8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A62B8" w:rsidRPr="00EF038E" w:rsidRDefault="001A62B8" w:rsidP="000A7E95">
      <w:pPr>
        <w:framePr w:w="2990" w:wrap="auto" w:vAnchor="page" w:hAnchor="page" w:x="7462" w:y="426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EF038E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0</w:t>
      </w:r>
      <w:bookmarkStart w:id="0" w:name="_GoBack"/>
      <w:bookmarkEnd w:id="0"/>
      <w:r>
        <w:rPr>
          <w:rFonts w:ascii="Arial" w:hAnsi="Arial" w:cs="Arial"/>
          <w:color w:val="000000"/>
        </w:rPr>
        <w:t>3</w:t>
      </w:r>
      <w:r w:rsidRPr="00EF038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Δεκεμβρίου</w:t>
      </w:r>
      <w:r w:rsidRPr="00EF038E">
        <w:rPr>
          <w:rFonts w:ascii="Arial" w:hAnsi="Arial" w:cs="Arial"/>
          <w:color w:val="000000"/>
        </w:rPr>
        <w:t xml:space="preserve"> 2017</w:t>
      </w:r>
    </w:p>
    <w:p w:rsidR="001A62B8" w:rsidRPr="0048178F" w:rsidRDefault="001A62B8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A62B8" w:rsidRPr="000C58D6" w:rsidRDefault="001A62B8" w:rsidP="000C58D6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u w:val="single"/>
        </w:rPr>
      </w:pPr>
      <w:r w:rsidRPr="000C58D6">
        <w:rPr>
          <w:rFonts w:ascii="Arial" w:hAnsi="Arial" w:cs="Arial"/>
          <w:b/>
          <w:u w:val="single"/>
        </w:rPr>
        <w:t>ΑΝΑΚΟΙΝΩΣΗ -  ΟΧΙ ΣΕ ΨΕΥΤΙΚΕΣ ΥΠΟΣΧΕΣΕΙΣ</w:t>
      </w:r>
    </w:p>
    <w:p w:rsidR="001A62B8" w:rsidRPr="0036134D" w:rsidRDefault="001A62B8" w:rsidP="00777998">
      <w:pPr>
        <w:widowControl w:val="0"/>
        <w:autoSpaceDE w:val="0"/>
        <w:autoSpaceDN w:val="0"/>
        <w:adjustRightInd w:val="0"/>
        <w:snapToGrid w:val="0"/>
        <w:rPr>
          <w:rFonts w:cs="Arial Bold"/>
          <w:color w:val="000000"/>
          <w:u w:val="single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D0772B">
        <w:rPr>
          <w:rFonts w:cs="Arial Bold"/>
          <w:color w:val="000000"/>
        </w:rPr>
        <w:t xml:space="preserve">     </w:t>
      </w:r>
      <w:r w:rsidRPr="00D0772B">
        <w:t xml:space="preserve">  </w:t>
      </w:r>
      <w:r>
        <w:t xml:space="preserve">                        </w:t>
      </w:r>
      <w:r w:rsidRPr="003C7C9A">
        <w:rPr>
          <w:rFonts w:ascii="Arial" w:hAnsi="Arial" w:cs="Arial"/>
        </w:rPr>
        <w:t>Η Πανελλήνια Ομοσπονδία Ενώσεων Στρατιωτικών</w:t>
      </w:r>
      <w:r>
        <w:rPr>
          <w:rFonts w:ascii="Arial" w:hAnsi="Arial" w:cs="Arial"/>
        </w:rPr>
        <w:t xml:space="preserve"> -</w:t>
      </w:r>
      <w:r w:rsidRPr="003C7C9A">
        <w:rPr>
          <w:rFonts w:ascii="Arial" w:hAnsi="Arial" w:cs="Arial"/>
        </w:rPr>
        <w:t xml:space="preserve"> (Π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ΟΜ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ΕΝ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Σ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) εκφράζοντας την οργή</w:t>
      </w:r>
      <w:r>
        <w:rPr>
          <w:rFonts w:ascii="Arial" w:hAnsi="Arial" w:cs="Arial"/>
        </w:rPr>
        <w:t>, την αγανάκτηση</w:t>
      </w:r>
      <w:r w:rsidRPr="003C7C9A">
        <w:rPr>
          <w:rFonts w:ascii="Arial" w:hAnsi="Arial" w:cs="Arial"/>
        </w:rPr>
        <w:t xml:space="preserve"> και </w:t>
      </w:r>
      <w:r>
        <w:rPr>
          <w:rFonts w:ascii="Arial" w:hAnsi="Arial" w:cs="Arial"/>
        </w:rPr>
        <w:t xml:space="preserve">την </w:t>
      </w:r>
      <w:r w:rsidRPr="003C7C9A">
        <w:rPr>
          <w:rFonts w:ascii="Arial" w:hAnsi="Arial" w:cs="Arial"/>
        </w:rPr>
        <w:t xml:space="preserve">απογοήτευση χιλιάδων συναδέλφων ζητά άμεσα </w:t>
      </w:r>
      <w:r w:rsidRPr="003C7C9A">
        <w:rPr>
          <w:rFonts w:ascii="Arial" w:hAnsi="Arial" w:cs="Arial"/>
          <w:b/>
        </w:rPr>
        <w:t>τ</w:t>
      </w:r>
      <w:r>
        <w:rPr>
          <w:rFonts w:ascii="Arial" w:hAnsi="Arial" w:cs="Arial"/>
          <w:b/>
        </w:rPr>
        <w:t xml:space="preserve">ο πάγωμα - </w:t>
      </w:r>
      <w:r w:rsidRPr="003C7C9A">
        <w:rPr>
          <w:rFonts w:ascii="Arial" w:hAnsi="Arial" w:cs="Arial"/>
          <w:b/>
        </w:rPr>
        <w:t xml:space="preserve">απόσυρση του νέου </w:t>
      </w:r>
      <w:r>
        <w:rPr>
          <w:rFonts w:ascii="Arial" w:hAnsi="Arial" w:cs="Arial"/>
          <w:b/>
        </w:rPr>
        <w:t xml:space="preserve">‘’ειδικού’’ </w:t>
      </w:r>
      <w:r w:rsidRPr="003C7C9A">
        <w:rPr>
          <w:rFonts w:ascii="Arial" w:hAnsi="Arial" w:cs="Arial"/>
          <w:b/>
        </w:rPr>
        <w:t>μισθολογίου</w:t>
      </w:r>
      <w:r>
        <w:rPr>
          <w:rFonts w:ascii="Arial" w:hAnsi="Arial" w:cs="Arial"/>
          <w:b/>
        </w:rPr>
        <w:t>,</w:t>
      </w:r>
      <w:r w:rsidRPr="003C7C9A">
        <w:rPr>
          <w:rFonts w:ascii="Arial" w:hAnsi="Arial" w:cs="Arial"/>
        </w:rPr>
        <w:t xml:space="preserve"> που </w:t>
      </w:r>
      <w:r>
        <w:rPr>
          <w:rFonts w:ascii="Arial" w:hAnsi="Arial" w:cs="Arial"/>
        </w:rPr>
        <w:t>ψηφίστηκε, χωρίς καμία συζήτηση με τους νόμιμους εκπροσώπους των εν ενεργεία στρατιωτικών,</w:t>
      </w:r>
      <w:r w:rsidRPr="003C7C9A">
        <w:rPr>
          <w:rFonts w:ascii="Arial" w:hAnsi="Arial" w:cs="Arial"/>
        </w:rPr>
        <w:t xml:space="preserve"> τον Μάιο του 2017 </w:t>
      </w:r>
      <w:r>
        <w:rPr>
          <w:rFonts w:ascii="Arial" w:hAnsi="Arial" w:cs="Arial"/>
        </w:rPr>
        <w:t>από την Κυβέρνηση</w:t>
      </w:r>
      <w:r w:rsidRPr="003C7C9A">
        <w:rPr>
          <w:rFonts w:ascii="Arial" w:hAnsi="Arial" w:cs="Arial"/>
        </w:rPr>
        <w:t>.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       </w:t>
      </w:r>
      <w:r w:rsidRPr="003C7C9A">
        <w:rPr>
          <w:rFonts w:ascii="Arial" w:hAnsi="Arial" w:cs="Arial"/>
        </w:rPr>
        <w:t xml:space="preserve">Η εφαρμογή του νέου μισθολογίου θα οδηγήσει την συντριπτική πλειοψηφία των συναδέλφων σε μειώσεις ειδικά </w:t>
      </w:r>
      <w:r>
        <w:rPr>
          <w:rFonts w:ascii="Arial" w:hAnsi="Arial" w:cs="Arial"/>
        </w:rPr>
        <w:t>σ</w:t>
      </w:r>
      <w:r w:rsidRPr="003C7C9A">
        <w:rPr>
          <w:rFonts w:ascii="Arial" w:hAnsi="Arial" w:cs="Arial"/>
        </w:rPr>
        <w:t xml:space="preserve">τα </w:t>
      </w:r>
      <w:r>
        <w:rPr>
          <w:rFonts w:ascii="Arial" w:hAnsi="Arial" w:cs="Arial"/>
        </w:rPr>
        <w:t>χαμηλό</w:t>
      </w:r>
      <w:r w:rsidRPr="003C7C9A">
        <w:rPr>
          <w:rFonts w:ascii="Arial" w:hAnsi="Arial" w:cs="Arial"/>
        </w:rPr>
        <w:t>βαθμα στελέχη των Ενόπλων Δυνάμεων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κατά παράβαση της απόφασης του ΣτΕ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που να σημειωθεί εδώ, είχε υποσχεθεί προεκλογικά να εφαρμόσει στο σύνολο</w:t>
      </w:r>
      <w:r>
        <w:rPr>
          <w:rFonts w:ascii="Arial" w:hAnsi="Arial" w:cs="Arial"/>
        </w:rPr>
        <w:t xml:space="preserve"> της</w:t>
      </w:r>
      <w:r w:rsidRPr="003C7C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ο σημερινός Υπουργός Εθνικής Άμυνας</w:t>
      </w:r>
      <w:r w:rsidRPr="003C7C9A">
        <w:rPr>
          <w:rFonts w:ascii="Arial" w:hAnsi="Arial" w:cs="Arial"/>
        </w:rPr>
        <w:t xml:space="preserve">. 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                  Ζ</w:t>
      </w:r>
      <w:r w:rsidRPr="003C7C9A">
        <w:rPr>
          <w:rFonts w:ascii="Arial" w:hAnsi="Arial" w:cs="Arial"/>
        </w:rPr>
        <w:t xml:space="preserve">ητάμε άμεσα την </w:t>
      </w:r>
      <w:r w:rsidRPr="003C7C9A">
        <w:rPr>
          <w:rFonts w:ascii="Arial" w:hAnsi="Arial" w:cs="Arial"/>
          <w:b/>
        </w:rPr>
        <w:t>πλήρη εφαρμογή της απόφασης του ΣτΕ</w:t>
      </w:r>
      <w:r w:rsidRPr="003C7C9A">
        <w:rPr>
          <w:rFonts w:ascii="Arial" w:hAnsi="Arial" w:cs="Arial"/>
        </w:rPr>
        <w:t xml:space="preserve"> και επιστροφή των αποδοχών μας στον Ιούλιο του 2012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όπως προστάζει το Ανώτατο Δικαστήριο</w:t>
      </w:r>
      <w:r>
        <w:rPr>
          <w:rFonts w:ascii="Arial" w:hAnsi="Arial" w:cs="Arial"/>
        </w:rPr>
        <w:t xml:space="preserve"> της Χώρας</w:t>
      </w:r>
      <w:r w:rsidRPr="003C7C9A">
        <w:rPr>
          <w:rFonts w:ascii="Arial" w:hAnsi="Arial" w:cs="Arial"/>
        </w:rPr>
        <w:t>.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Ζ</w:t>
      </w:r>
      <w:r w:rsidRPr="003C7C9A">
        <w:rPr>
          <w:rFonts w:ascii="Arial" w:hAnsi="Arial" w:cs="Arial"/>
        </w:rPr>
        <w:t xml:space="preserve">ητάμε άμεσα την εφαρμογή της </w:t>
      </w:r>
      <w:r w:rsidRPr="003C7C9A">
        <w:rPr>
          <w:rFonts w:ascii="Arial" w:hAnsi="Arial" w:cs="Arial"/>
          <w:b/>
        </w:rPr>
        <w:t>αποζημίωσης για υπερωριακή απασχόληση</w:t>
      </w:r>
      <w:r>
        <w:rPr>
          <w:rFonts w:ascii="Arial" w:hAnsi="Arial" w:cs="Arial"/>
          <w:b/>
        </w:rPr>
        <w:t xml:space="preserve"> </w:t>
      </w:r>
      <w:r w:rsidRPr="003C7C9A">
        <w:rPr>
          <w:rFonts w:ascii="Arial" w:hAnsi="Arial" w:cs="Arial"/>
        </w:rPr>
        <w:t>των Στρατιωτικών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οι οποίοι είναι οι μόνοι εργαζόμενοι που κατά παράβαση κάθε Νόμου αλλά και του ίδιου του Συντάγματος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συνεχίζουν να μην απολαμβάνουν τα δικαιώματα των υπολοίπων Ελλήνων.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Ζ</w:t>
      </w:r>
      <w:r w:rsidRPr="003C7C9A">
        <w:rPr>
          <w:rFonts w:ascii="Arial" w:hAnsi="Arial" w:cs="Arial"/>
        </w:rPr>
        <w:t xml:space="preserve">ητάμε άμεσα την </w:t>
      </w:r>
      <w:r>
        <w:rPr>
          <w:rFonts w:ascii="Arial" w:hAnsi="Arial" w:cs="Arial"/>
        </w:rPr>
        <w:t>αποζημίωση</w:t>
      </w:r>
      <w:r w:rsidRPr="003C7C9A">
        <w:rPr>
          <w:rFonts w:ascii="Arial" w:hAnsi="Arial" w:cs="Arial"/>
        </w:rPr>
        <w:t xml:space="preserve"> για</w:t>
      </w:r>
      <w:r>
        <w:rPr>
          <w:rFonts w:ascii="Arial" w:hAnsi="Arial" w:cs="Arial"/>
        </w:rPr>
        <w:t xml:space="preserve"> την</w:t>
      </w:r>
      <w:r w:rsidRPr="003C7C9A">
        <w:rPr>
          <w:rFonts w:ascii="Arial" w:hAnsi="Arial" w:cs="Arial"/>
        </w:rPr>
        <w:t xml:space="preserve"> </w:t>
      </w:r>
      <w:r w:rsidRPr="003C7C9A">
        <w:rPr>
          <w:rFonts w:ascii="Arial" w:hAnsi="Arial" w:cs="Arial"/>
          <w:b/>
        </w:rPr>
        <w:t>νυχτερινή απασχόληση</w:t>
      </w:r>
      <w:r w:rsidRPr="003C7C9A">
        <w:rPr>
          <w:rFonts w:ascii="Arial" w:hAnsi="Arial" w:cs="Arial"/>
        </w:rPr>
        <w:t xml:space="preserve"> και</w:t>
      </w:r>
      <w:r>
        <w:rPr>
          <w:rFonts w:ascii="Arial" w:hAnsi="Arial" w:cs="Arial"/>
        </w:rPr>
        <w:t xml:space="preserve"> το </w:t>
      </w:r>
      <w:r w:rsidRPr="003C7C9A">
        <w:rPr>
          <w:rFonts w:ascii="Arial" w:hAnsi="Arial" w:cs="Arial"/>
          <w:b/>
        </w:rPr>
        <w:t>επίδομα παραμεθορίου</w:t>
      </w:r>
      <w:r w:rsidRPr="003C7C9A">
        <w:rPr>
          <w:rFonts w:ascii="Arial" w:hAnsi="Arial" w:cs="Arial"/>
        </w:rPr>
        <w:t xml:space="preserve"> των συναδέλφων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που το δικαιούνται με τις ίδιες προϋποθέσεις που δίνεται στους συναδέλφους των Σωμάτων Ασφαλείας και</w:t>
      </w:r>
      <w:r>
        <w:rPr>
          <w:rFonts w:ascii="Arial" w:hAnsi="Arial" w:cs="Arial"/>
        </w:rPr>
        <w:t xml:space="preserve"> τους </w:t>
      </w:r>
      <w:r w:rsidRPr="003C7C9A">
        <w:rPr>
          <w:rFonts w:ascii="Arial" w:hAnsi="Arial" w:cs="Arial"/>
        </w:rPr>
        <w:t xml:space="preserve"> υπαλλήλους του Δημοσίου αντίστοιχα.</w:t>
      </w: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Pr="003B6BE6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Ζ</w:t>
      </w:r>
      <w:r w:rsidRPr="003C7C9A">
        <w:rPr>
          <w:rFonts w:ascii="Arial" w:hAnsi="Arial" w:cs="Arial"/>
        </w:rPr>
        <w:t>ητάμε άμεσα την</w:t>
      </w:r>
      <w:r>
        <w:rPr>
          <w:rFonts w:ascii="Arial" w:hAnsi="Arial" w:cs="Arial"/>
        </w:rPr>
        <w:t xml:space="preserve"> </w:t>
      </w:r>
      <w:r w:rsidRPr="003B6BE6">
        <w:rPr>
          <w:rFonts w:ascii="Arial" w:hAnsi="Arial" w:cs="Arial"/>
        </w:rPr>
        <w:t>εφαρμογή του νόμου που αφορά</w:t>
      </w:r>
      <w:r>
        <w:rPr>
          <w:rFonts w:ascii="Arial" w:hAnsi="Arial" w:cs="Arial"/>
          <w:b/>
        </w:rPr>
        <w:t xml:space="preserve"> στο ύψο</w:t>
      </w:r>
      <w:r w:rsidRPr="003273D0">
        <w:rPr>
          <w:rFonts w:ascii="Arial" w:hAnsi="Arial" w:cs="Arial"/>
          <w:b/>
        </w:rPr>
        <w:t>ς της ημερήσιας αποζημίωσης και του ύψους αποζημίωσης των διανυκτερεύσεων στις κινήσεις</w:t>
      </w:r>
      <w:r>
        <w:rPr>
          <w:rFonts w:ascii="Arial" w:hAnsi="Arial" w:cs="Arial"/>
          <w:b/>
        </w:rPr>
        <w:t xml:space="preserve"> των εν ενεργεία στελεχών</w:t>
      </w:r>
      <w:r w:rsidRPr="003273D0">
        <w:rPr>
          <w:rFonts w:ascii="Arial" w:hAnsi="Arial" w:cs="Arial"/>
          <w:b/>
        </w:rPr>
        <w:t xml:space="preserve"> για εκτέλεση υπηρεσίας εντός </w:t>
      </w:r>
      <w:r>
        <w:rPr>
          <w:rFonts w:ascii="Arial" w:hAnsi="Arial" w:cs="Arial"/>
          <w:b/>
        </w:rPr>
        <w:t xml:space="preserve">της </w:t>
      </w:r>
      <w:r w:rsidRPr="003273D0">
        <w:rPr>
          <w:rFonts w:ascii="Arial" w:hAnsi="Arial" w:cs="Arial"/>
          <w:b/>
        </w:rPr>
        <w:t>επικράτειας</w:t>
      </w:r>
      <w:r>
        <w:rPr>
          <w:rFonts w:ascii="Arial" w:hAnsi="Arial" w:cs="Arial"/>
          <w:b/>
        </w:rPr>
        <w:t xml:space="preserve">, </w:t>
      </w:r>
      <w:r w:rsidRPr="003B6BE6">
        <w:rPr>
          <w:rFonts w:ascii="Arial" w:hAnsi="Arial" w:cs="Arial"/>
        </w:rPr>
        <w:t xml:space="preserve">όπως εφαρμόζεται </w:t>
      </w:r>
      <w:r>
        <w:rPr>
          <w:rFonts w:ascii="Arial" w:hAnsi="Arial" w:cs="Arial"/>
        </w:rPr>
        <w:t>σ΄όλους τους εργαζομένους του Δημοσίου τομέα.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 Ζ</w:t>
      </w:r>
      <w:r w:rsidRPr="003C7C9A">
        <w:rPr>
          <w:rFonts w:ascii="Arial" w:hAnsi="Arial" w:cs="Arial"/>
        </w:rPr>
        <w:t xml:space="preserve">ητάμε να δοθεί </w:t>
      </w:r>
      <w:r>
        <w:rPr>
          <w:rFonts w:ascii="Arial" w:hAnsi="Arial" w:cs="Arial"/>
        </w:rPr>
        <w:t>η</w:t>
      </w:r>
      <w:r w:rsidRPr="003C7C9A">
        <w:rPr>
          <w:rFonts w:ascii="Arial" w:hAnsi="Arial" w:cs="Arial"/>
        </w:rPr>
        <w:t xml:space="preserve"> </w:t>
      </w:r>
      <w:r w:rsidRPr="003C7C9A">
        <w:rPr>
          <w:rFonts w:ascii="Arial" w:hAnsi="Arial" w:cs="Arial"/>
          <w:b/>
        </w:rPr>
        <w:t>μάχιμη πενταετία</w:t>
      </w:r>
      <w:r w:rsidRPr="003C7C9A">
        <w:rPr>
          <w:rFonts w:ascii="Arial" w:hAnsi="Arial" w:cs="Arial"/>
        </w:rPr>
        <w:t xml:space="preserve"> χωρίς εισφορές σε όλους τους Στρατιωτικούς</w:t>
      </w:r>
      <w:r>
        <w:rPr>
          <w:rFonts w:ascii="Arial" w:hAnsi="Arial" w:cs="Arial"/>
        </w:rPr>
        <w:t>,</w:t>
      </w:r>
      <w:r w:rsidRPr="003C7C9A">
        <w:rPr>
          <w:rFonts w:ascii="Arial" w:hAnsi="Arial" w:cs="Arial"/>
        </w:rPr>
        <w:t xml:space="preserve"> εφόσον αφορά απλήρωτη εργασία σε ιδιαίτερες συνθήκες που απαιτεί το λειτούργημα του Έλληνα Στρατιωτικού.</w:t>
      </w: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Ζ</w:t>
      </w:r>
      <w:r w:rsidRPr="003C7C9A">
        <w:rPr>
          <w:rFonts w:ascii="Arial" w:hAnsi="Arial" w:cs="Arial"/>
        </w:rPr>
        <w:t>ητάμε την άμεση απόσυρση</w:t>
      </w:r>
      <w:r>
        <w:rPr>
          <w:rFonts w:ascii="Arial" w:hAnsi="Arial" w:cs="Arial"/>
        </w:rPr>
        <w:t xml:space="preserve"> της Υπουργικής απόφασης </w:t>
      </w:r>
      <w:r>
        <w:rPr>
          <w:rFonts w:ascii="Arial" w:hAnsi="Arial" w:cs="Arial"/>
          <w:b/>
        </w:rPr>
        <w:t>της</w:t>
      </w:r>
      <w:r w:rsidRPr="0097519A">
        <w:rPr>
          <w:rFonts w:ascii="Arial" w:hAnsi="Arial" w:cs="Arial"/>
          <w:b/>
        </w:rPr>
        <w:t xml:space="preserve"> μείωσης </w:t>
      </w:r>
      <w:r>
        <w:rPr>
          <w:rFonts w:ascii="Arial" w:hAnsi="Arial" w:cs="Arial"/>
          <w:b/>
        </w:rPr>
        <w:t xml:space="preserve">του </w:t>
      </w:r>
      <w:r w:rsidRPr="0097519A">
        <w:rPr>
          <w:rFonts w:ascii="Arial" w:hAnsi="Arial" w:cs="Arial"/>
          <w:b/>
        </w:rPr>
        <w:t>επιδόματος επικινδυνότητας</w:t>
      </w:r>
      <w:r>
        <w:rPr>
          <w:rFonts w:ascii="Arial" w:hAnsi="Arial" w:cs="Arial"/>
          <w:b/>
        </w:rPr>
        <w:t xml:space="preserve"> και του αριθμού του δικαιουμένου προσωπικού, </w:t>
      </w:r>
      <w:r>
        <w:rPr>
          <w:rFonts w:ascii="Arial" w:hAnsi="Arial" w:cs="Arial"/>
        </w:rPr>
        <w:t xml:space="preserve">του </w:t>
      </w:r>
      <w:r w:rsidRPr="0097519A">
        <w:rPr>
          <w:rFonts w:ascii="Arial" w:hAnsi="Arial" w:cs="Arial"/>
          <w:b/>
        </w:rPr>
        <w:t>«εξορθολογισμού»</w:t>
      </w:r>
      <w:r>
        <w:rPr>
          <w:rFonts w:ascii="Arial" w:hAnsi="Arial" w:cs="Arial"/>
          <w:b/>
        </w:rPr>
        <w:t xml:space="preserve"> </w:t>
      </w:r>
      <w:r w:rsidRPr="00BE4E4C">
        <w:rPr>
          <w:rFonts w:ascii="Arial" w:hAnsi="Arial" w:cs="Arial"/>
        </w:rPr>
        <w:t>που έλεγε πρόεδρος σωματείου- σύμβουλος του Υπουργού</w:t>
      </w:r>
      <w:r>
        <w:rPr>
          <w:rFonts w:ascii="Arial" w:hAnsi="Arial" w:cs="Arial"/>
          <w:b/>
        </w:rPr>
        <w:t>.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Ζ</w:t>
      </w:r>
      <w:r w:rsidRPr="003C7C9A">
        <w:rPr>
          <w:rFonts w:ascii="Arial" w:hAnsi="Arial" w:cs="Arial"/>
        </w:rPr>
        <w:t xml:space="preserve">ητάμε την άμεση απόσυρση των διατάξεων που αφορούν τις </w:t>
      </w:r>
      <w:r w:rsidRPr="003C7C9A">
        <w:rPr>
          <w:rFonts w:ascii="Arial" w:hAnsi="Arial" w:cs="Arial"/>
          <w:b/>
        </w:rPr>
        <w:t>συντάξεις χηρείας</w:t>
      </w:r>
      <w:r>
        <w:rPr>
          <w:rFonts w:ascii="Arial" w:hAnsi="Arial" w:cs="Arial"/>
          <w:b/>
        </w:rPr>
        <w:t>,</w:t>
      </w:r>
      <w:r w:rsidRPr="003C7C9A">
        <w:rPr>
          <w:rFonts w:ascii="Arial" w:hAnsi="Arial" w:cs="Arial"/>
        </w:rPr>
        <w:t xml:space="preserve"> που ήδη έχουν οδηγήσει εκατοντάδες οικογένειες συναδέλφων σε απόγνωση </w:t>
      </w:r>
      <w:r>
        <w:rPr>
          <w:rFonts w:ascii="Arial" w:hAnsi="Arial" w:cs="Arial"/>
        </w:rPr>
        <w:t xml:space="preserve">και </w:t>
      </w:r>
      <w:r w:rsidRPr="003C7C9A">
        <w:rPr>
          <w:rFonts w:ascii="Arial" w:hAnsi="Arial" w:cs="Arial"/>
        </w:rPr>
        <w:t xml:space="preserve">κυριολεκτικά στον δρόμο αν και έχουν </w:t>
      </w:r>
      <w:r>
        <w:rPr>
          <w:rFonts w:ascii="Arial" w:hAnsi="Arial" w:cs="Arial"/>
        </w:rPr>
        <w:t>πληρώσει</w:t>
      </w:r>
      <w:r w:rsidRPr="003C7C9A">
        <w:rPr>
          <w:rFonts w:ascii="Arial" w:hAnsi="Arial" w:cs="Arial"/>
        </w:rPr>
        <w:t xml:space="preserve"> εισφορές πολλών ετών και απαιτούν την προστασία της Πολιτείας.</w:t>
      </w:r>
    </w:p>
    <w:p w:rsidR="001A62B8" w:rsidRPr="003C7C9A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  <w:r w:rsidRPr="003C7C9A">
        <w:rPr>
          <w:rFonts w:ascii="Arial" w:hAnsi="Arial" w:cs="Arial"/>
          <w:color w:val="000000"/>
        </w:rPr>
        <w:t xml:space="preserve">     </w:t>
      </w:r>
      <w:r w:rsidRPr="003C7C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</w:t>
      </w:r>
      <w:r w:rsidRPr="003C7C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r w:rsidRPr="003C7C9A">
        <w:rPr>
          <w:rFonts w:ascii="Arial" w:hAnsi="Arial" w:cs="Arial"/>
        </w:rPr>
        <w:t>Η Πανελλήνια Ομοσπονδία Ενώσεων Στρατιωτικών</w:t>
      </w:r>
      <w:r>
        <w:rPr>
          <w:rFonts w:ascii="Arial" w:hAnsi="Arial" w:cs="Arial"/>
        </w:rPr>
        <w:t xml:space="preserve"> -</w:t>
      </w:r>
      <w:r w:rsidRPr="003C7C9A">
        <w:rPr>
          <w:rFonts w:ascii="Arial" w:hAnsi="Arial" w:cs="Arial"/>
        </w:rPr>
        <w:t xml:space="preserve"> (Π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ΟΜ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ΕΝ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Σ</w:t>
      </w:r>
      <w:r>
        <w:rPr>
          <w:rFonts w:ascii="Arial" w:hAnsi="Arial" w:cs="Arial"/>
        </w:rPr>
        <w:t>.</w:t>
      </w:r>
      <w:r w:rsidRPr="003C7C9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δεν επαιτεί αλλά ζητάει και διεκδικεί τα αυτονόητα και </w:t>
      </w:r>
      <w:r w:rsidRPr="003C7C9A">
        <w:rPr>
          <w:rFonts w:ascii="Arial" w:hAnsi="Arial" w:cs="Arial"/>
        </w:rPr>
        <w:t>θα συνεχίσει τον αγώνα</w:t>
      </w:r>
      <w:r>
        <w:rPr>
          <w:rFonts w:ascii="Arial" w:hAnsi="Arial" w:cs="Arial"/>
        </w:rPr>
        <w:t xml:space="preserve"> της δυναμικότερα μαζί με τα Σώματα Ασφαλείας,</w:t>
      </w:r>
      <w:r w:rsidRPr="003C7C9A">
        <w:rPr>
          <w:rFonts w:ascii="Arial" w:hAnsi="Arial" w:cs="Arial"/>
        </w:rPr>
        <w:t xml:space="preserve"> εκφράζοντας τους χιλιάδες εν ενεργεία συναδέλφους των Ενόπλων Δυνάμεων.</w:t>
      </w: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FE4DD3">
      <w:pPr>
        <w:tabs>
          <w:tab w:val="left" w:pos="709"/>
        </w:tabs>
        <w:jc w:val="center"/>
        <w:rPr>
          <w:rFonts w:ascii="Arial" w:hAnsi="Arial" w:cs="Arial"/>
          <w:b/>
        </w:rPr>
      </w:pPr>
      <w:r w:rsidRPr="002662FA">
        <w:rPr>
          <w:rFonts w:ascii="Arial" w:hAnsi="Arial" w:cs="Arial"/>
          <w:b/>
        </w:rPr>
        <w:t xml:space="preserve">ΑΠΑΙΤΟΥΜΕ </w:t>
      </w:r>
      <w:r>
        <w:rPr>
          <w:rFonts w:ascii="Arial" w:hAnsi="Arial" w:cs="Arial"/>
          <w:b/>
        </w:rPr>
        <w:t xml:space="preserve">ΤΑ ΑΥΤΟΝΟΗΤΑ </w:t>
      </w:r>
      <w:r w:rsidRPr="002662FA">
        <w:rPr>
          <w:rFonts w:ascii="Arial" w:hAnsi="Arial" w:cs="Arial"/>
          <w:b/>
        </w:rPr>
        <w:t xml:space="preserve">ΓΙΑ ΜΑΣ ΚΑΙ ΤΙΣ ΟΙΚΟΓΕΝΕΙΕΣ </w:t>
      </w:r>
      <w:r>
        <w:rPr>
          <w:rFonts w:ascii="Arial" w:hAnsi="Arial" w:cs="Arial"/>
          <w:b/>
        </w:rPr>
        <w:t>ΜΑΣ.</w:t>
      </w:r>
    </w:p>
    <w:p w:rsidR="001A62B8" w:rsidRPr="002662FA" w:rsidRDefault="001A62B8" w:rsidP="00FE4DD3">
      <w:pPr>
        <w:tabs>
          <w:tab w:val="left" w:pos="709"/>
        </w:tabs>
        <w:jc w:val="center"/>
        <w:rPr>
          <w:rFonts w:ascii="Arial" w:hAnsi="Arial" w:cs="Arial"/>
          <w:b/>
        </w:rPr>
      </w:pPr>
    </w:p>
    <w:p w:rsidR="001A62B8" w:rsidRDefault="001A62B8" w:rsidP="00FE4DD3">
      <w:pPr>
        <w:tabs>
          <w:tab w:val="left" w:pos="709"/>
        </w:tabs>
        <w:jc w:val="center"/>
        <w:rPr>
          <w:rFonts w:ascii="Arial" w:hAnsi="Arial" w:cs="Arial"/>
          <w:b/>
        </w:rPr>
      </w:pPr>
      <w:r w:rsidRPr="00DF6411">
        <w:rPr>
          <w:rFonts w:ascii="Arial" w:hAnsi="Arial" w:cs="Arial"/>
          <w:b/>
        </w:rPr>
        <w:t>ΖΗΤΑΜΕ ΕΜΠΡΑΚΤΕΣ ΠΡΑΞΕΙΣ</w:t>
      </w:r>
      <w:r>
        <w:rPr>
          <w:rFonts w:ascii="Arial" w:hAnsi="Arial" w:cs="Arial"/>
          <w:b/>
        </w:rPr>
        <w:t xml:space="preserve"> - </w:t>
      </w:r>
      <w:r w:rsidRPr="00DF6411">
        <w:rPr>
          <w:rFonts w:ascii="Arial" w:hAnsi="Arial" w:cs="Arial"/>
          <w:b/>
        </w:rPr>
        <w:t xml:space="preserve">ΟΧΙ </w:t>
      </w:r>
      <w:r>
        <w:rPr>
          <w:rFonts w:ascii="Arial" w:hAnsi="Arial" w:cs="Arial"/>
          <w:b/>
        </w:rPr>
        <w:t xml:space="preserve">ΑΛΛΕΣ </w:t>
      </w:r>
      <w:r w:rsidRPr="00DF6411">
        <w:rPr>
          <w:rFonts w:ascii="Arial" w:hAnsi="Arial" w:cs="Arial"/>
          <w:b/>
        </w:rPr>
        <w:t>ΨΕΥΤΙΚΕΣ ΥΠΟΣΧΕΣΕΙΣ.</w:t>
      </w:r>
    </w:p>
    <w:p w:rsidR="001A62B8" w:rsidRDefault="001A62B8" w:rsidP="00FE4DD3">
      <w:pPr>
        <w:tabs>
          <w:tab w:val="left" w:pos="709"/>
        </w:tabs>
        <w:jc w:val="center"/>
        <w:rPr>
          <w:rFonts w:ascii="Arial" w:hAnsi="Arial" w:cs="Arial"/>
          <w:b/>
        </w:rPr>
      </w:pPr>
    </w:p>
    <w:p w:rsidR="001A62B8" w:rsidRPr="00FE4DD3" w:rsidRDefault="001A62B8" w:rsidP="00FE4DD3">
      <w:pPr>
        <w:tabs>
          <w:tab w:val="left" w:pos="709"/>
        </w:tabs>
        <w:jc w:val="center"/>
        <w:rPr>
          <w:rFonts w:ascii="Arial" w:hAnsi="Arial" w:cs="Arial"/>
          <w:b/>
        </w:rPr>
      </w:pPr>
      <w:r w:rsidRPr="00FE4DD3">
        <w:rPr>
          <w:rFonts w:ascii="Arial" w:hAnsi="Arial" w:cs="Arial"/>
          <w:b/>
        </w:rPr>
        <w:t>ΚΑΛΟΥΜΕ ΟΛΟΥΣ ΤΟΥΣ ΣΥΝΑΔΕΛΦΟΥΣ ΝΑ ΣΤΑΘΟΥ</w:t>
      </w:r>
      <w:r>
        <w:rPr>
          <w:rFonts w:ascii="Arial" w:hAnsi="Arial" w:cs="Arial"/>
          <w:b/>
        </w:rPr>
        <w:t>Ν</w:t>
      </w:r>
      <w:r w:rsidRPr="00FE4DD3">
        <w:rPr>
          <w:rFonts w:ascii="Arial" w:hAnsi="Arial" w:cs="Arial"/>
          <w:b/>
        </w:rPr>
        <w:t xml:space="preserve"> ΑΠΕΝΑΝΤΙ</w:t>
      </w:r>
      <w:r>
        <w:rPr>
          <w:rFonts w:ascii="Arial" w:hAnsi="Arial" w:cs="Arial"/>
          <w:b/>
        </w:rPr>
        <w:t xml:space="preserve"> ΣΕ ΚΑΘΕ ΠΡΟΣΠΑΘΕΙΑ ΦΙΜΩΣΗΣ ΚΑΙ ΕΛΕΓΧΟΜΕΝΗΣ ΕΚΠΡΟΣΩΠΗΣΗΣ.  </w:t>
      </w:r>
    </w:p>
    <w:p w:rsidR="001A62B8" w:rsidRDefault="001A62B8" w:rsidP="00154F96">
      <w:pPr>
        <w:tabs>
          <w:tab w:val="left" w:pos="709"/>
        </w:tabs>
        <w:jc w:val="both"/>
        <w:rPr>
          <w:rFonts w:ascii="Arial" w:hAnsi="Arial" w:cs="Arial"/>
        </w:rPr>
      </w:pPr>
    </w:p>
    <w:p w:rsidR="001A62B8" w:rsidRDefault="001A62B8" w:rsidP="00777998">
      <w:pPr>
        <w:widowControl w:val="0"/>
        <w:snapToGrid w:val="0"/>
        <w:jc w:val="center"/>
        <w:rPr>
          <w:rFonts w:ascii="Arial" w:hAnsi="Arial" w:cs="Arial"/>
          <w:color w:val="000000"/>
        </w:rPr>
      </w:pPr>
    </w:p>
    <w:p w:rsidR="001A62B8" w:rsidRPr="00143660" w:rsidRDefault="001A62B8" w:rsidP="00777998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1A62B8" w:rsidRPr="00143660" w:rsidRDefault="001A62B8" w:rsidP="00777998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1A62B8" w:rsidRPr="00143660" w:rsidRDefault="001A62B8" w:rsidP="00777998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Ο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Ο</w:t>
      </w:r>
    </w:p>
    <w:p w:rsidR="001A62B8" w:rsidRPr="00143660" w:rsidRDefault="001A62B8" w:rsidP="00777998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ΠΡΟΕΔΡΟΣ                         </w:t>
      </w:r>
      <w:r>
        <w:rPr>
          <w:rFonts w:ascii="Arial" w:hAnsi="Arial" w:cs="Arial"/>
          <w:color w:val="000000"/>
        </w:rPr>
        <w:t xml:space="preserve">   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1A62B8" w:rsidRDefault="001A62B8" w:rsidP="00777998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1A62B8" w:rsidRDefault="001A62B8" w:rsidP="00777998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1A62B8" w:rsidRDefault="001A62B8" w:rsidP="00777998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1A62B8" w:rsidRDefault="001A62B8" w:rsidP="00777998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1A62B8" w:rsidRDefault="001A62B8" w:rsidP="0077799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Λγός (ΠΖ)</w:t>
      </w:r>
    </w:p>
    <w:p w:rsidR="001A62B8" w:rsidRDefault="001A62B8" w:rsidP="00777998">
      <w:pPr>
        <w:rPr>
          <w:rFonts w:ascii="Arial" w:hAnsi="Arial" w:cs="Arial"/>
          <w:color w:val="000000"/>
        </w:rPr>
      </w:pPr>
    </w:p>
    <w:p w:rsidR="001A62B8" w:rsidRDefault="001A62B8" w:rsidP="00777998"/>
    <w:sectPr w:rsidR="001A62B8" w:rsidSect="00096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27"/>
      <w:pgMar w:top="709" w:right="1415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2B8" w:rsidRDefault="001A62B8">
      <w:r>
        <w:separator/>
      </w:r>
    </w:p>
  </w:endnote>
  <w:endnote w:type="continuationSeparator" w:id="0">
    <w:p w:rsidR="001A62B8" w:rsidRDefault="001A6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B8" w:rsidRDefault="001A62B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B8" w:rsidRDefault="001A62B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B8" w:rsidRDefault="001A62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2B8" w:rsidRDefault="001A62B8">
      <w:r>
        <w:separator/>
      </w:r>
    </w:p>
  </w:footnote>
  <w:footnote w:type="continuationSeparator" w:id="0">
    <w:p w:rsidR="001A62B8" w:rsidRDefault="001A62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B8" w:rsidRDefault="001A62B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B8" w:rsidRDefault="001A62B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B8" w:rsidRDefault="001A62B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1A45"/>
    <w:rsid w:val="00013363"/>
    <w:rsid w:val="000471C5"/>
    <w:rsid w:val="00063387"/>
    <w:rsid w:val="00084F20"/>
    <w:rsid w:val="00096350"/>
    <w:rsid w:val="000A0B64"/>
    <w:rsid w:val="000A7E95"/>
    <w:rsid w:val="000C58D6"/>
    <w:rsid w:val="000E1BD9"/>
    <w:rsid w:val="000E7DBE"/>
    <w:rsid w:val="000F676B"/>
    <w:rsid w:val="00104851"/>
    <w:rsid w:val="001051F7"/>
    <w:rsid w:val="001215A7"/>
    <w:rsid w:val="0012329B"/>
    <w:rsid w:val="00132603"/>
    <w:rsid w:val="001431B8"/>
    <w:rsid w:val="00143660"/>
    <w:rsid w:val="00154F96"/>
    <w:rsid w:val="00160350"/>
    <w:rsid w:val="001727FA"/>
    <w:rsid w:val="00195666"/>
    <w:rsid w:val="001A62B8"/>
    <w:rsid w:val="001C350C"/>
    <w:rsid w:val="00205215"/>
    <w:rsid w:val="0021706A"/>
    <w:rsid w:val="002251F2"/>
    <w:rsid w:val="00254530"/>
    <w:rsid w:val="00261555"/>
    <w:rsid w:val="002662FA"/>
    <w:rsid w:val="002754C6"/>
    <w:rsid w:val="002759A3"/>
    <w:rsid w:val="00285D92"/>
    <w:rsid w:val="002B3E8C"/>
    <w:rsid w:val="002D1D17"/>
    <w:rsid w:val="002E20A6"/>
    <w:rsid w:val="002F6FFF"/>
    <w:rsid w:val="00300213"/>
    <w:rsid w:val="00306439"/>
    <w:rsid w:val="00306A2C"/>
    <w:rsid w:val="003273D0"/>
    <w:rsid w:val="00360F48"/>
    <w:rsid w:val="0036134D"/>
    <w:rsid w:val="00365EF9"/>
    <w:rsid w:val="003741EE"/>
    <w:rsid w:val="00387C61"/>
    <w:rsid w:val="00395B7A"/>
    <w:rsid w:val="003B38BC"/>
    <w:rsid w:val="003B6BE6"/>
    <w:rsid w:val="003C7C9A"/>
    <w:rsid w:val="003F4E54"/>
    <w:rsid w:val="004019A1"/>
    <w:rsid w:val="00446282"/>
    <w:rsid w:val="00447C36"/>
    <w:rsid w:val="0045604A"/>
    <w:rsid w:val="0048178F"/>
    <w:rsid w:val="004818C2"/>
    <w:rsid w:val="004A116C"/>
    <w:rsid w:val="004B2C9F"/>
    <w:rsid w:val="004C2BEE"/>
    <w:rsid w:val="004E3D01"/>
    <w:rsid w:val="004E6D8D"/>
    <w:rsid w:val="00501EF0"/>
    <w:rsid w:val="00536327"/>
    <w:rsid w:val="005629F6"/>
    <w:rsid w:val="00567A0E"/>
    <w:rsid w:val="00571B19"/>
    <w:rsid w:val="005B0F13"/>
    <w:rsid w:val="005B6CC3"/>
    <w:rsid w:val="005D6A58"/>
    <w:rsid w:val="005F0338"/>
    <w:rsid w:val="005F20C1"/>
    <w:rsid w:val="0060075B"/>
    <w:rsid w:val="006054E5"/>
    <w:rsid w:val="00636763"/>
    <w:rsid w:val="00640C87"/>
    <w:rsid w:val="00650949"/>
    <w:rsid w:val="006919BE"/>
    <w:rsid w:val="00692B54"/>
    <w:rsid w:val="006C5264"/>
    <w:rsid w:val="006D65FE"/>
    <w:rsid w:val="00711D39"/>
    <w:rsid w:val="007131D9"/>
    <w:rsid w:val="00713720"/>
    <w:rsid w:val="007161EA"/>
    <w:rsid w:val="00777998"/>
    <w:rsid w:val="007953CA"/>
    <w:rsid w:val="00797E89"/>
    <w:rsid w:val="007C0DB9"/>
    <w:rsid w:val="007C0DEA"/>
    <w:rsid w:val="007C14A1"/>
    <w:rsid w:val="007E798A"/>
    <w:rsid w:val="007F1516"/>
    <w:rsid w:val="007F1A8E"/>
    <w:rsid w:val="00803293"/>
    <w:rsid w:val="0080343D"/>
    <w:rsid w:val="00804602"/>
    <w:rsid w:val="0081484E"/>
    <w:rsid w:val="008315C9"/>
    <w:rsid w:val="008319FA"/>
    <w:rsid w:val="00832274"/>
    <w:rsid w:val="00834510"/>
    <w:rsid w:val="00835582"/>
    <w:rsid w:val="00855AE0"/>
    <w:rsid w:val="008676D6"/>
    <w:rsid w:val="00882616"/>
    <w:rsid w:val="00882D95"/>
    <w:rsid w:val="008A2610"/>
    <w:rsid w:val="008A6592"/>
    <w:rsid w:val="008E5544"/>
    <w:rsid w:val="008E78D9"/>
    <w:rsid w:val="008F149B"/>
    <w:rsid w:val="008F2FCC"/>
    <w:rsid w:val="008F7B87"/>
    <w:rsid w:val="008F7ECC"/>
    <w:rsid w:val="009574A7"/>
    <w:rsid w:val="0096545E"/>
    <w:rsid w:val="0097519A"/>
    <w:rsid w:val="00996C51"/>
    <w:rsid w:val="00997351"/>
    <w:rsid w:val="009A045F"/>
    <w:rsid w:val="009C627B"/>
    <w:rsid w:val="009D1DA0"/>
    <w:rsid w:val="009E645F"/>
    <w:rsid w:val="009F2425"/>
    <w:rsid w:val="00A0271B"/>
    <w:rsid w:val="00A55154"/>
    <w:rsid w:val="00A557AF"/>
    <w:rsid w:val="00A57C36"/>
    <w:rsid w:val="00A63900"/>
    <w:rsid w:val="00A9704E"/>
    <w:rsid w:val="00AA07DF"/>
    <w:rsid w:val="00AD1503"/>
    <w:rsid w:val="00AD4E7C"/>
    <w:rsid w:val="00AE0B4D"/>
    <w:rsid w:val="00B13199"/>
    <w:rsid w:val="00B23111"/>
    <w:rsid w:val="00B34633"/>
    <w:rsid w:val="00B404EB"/>
    <w:rsid w:val="00B4439A"/>
    <w:rsid w:val="00B92C23"/>
    <w:rsid w:val="00B94E26"/>
    <w:rsid w:val="00BA083B"/>
    <w:rsid w:val="00BA3A4C"/>
    <w:rsid w:val="00BB6482"/>
    <w:rsid w:val="00BE4E4C"/>
    <w:rsid w:val="00BE55B7"/>
    <w:rsid w:val="00BF09B0"/>
    <w:rsid w:val="00C34C13"/>
    <w:rsid w:val="00C53E9F"/>
    <w:rsid w:val="00C562ED"/>
    <w:rsid w:val="00C67596"/>
    <w:rsid w:val="00C76AE8"/>
    <w:rsid w:val="00CA5BF7"/>
    <w:rsid w:val="00CC3123"/>
    <w:rsid w:val="00CD1947"/>
    <w:rsid w:val="00CD5BDA"/>
    <w:rsid w:val="00CE7C64"/>
    <w:rsid w:val="00D0772B"/>
    <w:rsid w:val="00D10647"/>
    <w:rsid w:val="00D106DF"/>
    <w:rsid w:val="00D13F33"/>
    <w:rsid w:val="00D179D4"/>
    <w:rsid w:val="00D2733A"/>
    <w:rsid w:val="00D33DAC"/>
    <w:rsid w:val="00D56297"/>
    <w:rsid w:val="00D56544"/>
    <w:rsid w:val="00D65448"/>
    <w:rsid w:val="00D6790D"/>
    <w:rsid w:val="00DD1B26"/>
    <w:rsid w:val="00DE1DA5"/>
    <w:rsid w:val="00DE72B4"/>
    <w:rsid w:val="00DF0210"/>
    <w:rsid w:val="00DF3826"/>
    <w:rsid w:val="00DF43B7"/>
    <w:rsid w:val="00DF6411"/>
    <w:rsid w:val="00E1091E"/>
    <w:rsid w:val="00E12B2B"/>
    <w:rsid w:val="00E143CD"/>
    <w:rsid w:val="00E27959"/>
    <w:rsid w:val="00E31DE1"/>
    <w:rsid w:val="00E6192A"/>
    <w:rsid w:val="00E741D8"/>
    <w:rsid w:val="00EA0D74"/>
    <w:rsid w:val="00EB79A5"/>
    <w:rsid w:val="00EC09CF"/>
    <w:rsid w:val="00ED15E7"/>
    <w:rsid w:val="00EE35E9"/>
    <w:rsid w:val="00EF038E"/>
    <w:rsid w:val="00F130D8"/>
    <w:rsid w:val="00F14224"/>
    <w:rsid w:val="00F44787"/>
    <w:rsid w:val="00F74CF4"/>
    <w:rsid w:val="00F75FAD"/>
    <w:rsid w:val="00FA42D1"/>
    <w:rsid w:val="00FC095C"/>
    <w:rsid w:val="00FC66FB"/>
    <w:rsid w:val="00FD36EC"/>
    <w:rsid w:val="00FE02F0"/>
    <w:rsid w:val="00FE316C"/>
    <w:rsid w:val="00FE4A3E"/>
    <w:rsid w:val="00FE4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E9F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76D6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676D6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FE02F0"/>
    <w:rPr>
      <w:rFonts w:cs="Times New Roman"/>
      <w:color w:val="0000FF"/>
      <w:u w:val="single"/>
    </w:rPr>
  </w:style>
  <w:style w:type="character" w:customStyle="1" w:styleId="3oh-58nk">
    <w:name w:val="_3oh- _58nk"/>
    <w:basedOn w:val="DefaultParagraphFont"/>
    <w:uiPriority w:val="99"/>
    <w:rsid w:val="00154F9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99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303</TotalTime>
  <Pages>2</Pages>
  <Words>621</Words>
  <Characters>3355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22</cp:revision>
  <dcterms:created xsi:type="dcterms:W3CDTF">2017-10-10T16:08:00Z</dcterms:created>
  <dcterms:modified xsi:type="dcterms:W3CDTF">2017-12-02T15:52:00Z</dcterms:modified>
  <cp:category>FM PDF To Word Converter Pro</cp:category>
</cp:coreProperties>
</file>